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D03" w:rsidRPr="00A461C0" w:rsidRDefault="00C62D0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4269566" r:id="rId8"/>
        </w:object>
      </w:r>
    </w:p>
    <w:p w:rsidR="00C62D03" w:rsidRPr="00D927B7" w:rsidRDefault="00C62D03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C62D03" w:rsidRPr="00D927B7" w:rsidRDefault="00C62D03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62D03" w:rsidRPr="00D927B7" w:rsidRDefault="00C62D0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62D03" w:rsidRPr="00D927B7" w:rsidRDefault="00C62D0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62D03" w:rsidRPr="00A461C0" w:rsidRDefault="00C62D0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C62D03" w:rsidRPr="00A461C0" w:rsidRDefault="00C62D0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C62D03" w:rsidRPr="00A461C0" w:rsidRDefault="00C62D0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C62D03" w:rsidRDefault="00C62D03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C62D03" w:rsidRDefault="00C62D0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62D03" w:rsidRDefault="00C62D0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62D03" w:rsidRPr="00A461C0" w:rsidRDefault="00C62D0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C62D03" w:rsidRPr="00A461C0" w:rsidRDefault="00C62D0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62D03" w:rsidRDefault="00C62D0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C62D03" w:rsidRPr="00A461C0" w:rsidRDefault="00C62D03" w:rsidP="00EE1455">
      <w:pPr>
        <w:pStyle w:val="Normal2"/>
        <w:rPr>
          <w:rFonts w:ascii="Times New Roman" w:hAnsi="Times New Roman"/>
          <w:b/>
          <w:szCs w:val="24"/>
        </w:rPr>
      </w:pPr>
    </w:p>
    <w:p w:rsidR="00C62D03" w:rsidRPr="0032457C" w:rsidRDefault="00C62D0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C62D03" w:rsidRDefault="00C62D03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призначення  Особи 1 </w:t>
      </w:r>
    </w:p>
    <w:p w:rsidR="00C62D03" w:rsidRDefault="00C62D03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особою, яка здійснює постійний догляд 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</w:p>
    <w:p w:rsidR="00C62D03" w:rsidRDefault="00C62D0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:rsidR="00C62D03" w:rsidRPr="00A461C0" w:rsidRDefault="00C62D0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62D03" w:rsidRPr="00605DC7" w:rsidRDefault="00C62D03" w:rsidP="00A92CC9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 xml:space="preserve"> 271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гр.Особи 1, 1984р.н.,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 з проханням надати висновок опікунської ради про здійснення постійного догляду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гр. Особа 2, 1952р.н., інвалідом ІІгр.,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C62D03" w:rsidRPr="00D40E12" w:rsidRDefault="00C62D03" w:rsidP="00A92CC9">
      <w:pPr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62D03" w:rsidRDefault="00C62D0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20.12.2022р.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гр.Особи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особою, яка здійснює постійний догляд за</w:t>
      </w:r>
      <w:r>
        <w:rPr>
          <w:rFonts w:ascii="Times New Roman" w:hAnsi="Times New Roman"/>
          <w:sz w:val="24"/>
          <w:szCs w:val="24"/>
          <w:lang w:val="uk-UA"/>
        </w:rPr>
        <w:t xml:space="preserve"> гр.</w:t>
      </w:r>
      <w:r w:rsidRPr="00F17F4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2, 1952р.н., інвалідом ІІгр.,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C62D03" w:rsidRPr="0049467A" w:rsidRDefault="00C62D03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C62D03" w:rsidRDefault="00C62D0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2D03" w:rsidRDefault="00C62D0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2D03" w:rsidRDefault="00C62D0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2D03" w:rsidRDefault="00C62D0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C62D03" w:rsidRDefault="00C62D0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62D03" w:rsidRPr="006E1E18" w:rsidRDefault="00C62D0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62D03" w:rsidRDefault="00C62D0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C62D03" w:rsidRDefault="00C62D0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62D03" w:rsidRDefault="00C62D0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62D03" w:rsidRDefault="00C62D0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62D03" w:rsidRDefault="00C62D0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62D03" w:rsidRPr="00AB1F9E" w:rsidRDefault="00C62D0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62D03" w:rsidRDefault="00C62D03">
      <w:pPr>
        <w:rPr>
          <w:lang w:val="uk-UA"/>
        </w:rPr>
      </w:pPr>
      <w:r w:rsidRPr="00AB1F9E">
        <w:rPr>
          <w:lang w:val="uk-UA"/>
        </w:rPr>
        <w:t> </w:t>
      </w:r>
    </w:p>
    <w:sectPr w:rsidR="00C62D03" w:rsidSect="00D43EB9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D03" w:rsidRDefault="00C62D03" w:rsidP="00EE1455">
      <w:pPr>
        <w:spacing w:after="0" w:line="240" w:lineRule="auto"/>
      </w:pPr>
      <w:r>
        <w:separator/>
      </w:r>
    </w:p>
  </w:endnote>
  <w:endnote w:type="continuationSeparator" w:id="0">
    <w:p w:rsidR="00C62D03" w:rsidRDefault="00C62D0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D03" w:rsidRDefault="00C62D03" w:rsidP="00EE1455">
      <w:pPr>
        <w:spacing w:after="0" w:line="240" w:lineRule="auto"/>
      </w:pPr>
      <w:r>
        <w:separator/>
      </w:r>
    </w:p>
  </w:footnote>
  <w:footnote w:type="continuationSeparator" w:id="0">
    <w:p w:rsidR="00C62D03" w:rsidRDefault="00C62D0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801AD"/>
    <w:rsid w:val="00080D4D"/>
    <w:rsid w:val="000A17D0"/>
    <w:rsid w:val="000B5051"/>
    <w:rsid w:val="000C0AC7"/>
    <w:rsid w:val="000C2B6A"/>
    <w:rsid w:val="000C2D57"/>
    <w:rsid w:val="000C7C4A"/>
    <w:rsid w:val="000E5091"/>
    <w:rsid w:val="0010141C"/>
    <w:rsid w:val="001172F4"/>
    <w:rsid w:val="001265E8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76E6A"/>
    <w:rsid w:val="00183C65"/>
    <w:rsid w:val="00195B66"/>
    <w:rsid w:val="001963EF"/>
    <w:rsid w:val="00196D86"/>
    <w:rsid w:val="001A00F5"/>
    <w:rsid w:val="001A0E06"/>
    <w:rsid w:val="001A47D0"/>
    <w:rsid w:val="001B3B53"/>
    <w:rsid w:val="001C66B5"/>
    <w:rsid w:val="001D5B08"/>
    <w:rsid w:val="001E4B92"/>
    <w:rsid w:val="00200FCF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5056"/>
    <w:rsid w:val="002C7B41"/>
    <w:rsid w:val="002D155B"/>
    <w:rsid w:val="002E2C4D"/>
    <w:rsid w:val="002E671A"/>
    <w:rsid w:val="002F13C3"/>
    <w:rsid w:val="003032CD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A2CF2"/>
    <w:rsid w:val="003B4B8F"/>
    <w:rsid w:val="003C0854"/>
    <w:rsid w:val="003C46DE"/>
    <w:rsid w:val="003D734D"/>
    <w:rsid w:val="003E14DD"/>
    <w:rsid w:val="003E38DF"/>
    <w:rsid w:val="003F7D45"/>
    <w:rsid w:val="004075BB"/>
    <w:rsid w:val="0041052A"/>
    <w:rsid w:val="0041454E"/>
    <w:rsid w:val="004158F7"/>
    <w:rsid w:val="0045417C"/>
    <w:rsid w:val="00472DF6"/>
    <w:rsid w:val="00474FA9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A7997"/>
    <w:rsid w:val="005B03BC"/>
    <w:rsid w:val="005B1381"/>
    <w:rsid w:val="005C2DB9"/>
    <w:rsid w:val="005C74B0"/>
    <w:rsid w:val="005E0C4F"/>
    <w:rsid w:val="005F52EC"/>
    <w:rsid w:val="00602142"/>
    <w:rsid w:val="00604203"/>
    <w:rsid w:val="00605DC7"/>
    <w:rsid w:val="00611699"/>
    <w:rsid w:val="00621247"/>
    <w:rsid w:val="00622D10"/>
    <w:rsid w:val="0065707F"/>
    <w:rsid w:val="006575FB"/>
    <w:rsid w:val="00670F1B"/>
    <w:rsid w:val="006711AF"/>
    <w:rsid w:val="00691820"/>
    <w:rsid w:val="006B5DAA"/>
    <w:rsid w:val="006D565C"/>
    <w:rsid w:val="006E1E18"/>
    <w:rsid w:val="006E207D"/>
    <w:rsid w:val="006F6DB6"/>
    <w:rsid w:val="00706BA5"/>
    <w:rsid w:val="00710736"/>
    <w:rsid w:val="007115E4"/>
    <w:rsid w:val="00721B83"/>
    <w:rsid w:val="00745409"/>
    <w:rsid w:val="007714A7"/>
    <w:rsid w:val="007736C1"/>
    <w:rsid w:val="00784D6A"/>
    <w:rsid w:val="00786948"/>
    <w:rsid w:val="007B22D0"/>
    <w:rsid w:val="007C2ACE"/>
    <w:rsid w:val="007D19CE"/>
    <w:rsid w:val="007D4B7D"/>
    <w:rsid w:val="007E3260"/>
    <w:rsid w:val="0080056E"/>
    <w:rsid w:val="00803DE7"/>
    <w:rsid w:val="00844C39"/>
    <w:rsid w:val="00864A03"/>
    <w:rsid w:val="008662EE"/>
    <w:rsid w:val="00866B82"/>
    <w:rsid w:val="008679CC"/>
    <w:rsid w:val="008744E2"/>
    <w:rsid w:val="00881954"/>
    <w:rsid w:val="008A12E2"/>
    <w:rsid w:val="008A23C6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72C07"/>
    <w:rsid w:val="0099573B"/>
    <w:rsid w:val="00995E2F"/>
    <w:rsid w:val="0099795B"/>
    <w:rsid w:val="009B1BDB"/>
    <w:rsid w:val="009B3A99"/>
    <w:rsid w:val="009C4B9B"/>
    <w:rsid w:val="009C6216"/>
    <w:rsid w:val="009E5F80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2CC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5E00"/>
    <w:rsid w:val="00B56DDB"/>
    <w:rsid w:val="00B61301"/>
    <w:rsid w:val="00B67C87"/>
    <w:rsid w:val="00B778C0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C27860"/>
    <w:rsid w:val="00C405E0"/>
    <w:rsid w:val="00C44BE0"/>
    <w:rsid w:val="00C46169"/>
    <w:rsid w:val="00C47566"/>
    <w:rsid w:val="00C47671"/>
    <w:rsid w:val="00C60FD7"/>
    <w:rsid w:val="00C616C5"/>
    <w:rsid w:val="00C62D03"/>
    <w:rsid w:val="00C7644B"/>
    <w:rsid w:val="00C76615"/>
    <w:rsid w:val="00C802CE"/>
    <w:rsid w:val="00C837C7"/>
    <w:rsid w:val="00C911C2"/>
    <w:rsid w:val="00CB2A42"/>
    <w:rsid w:val="00CB4695"/>
    <w:rsid w:val="00CB4E9C"/>
    <w:rsid w:val="00CC07A8"/>
    <w:rsid w:val="00CD57BE"/>
    <w:rsid w:val="00CE3A66"/>
    <w:rsid w:val="00CF780D"/>
    <w:rsid w:val="00D061C6"/>
    <w:rsid w:val="00D106D7"/>
    <w:rsid w:val="00D20D38"/>
    <w:rsid w:val="00D3158F"/>
    <w:rsid w:val="00D40E12"/>
    <w:rsid w:val="00D43EB9"/>
    <w:rsid w:val="00D45A7C"/>
    <w:rsid w:val="00D927B7"/>
    <w:rsid w:val="00DA7419"/>
    <w:rsid w:val="00DB0D15"/>
    <w:rsid w:val="00DC18D1"/>
    <w:rsid w:val="00DC3063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17F4B"/>
    <w:rsid w:val="00F24920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A92CC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8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265</Words>
  <Characters>1517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2022-06-03T06:03:00Z</cp:lastPrinted>
  <dcterms:created xsi:type="dcterms:W3CDTF">2023-01-03T09:21:00Z</dcterms:created>
  <dcterms:modified xsi:type="dcterms:W3CDTF">2023-01-03T14:46:00Z</dcterms:modified>
</cp:coreProperties>
</file>