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54D" w:rsidRPr="00A461C0" w:rsidRDefault="001155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8233" r:id="rId8"/>
        </w:object>
      </w:r>
    </w:p>
    <w:p w:rsidR="0011554D" w:rsidRPr="00D927B7" w:rsidRDefault="0011554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1554D" w:rsidRPr="00D927B7" w:rsidRDefault="0011554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1554D" w:rsidRPr="00D927B7" w:rsidRDefault="0011554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1554D" w:rsidRPr="00D927B7" w:rsidRDefault="0011554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1554D" w:rsidRPr="00A461C0" w:rsidRDefault="001155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1554D" w:rsidRPr="00A461C0" w:rsidRDefault="001155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1554D" w:rsidRPr="00A461C0" w:rsidRDefault="001155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1554D" w:rsidRDefault="0011554D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1554D" w:rsidRDefault="0011554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1554D" w:rsidRDefault="0011554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1554D" w:rsidRPr="00A461C0" w:rsidRDefault="0011554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11554D" w:rsidRPr="00A461C0" w:rsidRDefault="0011554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1554D" w:rsidRDefault="0011554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1554D" w:rsidRPr="00A461C0" w:rsidRDefault="0011554D" w:rsidP="00EE1455">
      <w:pPr>
        <w:pStyle w:val="Normal2"/>
        <w:rPr>
          <w:rFonts w:ascii="Times New Roman" w:hAnsi="Times New Roman"/>
          <w:b/>
          <w:szCs w:val="24"/>
        </w:rPr>
      </w:pPr>
    </w:p>
    <w:p w:rsidR="0011554D" w:rsidRPr="0032457C" w:rsidRDefault="0011554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11554D" w:rsidRDefault="0011554D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Особи 1</w:t>
      </w:r>
    </w:p>
    <w:p w:rsidR="0011554D" w:rsidRDefault="0011554D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11554D" w:rsidRDefault="0011554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11554D" w:rsidRPr="00A461C0" w:rsidRDefault="0011554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Default="0011554D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1346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гр.Особи 1, 1989р.н.,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татом гр.Особа 2, 1956р.н., інвалідом 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1554D" w:rsidRPr="00D40E12" w:rsidRDefault="0011554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1554D" w:rsidRDefault="0011554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гр.Особи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татом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2, 1956р.н., інвалідом Ігр., який потребує стороннього догляду та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2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1554D" w:rsidRPr="0049467A" w:rsidRDefault="0011554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1554D" w:rsidRDefault="001155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Default="001155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Default="001155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Default="001155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11554D" w:rsidRDefault="001155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Pr="006E1E18" w:rsidRDefault="001155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1554D" w:rsidRDefault="0011554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11554D" w:rsidSect="000F1B07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54D" w:rsidRDefault="0011554D" w:rsidP="00EE1455">
      <w:pPr>
        <w:spacing w:after="0" w:line="240" w:lineRule="auto"/>
      </w:pPr>
      <w:r>
        <w:separator/>
      </w:r>
    </w:p>
  </w:endnote>
  <w:endnote w:type="continuationSeparator" w:id="0">
    <w:p w:rsidR="0011554D" w:rsidRDefault="0011554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54D" w:rsidRDefault="0011554D" w:rsidP="00EE1455">
      <w:pPr>
        <w:spacing w:after="0" w:line="240" w:lineRule="auto"/>
      </w:pPr>
      <w:r>
        <w:separator/>
      </w:r>
    </w:p>
  </w:footnote>
  <w:footnote w:type="continuationSeparator" w:id="0">
    <w:p w:rsidR="0011554D" w:rsidRDefault="0011554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0F1B07"/>
    <w:rsid w:val="0010141C"/>
    <w:rsid w:val="0011554D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26399"/>
    <w:rsid w:val="00237342"/>
    <w:rsid w:val="00242B2E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5056"/>
    <w:rsid w:val="002C7B41"/>
    <w:rsid w:val="002E671A"/>
    <w:rsid w:val="002F13C3"/>
    <w:rsid w:val="0030538B"/>
    <w:rsid w:val="00307527"/>
    <w:rsid w:val="00317427"/>
    <w:rsid w:val="00317B43"/>
    <w:rsid w:val="00322060"/>
    <w:rsid w:val="0032457C"/>
    <w:rsid w:val="0032767E"/>
    <w:rsid w:val="00344A7A"/>
    <w:rsid w:val="00357582"/>
    <w:rsid w:val="00360BB1"/>
    <w:rsid w:val="00380099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50A52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5E1545"/>
    <w:rsid w:val="00602142"/>
    <w:rsid w:val="00604203"/>
    <w:rsid w:val="00611699"/>
    <w:rsid w:val="006153A9"/>
    <w:rsid w:val="00622D10"/>
    <w:rsid w:val="0065052E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557FA"/>
    <w:rsid w:val="007714A7"/>
    <w:rsid w:val="007736C1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44C39"/>
    <w:rsid w:val="00863F88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62BDB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0BC0"/>
    <w:rsid w:val="00A717BD"/>
    <w:rsid w:val="00A872B2"/>
    <w:rsid w:val="00A920B6"/>
    <w:rsid w:val="00A94E39"/>
    <w:rsid w:val="00AB1F9E"/>
    <w:rsid w:val="00AB4240"/>
    <w:rsid w:val="00AB56D4"/>
    <w:rsid w:val="00AC289B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70DB2"/>
    <w:rsid w:val="00B72692"/>
    <w:rsid w:val="00B93771"/>
    <w:rsid w:val="00B96289"/>
    <w:rsid w:val="00BA1E7C"/>
    <w:rsid w:val="00BA5B55"/>
    <w:rsid w:val="00BA6310"/>
    <w:rsid w:val="00BB00E6"/>
    <w:rsid w:val="00BB46A5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F0B1D"/>
    <w:rsid w:val="00CF3EE6"/>
    <w:rsid w:val="00D061C6"/>
    <w:rsid w:val="00D106D7"/>
    <w:rsid w:val="00D20D38"/>
    <w:rsid w:val="00D3158F"/>
    <w:rsid w:val="00D40E12"/>
    <w:rsid w:val="00D45A7C"/>
    <w:rsid w:val="00D72BEA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77DFC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260</Words>
  <Characters>1488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2022-06-03T06:03:00Z</cp:lastPrinted>
  <dcterms:created xsi:type="dcterms:W3CDTF">2023-01-03T09:19:00Z</dcterms:created>
  <dcterms:modified xsi:type="dcterms:W3CDTF">2023-01-03T14:24:00Z</dcterms:modified>
</cp:coreProperties>
</file>