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73E" w:rsidRDefault="005A573E" w:rsidP="00FA7E81">
      <w:pPr>
        <w:spacing w:after="0" w:line="240" w:lineRule="auto"/>
        <w:ind w:left="5664"/>
        <w:contextualSpacing/>
        <w:rPr>
          <w:rFonts w:ascii="Arial" w:hAnsi="Arial" w:cs="Arial"/>
          <w:sz w:val="24"/>
          <w:szCs w:val="24"/>
        </w:rPr>
      </w:pPr>
    </w:p>
    <w:p w:rsidR="005A573E" w:rsidRPr="00FB63B7" w:rsidRDefault="005A573E" w:rsidP="00F82E40">
      <w:pPr>
        <w:spacing w:after="0" w:line="240" w:lineRule="auto"/>
        <w:ind w:left="5664"/>
        <w:contextualSpacing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uk-UA"/>
        </w:rPr>
      </w:pPr>
      <w:r w:rsidRPr="00FB63B7">
        <w:rPr>
          <w:rFonts w:ascii="Times New Roman" w:hAnsi="Times New Roman"/>
          <w:sz w:val="24"/>
          <w:szCs w:val="24"/>
        </w:rPr>
        <w:t xml:space="preserve">                                  </w:t>
      </w:r>
      <w:r w:rsidRPr="00FB63B7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uk-UA"/>
        </w:rPr>
        <w:t>Додаток 3</w:t>
      </w:r>
      <w:r w:rsidRPr="00FB63B7">
        <w:rPr>
          <w:rFonts w:ascii="Times New Roman" w:hAnsi="Times New Roman"/>
          <w:color w:val="000000"/>
          <w:sz w:val="24"/>
          <w:szCs w:val="24"/>
          <w:lang w:eastAsia="uk-UA"/>
        </w:rPr>
        <w:br/>
      </w:r>
      <w:r w:rsidRPr="00FB63B7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uk-UA"/>
        </w:rPr>
        <w:t xml:space="preserve">                            Затверджено</w:t>
      </w:r>
      <w:r w:rsidRPr="00FB63B7">
        <w:rPr>
          <w:rFonts w:ascii="Times New Roman" w:hAnsi="Times New Roman"/>
          <w:color w:val="000000"/>
          <w:sz w:val="24"/>
          <w:szCs w:val="24"/>
          <w:lang w:eastAsia="uk-UA"/>
        </w:rPr>
        <w:br/>
      </w:r>
      <w:r w:rsidRPr="00FB63B7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uk-UA"/>
        </w:rPr>
        <w:t xml:space="preserve">              рішенням виконкому</w:t>
      </w:r>
    </w:p>
    <w:p w:rsidR="005A573E" w:rsidRPr="00FB63B7" w:rsidRDefault="005A573E" w:rsidP="00F82E40">
      <w:pPr>
        <w:spacing w:after="0" w:line="240" w:lineRule="auto"/>
        <w:ind w:left="5664"/>
        <w:contextualSpacing/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</w:pPr>
      <w:r w:rsidRPr="00FB63B7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uk-UA"/>
        </w:rPr>
        <w:t xml:space="preserve">        Кіцманської міської ради</w:t>
      </w:r>
      <w:r w:rsidRPr="00FB63B7">
        <w:rPr>
          <w:rFonts w:ascii="Times New Roman" w:hAnsi="Times New Roman"/>
          <w:color w:val="000000"/>
          <w:sz w:val="24"/>
          <w:szCs w:val="24"/>
          <w:lang w:eastAsia="uk-UA"/>
        </w:rPr>
        <w:br/>
      </w:r>
      <w:r w:rsidRPr="00FB63B7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uk-UA"/>
        </w:rPr>
        <w:t xml:space="preserve">             від __________№____</w:t>
      </w:r>
    </w:p>
    <w:p w:rsidR="005A573E" w:rsidRPr="00FB63B7" w:rsidRDefault="005A573E" w:rsidP="00F82E40">
      <w:pPr>
        <w:spacing w:after="0" w:line="240" w:lineRule="auto"/>
        <w:ind w:left="5664"/>
        <w:contextualSpacing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5A573E" w:rsidRPr="00FB63B7" w:rsidRDefault="005A573E" w:rsidP="0016599A">
      <w:pPr>
        <w:pStyle w:val="NoSpacing"/>
        <w:ind w:left="3969"/>
        <w:contextualSpacing/>
        <w:rPr>
          <w:rFonts w:ascii="Times New Roman" w:hAnsi="Times New Roman"/>
          <w:sz w:val="24"/>
          <w:szCs w:val="24"/>
        </w:rPr>
      </w:pPr>
      <w:r w:rsidRPr="00FB63B7">
        <w:rPr>
          <w:rFonts w:ascii="Times New Roman" w:hAnsi="Times New Roman"/>
          <w:sz w:val="24"/>
          <w:szCs w:val="24"/>
        </w:rPr>
        <w:tab/>
      </w:r>
    </w:p>
    <w:p w:rsidR="005A573E" w:rsidRPr="00FB63B7" w:rsidRDefault="005A573E" w:rsidP="0016599A">
      <w:pPr>
        <w:pStyle w:val="NoSpacing"/>
        <w:ind w:left="3969"/>
        <w:contextualSpacing/>
        <w:rPr>
          <w:rFonts w:ascii="Times New Roman" w:hAnsi="Times New Roman"/>
          <w:sz w:val="24"/>
          <w:szCs w:val="24"/>
        </w:rPr>
      </w:pPr>
      <w:r w:rsidRPr="00FB63B7">
        <w:rPr>
          <w:rFonts w:ascii="Times New Roman" w:hAnsi="Times New Roman"/>
          <w:sz w:val="24"/>
          <w:szCs w:val="24"/>
        </w:rPr>
        <w:tab/>
      </w:r>
    </w:p>
    <w:p w:rsidR="005A573E" w:rsidRPr="00FB63B7" w:rsidRDefault="005A573E" w:rsidP="00F82E40">
      <w:pPr>
        <w:pStyle w:val="NoSpacing"/>
        <w:ind w:left="3969"/>
        <w:contextualSpacing/>
        <w:rPr>
          <w:rFonts w:ascii="Times New Roman" w:hAnsi="Times New Roman"/>
          <w:b/>
          <w:bCs/>
          <w:sz w:val="24"/>
          <w:szCs w:val="24"/>
        </w:rPr>
      </w:pPr>
      <w:r w:rsidRPr="00FB63B7">
        <w:rPr>
          <w:rFonts w:ascii="Times New Roman" w:hAnsi="Times New Roman"/>
          <w:sz w:val="24"/>
          <w:szCs w:val="24"/>
        </w:rPr>
        <w:tab/>
      </w:r>
      <w:r w:rsidRPr="00FB63B7">
        <w:rPr>
          <w:rFonts w:ascii="Times New Roman" w:hAnsi="Times New Roman"/>
          <w:b/>
          <w:bCs/>
          <w:sz w:val="24"/>
          <w:szCs w:val="24"/>
        </w:rPr>
        <w:t>Виконкому Кіцманської міської ради</w:t>
      </w:r>
    </w:p>
    <w:p w:rsidR="005A573E" w:rsidRPr="00FB63B7" w:rsidRDefault="005A573E" w:rsidP="0016599A">
      <w:pPr>
        <w:pStyle w:val="NoSpacing"/>
        <w:ind w:left="3969"/>
        <w:contextualSpacing/>
        <w:rPr>
          <w:rFonts w:ascii="Times New Roman" w:hAnsi="Times New Roman"/>
          <w:sz w:val="24"/>
          <w:szCs w:val="24"/>
        </w:rPr>
      </w:pPr>
      <w:r w:rsidRPr="00FB63B7">
        <w:rPr>
          <w:rFonts w:ascii="Times New Roman" w:hAnsi="Times New Roman"/>
          <w:sz w:val="24"/>
          <w:szCs w:val="24"/>
        </w:rPr>
        <w:tab/>
      </w:r>
    </w:p>
    <w:p w:rsidR="005A573E" w:rsidRPr="00FB63B7" w:rsidRDefault="005A573E" w:rsidP="0016599A">
      <w:pPr>
        <w:pStyle w:val="NoSpacing"/>
        <w:ind w:left="3969"/>
        <w:contextualSpacing/>
        <w:rPr>
          <w:rFonts w:ascii="Times New Roman" w:hAnsi="Times New Roman"/>
          <w:sz w:val="24"/>
          <w:szCs w:val="24"/>
        </w:rPr>
      </w:pPr>
      <w:r w:rsidRPr="00FB63B7">
        <w:rPr>
          <w:rFonts w:ascii="Times New Roman" w:hAnsi="Times New Roman"/>
          <w:sz w:val="24"/>
          <w:szCs w:val="24"/>
        </w:rPr>
        <w:t xml:space="preserve">    ______________________________________</w:t>
      </w:r>
    </w:p>
    <w:p w:rsidR="005A573E" w:rsidRPr="00FB63B7" w:rsidRDefault="005A573E" w:rsidP="0016599A">
      <w:pPr>
        <w:pStyle w:val="NoSpacing"/>
        <w:ind w:left="3969"/>
        <w:contextualSpacing/>
        <w:rPr>
          <w:rFonts w:ascii="Times New Roman" w:hAnsi="Times New Roman"/>
          <w:sz w:val="24"/>
          <w:szCs w:val="24"/>
        </w:rPr>
      </w:pPr>
      <w:r w:rsidRPr="00FB63B7">
        <w:rPr>
          <w:rFonts w:ascii="Times New Roman" w:hAnsi="Times New Roman"/>
          <w:sz w:val="24"/>
          <w:szCs w:val="24"/>
        </w:rPr>
        <w:tab/>
        <w:t>______________________________________</w:t>
      </w:r>
    </w:p>
    <w:p w:rsidR="005A573E" w:rsidRPr="00FB63B7" w:rsidRDefault="005A573E" w:rsidP="0016599A">
      <w:pPr>
        <w:pStyle w:val="NoSpacing"/>
        <w:ind w:left="3969"/>
        <w:contextualSpacing/>
        <w:rPr>
          <w:rFonts w:ascii="Times New Roman" w:hAnsi="Times New Roman"/>
          <w:sz w:val="24"/>
          <w:szCs w:val="24"/>
        </w:rPr>
      </w:pPr>
      <w:r w:rsidRPr="00FB63B7">
        <w:rPr>
          <w:rFonts w:ascii="Times New Roman" w:hAnsi="Times New Roman"/>
          <w:sz w:val="24"/>
          <w:szCs w:val="24"/>
        </w:rPr>
        <w:t xml:space="preserve">                               (ПІБ заявника)</w:t>
      </w:r>
    </w:p>
    <w:p w:rsidR="005A573E" w:rsidRPr="00FB63B7" w:rsidRDefault="005A573E" w:rsidP="0016599A">
      <w:pPr>
        <w:spacing w:after="0" w:line="240" w:lineRule="auto"/>
        <w:ind w:left="3969"/>
        <w:contextualSpacing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  <w:r w:rsidRPr="00FB63B7">
        <w:rPr>
          <w:rFonts w:ascii="Times New Roman" w:hAnsi="Times New Roman"/>
          <w:color w:val="000000"/>
          <w:sz w:val="24"/>
          <w:szCs w:val="24"/>
          <w:highlight w:val="white"/>
        </w:rPr>
        <w:tab/>
      </w:r>
    </w:p>
    <w:p w:rsidR="005A573E" w:rsidRPr="00FB63B7" w:rsidRDefault="005A573E" w:rsidP="0016599A">
      <w:pPr>
        <w:spacing w:after="0" w:line="240" w:lineRule="auto"/>
        <w:ind w:left="3969"/>
        <w:contextualSpacing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  <w:r w:rsidRPr="00FB63B7">
        <w:rPr>
          <w:rFonts w:ascii="Times New Roman" w:hAnsi="Times New Roman"/>
          <w:color w:val="000000"/>
          <w:sz w:val="24"/>
          <w:szCs w:val="24"/>
          <w:highlight w:val="white"/>
        </w:rPr>
        <w:tab/>
        <w:t xml:space="preserve">Задеклароване/зареєстроване місце </w:t>
      </w:r>
    </w:p>
    <w:p w:rsidR="005A573E" w:rsidRPr="00FB63B7" w:rsidRDefault="005A573E" w:rsidP="0016599A">
      <w:pPr>
        <w:spacing w:after="0" w:line="240" w:lineRule="auto"/>
        <w:ind w:left="3969"/>
        <w:contextualSpacing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  <w:r w:rsidRPr="00FB63B7">
        <w:rPr>
          <w:rFonts w:ascii="Times New Roman" w:hAnsi="Times New Roman"/>
          <w:color w:val="000000"/>
          <w:sz w:val="24"/>
          <w:szCs w:val="24"/>
          <w:highlight w:val="white"/>
        </w:rPr>
        <w:tab/>
        <w:t>проживання заявника ___________________</w:t>
      </w:r>
    </w:p>
    <w:p w:rsidR="005A573E" w:rsidRPr="00FB63B7" w:rsidRDefault="005A573E" w:rsidP="0016599A">
      <w:pPr>
        <w:spacing w:after="0" w:line="240" w:lineRule="auto"/>
        <w:ind w:left="3969"/>
        <w:contextualSpacing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  <w:r w:rsidRPr="00FB63B7">
        <w:rPr>
          <w:rFonts w:ascii="Times New Roman" w:hAnsi="Times New Roman"/>
          <w:color w:val="000000"/>
          <w:sz w:val="24"/>
          <w:szCs w:val="24"/>
          <w:highlight w:val="white"/>
        </w:rPr>
        <w:tab/>
        <w:t>______________________________________</w:t>
      </w:r>
    </w:p>
    <w:p w:rsidR="005A573E" w:rsidRPr="00FB63B7" w:rsidRDefault="005A573E" w:rsidP="0016599A">
      <w:pPr>
        <w:spacing w:after="0" w:line="240" w:lineRule="auto"/>
        <w:ind w:left="3969"/>
        <w:contextualSpacing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  <w:r w:rsidRPr="00FB63B7">
        <w:rPr>
          <w:rFonts w:ascii="Times New Roman" w:hAnsi="Times New Roman"/>
          <w:color w:val="000000"/>
          <w:sz w:val="24"/>
          <w:szCs w:val="24"/>
          <w:highlight w:val="white"/>
        </w:rPr>
        <w:tab/>
      </w:r>
    </w:p>
    <w:p w:rsidR="005A573E" w:rsidRPr="00FB63B7" w:rsidRDefault="005A573E" w:rsidP="0016599A">
      <w:pPr>
        <w:spacing w:after="0" w:line="240" w:lineRule="auto"/>
        <w:ind w:left="3969"/>
        <w:contextualSpacing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  <w:r w:rsidRPr="00FB63B7">
        <w:rPr>
          <w:rFonts w:ascii="Times New Roman" w:hAnsi="Times New Roman"/>
          <w:color w:val="000000"/>
          <w:sz w:val="24"/>
          <w:szCs w:val="24"/>
          <w:highlight w:val="white"/>
        </w:rPr>
        <w:tab/>
        <w:t xml:space="preserve">Фактичне місце проживання заявника </w:t>
      </w:r>
    </w:p>
    <w:p w:rsidR="005A573E" w:rsidRPr="00FB63B7" w:rsidRDefault="005A573E" w:rsidP="0016599A">
      <w:pPr>
        <w:spacing w:after="0" w:line="240" w:lineRule="auto"/>
        <w:ind w:left="3969"/>
        <w:contextualSpacing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  <w:r w:rsidRPr="00FB63B7">
        <w:rPr>
          <w:rFonts w:ascii="Times New Roman" w:hAnsi="Times New Roman"/>
          <w:color w:val="000000"/>
          <w:sz w:val="24"/>
          <w:szCs w:val="24"/>
          <w:highlight w:val="white"/>
        </w:rPr>
        <w:tab/>
        <w:t>______________________________________</w:t>
      </w:r>
    </w:p>
    <w:p w:rsidR="005A573E" w:rsidRPr="00FB63B7" w:rsidRDefault="005A573E" w:rsidP="0016599A">
      <w:pPr>
        <w:spacing w:after="0" w:line="240" w:lineRule="auto"/>
        <w:ind w:left="3969"/>
        <w:contextualSpacing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  <w:r w:rsidRPr="00FB63B7">
        <w:rPr>
          <w:rFonts w:ascii="Times New Roman" w:hAnsi="Times New Roman"/>
          <w:color w:val="000000"/>
          <w:sz w:val="24"/>
          <w:szCs w:val="24"/>
          <w:highlight w:val="white"/>
        </w:rPr>
        <w:tab/>
      </w:r>
    </w:p>
    <w:p w:rsidR="005A573E" w:rsidRPr="00FB63B7" w:rsidRDefault="005A573E" w:rsidP="0016599A">
      <w:pPr>
        <w:spacing w:after="0" w:line="240" w:lineRule="auto"/>
        <w:ind w:left="3969"/>
        <w:contextualSpacing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  <w:r w:rsidRPr="00FB63B7">
        <w:rPr>
          <w:rFonts w:ascii="Times New Roman" w:hAnsi="Times New Roman"/>
          <w:color w:val="000000"/>
          <w:sz w:val="24"/>
          <w:szCs w:val="24"/>
          <w:highlight w:val="white"/>
        </w:rPr>
        <w:tab/>
      </w:r>
      <w:r w:rsidRPr="00FB63B7">
        <w:rPr>
          <w:rFonts w:ascii="Times New Roman" w:hAnsi="Times New Roman"/>
          <w:sz w:val="24"/>
          <w:szCs w:val="24"/>
          <w:highlight w:val="white"/>
        </w:rPr>
        <w:t xml:space="preserve">Документ, що посвідчує особу </w:t>
      </w:r>
      <w:r w:rsidRPr="00FB63B7">
        <w:rPr>
          <w:rFonts w:ascii="Times New Roman" w:hAnsi="Times New Roman"/>
          <w:color w:val="000000"/>
          <w:sz w:val="24"/>
          <w:szCs w:val="24"/>
          <w:highlight w:val="white"/>
        </w:rPr>
        <w:t xml:space="preserve">заявника: </w:t>
      </w:r>
    </w:p>
    <w:p w:rsidR="005A573E" w:rsidRPr="00FB63B7" w:rsidRDefault="005A573E" w:rsidP="0016599A">
      <w:pPr>
        <w:spacing w:after="0" w:line="240" w:lineRule="auto"/>
        <w:ind w:left="3969"/>
        <w:contextualSpacing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  <w:r w:rsidRPr="00FB63B7">
        <w:rPr>
          <w:rFonts w:ascii="Times New Roman" w:hAnsi="Times New Roman"/>
          <w:color w:val="000000"/>
          <w:sz w:val="24"/>
          <w:szCs w:val="24"/>
          <w:highlight w:val="white"/>
        </w:rPr>
        <w:tab/>
        <w:t>серія__________номер__________________,</w:t>
      </w:r>
    </w:p>
    <w:p w:rsidR="005A573E" w:rsidRPr="00FB63B7" w:rsidRDefault="005A573E" w:rsidP="0016599A">
      <w:pPr>
        <w:spacing w:after="0" w:line="240" w:lineRule="auto"/>
        <w:ind w:left="3969"/>
        <w:contextualSpacing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  <w:r w:rsidRPr="00FB63B7">
        <w:rPr>
          <w:rFonts w:ascii="Times New Roman" w:hAnsi="Times New Roman"/>
          <w:color w:val="000000"/>
          <w:sz w:val="24"/>
          <w:szCs w:val="24"/>
          <w:highlight w:val="white"/>
        </w:rPr>
        <w:tab/>
        <w:t>виданий_______________________________</w:t>
      </w:r>
      <w:r w:rsidRPr="00FB63B7">
        <w:rPr>
          <w:rFonts w:ascii="Times New Roman" w:hAnsi="Times New Roman"/>
          <w:color w:val="000000"/>
          <w:sz w:val="24"/>
          <w:szCs w:val="24"/>
          <w:highlight w:val="white"/>
        </w:rPr>
        <w:tab/>
        <w:t>______________________________________</w:t>
      </w:r>
    </w:p>
    <w:p w:rsidR="005A573E" w:rsidRPr="00FB63B7" w:rsidRDefault="005A573E" w:rsidP="0016599A">
      <w:pPr>
        <w:spacing w:after="0" w:line="240" w:lineRule="auto"/>
        <w:ind w:left="3969"/>
        <w:contextualSpacing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  <w:r w:rsidRPr="00FB63B7">
        <w:rPr>
          <w:rFonts w:ascii="Times New Roman" w:hAnsi="Times New Roman"/>
          <w:color w:val="000000"/>
          <w:sz w:val="24"/>
          <w:szCs w:val="24"/>
          <w:highlight w:val="white"/>
        </w:rPr>
        <w:tab/>
        <w:t xml:space="preserve">дата видачі </w:t>
      </w:r>
      <w:r w:rsidRPr="00FB63B7">
        <w:rPr>
          <w:rFonts w:ascii="Times New Roman" w:hAnsi="Times New Roman"/>
          <w:color w:val="000000"/>
          <w:sz w:val="24"/>
          <w:szCs w:val="24"/>
          <w:highlight w:val="white"/>
          <w:lang w:val="ru-RU"/>
        </w:rPr>
        <w:t>“</w:t>
      </w:r>
      <w:r w:rsidRPr="00FB63B7">
        <w:rPr>
          <w:rFonts w:ascii="Times New Roman" w:hAnsi="Times New Roman"/>
          <w:color w:val="000000"/>
          <w:sz w:val="24"/>
          <w:szCs w:val="24"/>
          <w:highlight w:val="white"/>
        </w:rPr>
        <w:t>____</w:t>
      </w:r>
      <w:r w:rsidRPr="00FB63B7">
        <w:rPr>
          <w:rFonts w:ascii="Times New Roman" w:hAnsi="Times New Roman"/>
          <w:color w:val="000000"/>
          <w:sz w:val="24"/>
          <w:szCs w:val="24"/>
          <w:highlight w:val="white"/>
          <w:lang w:val="ru-RU"/>
        </w:rPr>
        <w:t>“</w:t>
      </w:r>
      <w:r w:rsidRPr="00FB63B7">
        <w:rPr>
          <w:rFonts w:ascii="Times New Roman" w:hAnsi="Times New Roman"/>
          <w:color w:val="000000"/>
          <w:sz w:val="24"/>
          <w:szCs w:val="24"/>
          <w:highlight w:val="white"/>
        </w:rPr>
        <w:t xml:space="preserve"> _____________</w:t>
      </w:r>
      <w:r w:rsidRPr="00FB63B7">
        <w:rPr>
          <w:rFonts w:ascii="Times New Roman" w:hAnsi="Times New Roman"/>
          <w:color w:val="000000"/>
          <w:sz w:val="24"/>
          <w:szCs w:val="24"/>
          <w:highlight w:val="white"/>
          <w:lang w:val="ru-RU"/>
        </w:rPr>
        <w:t>_</w:t>
      </w:r>
      <w:r w:rsidRPr="00FB63B7">
        <w:rPr>
          <w:rFonts w:ascii="Times New Roman" w:hAnsi="Times New Roman"/>
          <w:color w:val="000000"/>
          <w:sz w:val="24"/>
          <w:szCs w:val="24"/>
          <w:highlight w:val="white"/>
        </w:rPr>
        <w:t xml:space="preserve"> ______ р.</w:t>
      </w:r>
    </w:p>
    <w:p w:rsidR="005A573E" w:rsidRPr="00FB63B7" w:rsidRDefault="005A573E" w:rsidP="0016599A">
      <w:pPr>
        <w:spacing w:after="0" w:line="240" w:lineRule="auto"/>
        <w:ind w:left="396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FB63B7">
        <w:rPr>
          <w:rFonts w:ascii="Times New Roman" w:hAnsi="Times New Roman"/>
          <w:color w:val="000000"/>
          <w:sz w:val="24"/>
          <w:szCs w:val="24"/>
        </w:rPr>
        <w:tab/>
      </w:r>
    </w:p>
    <w:p w:rsidR="005A573E" w:rsidRPr="00FB63B7" w:rsidRDefault="005A573E" w:rsidP="0016599A">
      <w:pPr>
        <w:spacing w:after="0" w:line="240" w:lineRule="auto"/>
        <w:ind w:left="396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FB63B7">
        <w:rPr>
          <w:rFonts w:ascii="Times New Roman" w:hAnsi="Times New Roman"/>
          <w:color w:val="000000"/>
          <w:sz w:val="24"/>
          <w:szCs w:val="24"/>
        </w:rPr>
        <w:tab/>
        <w:t xml:space="preserve">Реєстраційний номер облікової картки </w:t>
      </w:r>
    </w:p>
    <w:p w:rsidR="005A573E" w:rsidRPr="00FB63B7" w:rsidRDefault="005A573E" w:rsidP="0016599A">
      <w:pPr>
        <w:spacing w:after="0" w:line="240" w:lineRule="auto"/>
        <w:ind w:left="396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FB63B7">
        <w:rPr>
          <w:rFonts w:ascii="Times New Roman" w:hAnsi="Times New Roman"/>
          <w:color w:val="000000"/>
          <w:sz w:val="24"/>
          <w:szCs w:val="24"/>
        </w:rPr>
        <w:tab/>
        <w:t>платника податків:______________________</w:t>
      </w:r>
    </w:p>
    <w:p w:rsidR="005A573E" w:rsidRPr="00FB63B7" w:rsidRDefault="005A573E" w:rsidP="0016599A">
      <w:pPr>
        <w:spacing w:after="0" w:line="240" w:lineRule="auto"/>
        <w:ind w:left="3969"/>
        <w:contextualSpacing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</w:p>
    <w:p w:rsidR="005A573E" w:rsidRPr="00FB63B7" w:rsidRDefault="005A573E" w:rsidP="0016599A">
      <w:pPr>
        <w:spacing w:after="0" w:line="240" w:lineRule="auto"/>
        <w:ind w:left="3969"/>
        <w:contextualSpacing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  <w:r w:rsidRPr="00FB63B7">
        <w:rPr>
          <w:rFonts w:ascii="Times New Roman" w:hAnsi="Times New Roman"/>
          <w:color w:val="000000"/>
          <w:sz w:val="24"/>
          <w:szCs w:val="24"/>
          <w:highlight w:val="white"/>
        </w:rPr>
        <w:tab/>
        <w:t xml:space="preserve">Контактний номер телефону: </w:t>
      </w:r>
    </w:p>
    <w:p w:rsidR="005A573E" w:rsidRPr="00FB63B7" w:rsidRDefault="005A573E" w:rsidP="0016599A">
      <w:pPr>
        <w:spacing w:after="0" w:line="240" w:lineRule="auto"/>
        <w:ind w:left="3969"/>
        <w:contextualSpacing/>
        <w:jc w:val="both"/>
        <w:rPr>
          <w:rFonts w:ascii="Times New Roman" w:hAnsi="Times New Roman"/>
          <w:color w:val="000000"/>
          <w:sz w:val="24"/>
          <w:szCs w:val="24"/>
          <w:highlight w:val="white"/>
          <w:lang w:val="ru-RU"/>
        </w:rPr>
      </w:pPr>
      <w:r w:rsidRPr="00FB63B7">
        <w:rPr>
          <w:rFonts w:ascii="Times New Roman" w:hAnsi="Times New Roman"/>
          <w:color w:val="000000"/>
          <w:sz w:val="24"/>
          <w:szCs w:val="24"/>
          <w:highlight w:val="white"/>
        </w:rPr>
        <w:tab/>
        <w:t>_____________________________________</w:t>
      </w:r>
      <w:r w:rsidRPr="00FB63B7">
        <w:rPr>
          <w:rFonts w:ascii="Times New Roman" w:hAnsi="Times New Roman"/>
          <w:color w:val="000000"/>
          <w:sz w:val="24"/>
          <w:szCs w:val="24"/>
          <w:highlight w:val="white"/>
          <w:lang w:val="ru-RU"/>
        </w:rPr>
        <w:t>_</w:t>
      </w:r>
    </w:p>
    <w:p w:rsidR="005A573E" w:rsidRPr="00FB63B7" w:rsidRDefault="005A573E" w:rsidP="005E4363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</w:p>
    <w:p w:rsidR="005A573E" w:rsidRPr="00FB63B7" w:rsidRDefault="005A573E" w:rsidP="0016599A">
      <w:pPr>
        <w:pStyle w:val="NoSpacing"/>
        <w:contextualSpacing/>
        <w:rPr>
          <w:rFonts w:ascii="Times New Roman" w:hAnsi="Times New Roman"/>
          <w:sz w:val="24"/>
          <w:szCs w:val="24"/>
          <w:lang w:eastAsia="ru-RU"/>
        </w:rPr>
      </w:pPr>
    </w:p>
    <w:p w:rsidR="005A573E" w:rsidRPr="00FB63B7" w:rsidRDefault="005A573E" w:rsidP="00F82E40">
      <w:pPr>
        <w:pStyle w:val="NoSpacing"/>
        <w:contextualSpacing/>
        <w:jc w:val="center"/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FB63B7"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eastAsia="ru-RU"/>
        </w:rPr>
        <w:t>З А Я В А</w:t>
      </w:r>
    </w:p>
    <w:p w:rsidR="005A573E" w:rsidRPr="00FB63B7" w:rsidRDefault="005A573E" w:rsidP="00F82E40">
      <w:pPr>
        <w:pStyle w:val="NoSpacing"/>
        <w:ind w:firstLine="567"/>
        <w:contextualSpacing/>
        <w:jc w:val="both"/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</w:pPr>
      <w:r w:rsidRPr="00FB63B7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Прошу видати мені </w:t>
      </w:r>
      <w:r w:rsidRPr="00FB63B7">
        <w:rPr>
          <w:rFonts w:ascii="Times New Roman" w:hAnsi="Times New Roman"/>
          <w:sz w:val="24"/>
          <w:szCs w:val="24"/>
          <w:shd w:val="clear" w:color="auto" w:fill="FFFFFF"/>
        </w:rPr>
        <w:t xml:space="preserve">Акт встановлення факту здійснення догляду  за особою </w:t>
      </w:r>
      <w:r w:rsidRPr="00FB63B7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</w:p>
    <w:p w:rsidR="005A573E" w:rsidRPr="00FB63B7" w:rsidRDefault="005A573E" w:rsidP="00EA12C5">
      <w:pPr>
        <w:spacing w:after="0" w:line="240" w:lineRule="auto"/>
        <w:ind w:right="-142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FB63B7">
        <w:rPr>
          <w:rFonts w:ascii="Times New Roman" w:hAnsi="Times New Roman"/>
          <w:color w:val="000000"/>
          <w:sz w:val="24"/>
          <w:szCs w:val="24"/>
        </w:rPr>
        <w:t>ПІП: ___________________________________________________________________</w:t>
      </w:r>
    </w:p>
    <w:p w:rsidR="005A573E" w:rsidRPr="00FB63B7" w:rsidRDefault="005A573E" w:rsidP="00EA12C5">
      <w:pPr>
        <w:spacing w:after="0" w:line="240" w:lineRule="auto"/>
        <w:ind w:right="-142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FB63B7">
        <w:rPr>
          <w:rFonts w:ascii="Times New Roman" w:hAnsi="Times New Roman"/>
          <w:color w:val="000000"/>
          <w:sz w:val="24"/>
          <w:szCs w:val="24"/>
        </w:rPr>
        <w:t>Задеклароване/зареєстроване місце проживання _____________________________</w:t>
      </w:r>
    </w:p>
    <w:p w:rsidR="005A573E" w:rsidRPr="00FB63B7" w:rsidRDefault="005A573E" w:rsidP="00EA12C5">
      <w:pPr>
        <w:spacing w:after="0" w:line="240" w:lineRule="auto"/>
        <w:ind w:right="-142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FB63B7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</w:t>
      </w:r>
    </w:p>
    <w:p w:rsidR="005A573E" w:rsidRPr="00FB63B7" w:rsidRDefault="005A573E" w:rsidP="00EA12C5">
      <w:pPr>
        <w:spacing w:after="0" w:line="240" w:lineRule="auto"/>
        <w:ind w:right="-142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FB63B7">
        <w:rPr>
          <w:rFonts w:ascii="Times New Roman" w:hAnsi="Times New Roman"/>
          <w:color w:val="000000"/>
          <w:sz w:val="24"/>
          <w:szCs w:val="24"/>
        </w:rPr>
        <w:t>Фактичне місце проживання _______________________________________________</w:t>
      </w:r>
    </w:p>
    <w:p w:rsidR="005A573E" w:rsidRPr="00FB63B7" w:rsidRDefault="005A573E" w:rsidP="00EA12C5">
      <w:pPr>
        <w:spacing w:after="0" w:line="240" w:lineRule="auto"/>
        <w:ind w:right="-142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FB63B7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</w:t>
      </w:r>
    </w:p>
    <w:p w:rsidR="005A573E" w:rsidRPr="00FB63B7" w:rsidRDefault="005A573E" w:rsidP="00EA12C5">
      <w:pPr>
        <w:spacing w:after="0" w:line="240" w:lineRule="auto"/>
        <w:ind w:right="-285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FB63B7">
        <w:rPr>
          <w:rFonts w:ascii="Times New Roman" w:hAnsi="Times New Roman"/>
          <w:sz w:val="24"/>
          <w:szCs w:val="24"/>
        </w:rPr>
        <w:t>Документ, що посвідчує особу</w:t>
      </w:r>
      <w:r w:rsidRPr="00FB63B7">
        <w:rPr>
          <w:rFonts w:ascii="Times New Roman" w:hAnsi="Times New Roman"/>
          <w:color w:val="000000"/>
          <w:sz w:val="24"/>
          <w:szCs w:val="24"/>
        </w:rPr>
        <w:t>: _____________________________________________</w:t>
      </w:r>
    </w:p>
    <w:p w:rsidR="005A573E" w:rsidRPr="00FB63B7" w:rsidRDefault="005A573E" w:rsidP="00EA12C5">
      <w:pPr>
        <w:spacing w:after="0" w:line="240" w:lineRule="auto"/>
        <w:ind w:right="-285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FB63B7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</w:t>
      </w:r>
    </w:p>
    <w:p w:rsidR="005A573E" w:rsidRPr="00FB63B7" w:rsidRDefault="005A573E" w:rsidP="00EA12C5">
      <w:pPr>
        <w:spacing w:after="0" w:line="240" w:lineRule="auto"/>
        <w:ind w:right="-144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FB63B7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</w:t>
      </w:r>
    </w:p>
    <w:p w:rsidR="005A573E" w:rsidRPr="00FB63B7" w:rsidRDefault="005A573E" w:rsidP="00EA12C5">
      <w:pPr>
        <w:spacing w:after="0" w:line="240" w:lineRule="auto"/>
        <w:ind w:right="-142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A573E" w:rsidRPr="00FB63B7" w:rsidRDefault="005A573E" w:rsidP="00EA12C5">
      <w:pPr>
        <w:tabs>
          <w:tab w:val="left" w:pos="142"/>
          <w:tab w:val="left" w:pos="284"/>
        </w:tabs>
        <w:spacing w:after="0" w:line="240" w:lineRule="auto"/>
        <w:ind w:right="-142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FB63B7">
        <w:rPr>
          <w:rFonts w:ascii="Times New Roman" w:hAnsi="Times New Roman"/>
          <w:color w:val="000000"/>
          <w:sz w:val="24"/>
          <w:szCs w:val="24"/>
        </w:rPr>
        <w:t>Наявність інвалідності: ___________________________________________________</w:t>
      </w:r>
    </w:p>
    <w:p w:rsidR="005A573E" w:rsidRPr="00FB63B7" w:rsidRDefault="005A573E" w:rsidP="0016599A">
      <w:pPr>
        <w:tabs>
          <w:tab w:val="left" w:pos="142"/>
          <w:tab w:val="left" w:pos="284"/>
        </w:tabs>
        <w:spacing w:after="0" w:line="240" w:lineRule="auto"/>
        <w:ind w:right="-142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5A573E" w:rsidRPr="00FB63B7" w:rsidRDefault="005A573E" w:rsidP="00EA12C5">
      <w:pPr>
        <w:tabs>
          <w:tab w:val="left" w:pos="142"/>
          <w:tab w:val="left" w:pos="284"/>
        </w:tabs>
        <w:spacing w:after="0" w:line="240" w:lineRule="auto"/>
        <w:ind w:right="-142"/>
        <w:contextualSpacing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B63B7">
        <w:rPr>
          <w:rFonts w:ascii="Times New Roman" w:hAnsi="Times New Roman"/>
          <w:color w:val="000000"/>
          <w:sz w:val="24"/>
          <w:szCs w:val="24"/>
        </w:rPr>
        <w:t xml:space="preserve">ПІП та контактні дані осіб, які можуть підтвердити </w:t>
      </w:r>
      <w:r w:rsidRPr="00FB63B7">
        <w:rPr>
          <w:rFonts w:ascii="Times New Roman" w:hAnsi="Times New Roman"/>
          <w:sz w:val="24"/>
          <w:szCs w:val="24"/>
          <w:shd w:val="clear" w:color="auto" w:fill="FFFFFF"/>
        </w:rPr>
        <w:t>факт здійснення догляду мною_________________________________________________________________</w:t>
      </w:r>
    </w:p>
    <w:p w:rsidR="005A573E" w:rsidRPr="00FB63B7" w:rsidRDefault="005A573E" w:rsidP="0016599A">
      <w:pPr>
        <w:tabs>
          <w:tab w:val="left" w:pos="142"/>
          <w:tab w:val="left" w:pos="284"/>
        </w:tabs>
        <w:spacing w:after="0" w:line="240" w:lineRule="auto"/>
        <w:ind w:right="-142"/>
        <w:contextualSpacing/>
        <w:rPr>
          <w:rFonts w:ascii="Times New Roman" w:hAnsi="Times New Roman"/>
          <w:sz w:val="24"/>
          <w:szCs w:val="24"/>
          <w:highlight w:val="yellow"/>
        </w:rPr>
      </w:pPr>
      <w:r w:rsidRPr="00FB63B7">
        <w:rPr>
          <w:rFonts w:ascii="Times New Roman" w:hAnsi="Times New Roman"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5A573E" w:rsidRPr="00FB63B7" w:rsidRDefault="005A573E" w:rsidP="0016599A">
      <w:pPr>
        <w:spacing w:after="0" w:line="240" w:lineRule="auto"/>
        <w:ind w:right="-142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5A573E" w:rsidRPr="00FB63B7" w:rsidRDefault="005A573E" w:rsidP="001E6A8A">
      <w:pPr>
        <w:spacing w:after="0" w:line="240" w:lineRule="auto"/>
        <w:ind w:right="-144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5A573E" w:rsidRPr="00FB63B7" w:rsidRDefault="005A573E" w:rsidP="001E6A8A">
      <w:pPr>
        <w:spacing w:after="0" w:line="240" w:lineRule="auto"/>
        <w:ind w:right="-144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5A573E" w:rsidRPr="00FB63B7" w:rsidRDefault="005A573E" w:rsidP="001E6A8A">
      <w:pPr>
        <w:spacing w:after="0" w:line="240" w:lineRule="auto"/>
        <w:ind w:right="-144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5A573E" w:rsidRPr="00FB63B7" w:rsidRDefault="005A573E" w:rsidP="001E6A8A">
      <w:pPr>
        <w:spacing w:after="0" w:line="240" w:lineRule="auto"/>
        <w:ind w:right="-144"/>
        <w:contextualSpacing/>
        <w:rPr>
          <w:rFonts w:ascii="Times New Roman" w:hAnsi="Times New Roman"/>
          <w:color w:val="000000"/>
          <w:sz w:val="24"/>
          <w:szCs w:val="24"/>
        </w:rPr>
      </w:pPr>
      <w:r w:rsidRPr="00FB63B7">
        <w:rPr>
          <w:rFonts w:ascii="Times New Roman" w:hAnsi="Times New Roman"/>
          <w:color w:val="000000"/>
          <w:sz w:val="24"/>
          <w:szCs w:val="24"/>
        </w:rPr>
        <w:t>Я,____________________________________________________________________,</w:t>
      </w:r>
    </w:p>
    <w:p w:rsidR="005A573E" w:rsidRPr="00FB63B7" w:rsidRDefault="005A573E" w:rsidP="0016599A">
      <w:pPr>
        <w:spacing w:after="0" w:line="240" w:lineRule="auto"/>
        <w:ind w:right="-142"/>
        <w:contextualSpacing/>
        <w:jc w:val="center"/>
        <w:rPr>
          <w:rFonts w:ascii="Times New Roman" w:hAnsi="Times New Roman"/>
          <w:color w:val="000000"/>
          <w:sz w:val="24"/>
          <w:szCs w:val="24"/>
        </w:rPr>
      </w:pPr>
      <w:r w:rsidRPr="00FB63B7">
        <w:rPr>
          <w:rFonts w:ascii="Times New Roman" w:hAnsi="Times New Roman"/>
          <w:color w:val="000000"/>
          <w:sz w:val="24"/>
          <w:szCs w:val="24"/>
        </w:rPr>
        <w:t>(ПІП)</w:t>
      </w:r>
    </w:p>
    <w:p w:rsidR="005A573E" w:rsidRPr="00FB63B7" w:rsidRDefault="005A573E" w:rsidP="0016599A">
      <w:pPr>
        <w:spacing w:after="0" w:line="240" w:lineRule="auto"/>
        <w:ind w:right="-142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FB63B7">
        <w:rPr>
          <w:rFonts w:ascii="Times New Roman" w:hAnsi="Times New Roman"/>
          <w:color w:val="000000"/>
          <w:sz w:val="24"/>
          <w:szCs w:val="24"/>
        </w:rPr>
        <w:t xml:space="preserve">даю згоду на обробку, використання, зберігання та надання моїх персональних даних/персональних даних особи, від імені якої подається заява, відповідно до Закону України </w:t>
      </w:r>
      <w:r w:rsidRPr="00FB63B7">
        <w:rPr>
          <w:rFonts w:ascii="Times New Roman" w:hAnsi="Times New Roman"/>
          <w:color w:val="000000"/>
          <w:sz w:val="24"/>
          <w:szCs w:val="24"/>
          <w:lang w:val="ru-RU"/>
        </w:rPr>
        <w:t>“</w:t>
      </w:r>
      <w:r w:rsidRPr="00FB63B7">
        <w:rPr>
          <w:rFonts w:ascii="Times New Roman" w:hAnsi="Times New Roman"/>
          <w:color w:val="000000"/>
          <w:sz w:val="24"/>
          <w:szCs w:val="24"/>
        </w:rPr>
        <w:t>Про захист персональних даних</w:t>
      </w:r>
      <w:r w:rsidRPr="00FB63B7">
        <w:rPr>
          <w:rFonts w:ascii="Times New Roman" w:hAnsi="Times New Roman"/>
          <w:color w:val="000000"/>
          <w:sz w:val="24"/>
          <w:szCs w:val="24"/>
          <w:lang w:val="ru-RU"/>
        </w:rPr>
        <w:t>“</w:t>
      </w:r>
      <w:r w:rsidRPr="00FB63B7">
        <w:rPr>
          <w:rFonts w:ascii="Times New Roman" w:hAnsi="Times New Roman"/>
          <w:color w:val="000000"/>
          <w:sz w:val="24"/>
          <w:szCs w:val="24"/>
        </w:rPr>
        <w:t>:</w:t>
      </w:r>
    </w:p>
    <w:p w:rsidR="005A573E" w:rsidRPr="00FB63B7" w:rsidRDefault="005A573E" w:rsidP="0016599A">
      <w:pPr>
        <w:spacing w:after="0" w:line="240" w:lineRule="auto"/>
        <w:ind w:right="-142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A573E" w:rsidRPr="00FB63B7" w:rsidRDefault="005A573E" w:rsidP="0016599A">
      <w:pPr>
        <w:tabs>
          <w:tab w:val="left" w:pos="720"/>
        </w:tabs>
        <w:spacing w:after="0" w:line="240" w:lineRule="auto"/>
        <w:ind w:right="-142" w:firstLine="708"/>
        <w:contextualSpacing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noProof/>
          <w:lang w:val="ru-RU" w:eastAsia="ru-RU"/>
        </w:rPr>
        <w:pict>
          <v:rect id="Прямокутник 6" o:spid="_x0000_s1026" style="position:absolute;left:0;text-align:left;margin-left:269.15pt;margin-top:1pt;width:15.05pt;height:14.05pt;z-index:251658240;visibility:visible;mso-wrap-distance-left:0;mso-wrap-distance-right:0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">
            <v:stroke startarrowwidth="narrow" startarrowlength="short" endarrowwidth="narrow" endarrowlength="short" miterlimit="5243f"/>
            <v:path arrowok="t"/>
            <v:textbox inset="2.53958mm,2.53958mm,2.53958mm,2.53958mm">
              <w:txbxContent>
                <w:p w:rsidR="005A573E" w:rsidRDefault="005A573E" w:rsidP="0016599A">
                  <w:pPr>
                    <w:textDirection w:val="btLr"/>
                  </w:pPr>
                </w:p>
              </w:txbxContent>
            </v:textbox>
          </v:rect>
        </w:pict>
      </w:r>
      <w:r>
        <w:rPr>
          <w:noProof/>
          <w:lang w:val="ru-RU" w:eastAsia="ru-RU"/>
        </w:rPr>
        <w:pict>
          <v:rect id="Прямокутник 7" o:spid="_x0000_s1027" style="position:absolute;left:0;text-align:left;margin-left:148.75pt;margin-top:1pt;width:15.05pt;height:14.05pt;z-index:251657216;visibility:visible;mso-wrap-distance-left:0;mso-wrap-distance-right:0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">
            <v:stroke startarrowwidth="narrow" startarrowlength="short" endarrowwidth="narrow" endarrowlength="short" miterlimit="5243f"/>
            <v:path arrowok="t"/>
            <v:textbox inset="2.53958mm,2.53958mm,2.53958mm,2.53958mm">
              <w:txbxContent>
                <w:p w:rsidR="005A573E" w:rsidRDefault="005A573E" w:rsidP="0016599A">
                  <w:pPr>
                    <w:textDirection w:val="btLr"/>
                  </w:pPr>
                </w:p>
              </w:txbxContent>
            </v:textbox>
          </v:rect>
        </w:pict>
      </w:r>
      <w:r w:rsidRPr="00FB63B7">
        <w:rPr>
          <w:rFonts w:ascii="Times New Roman" w:hAnsi="Times New Roman"/>
          <w:color w:val="000000"/>
          <w:sz w:val="24"/>
          <w:szCs w:val="24"/>
          <w:lang w:val="ru-RU"/>
        </w:rPr>
        <w:t xml:space="preserve">            </w:t>
      </w:r>
      <w:r w:rsidRPr="00FB63B7">
        <w:rPr>
          <w:rFonts w:ascii="Times New Roman" w:hAnsi="Times New Roman"/>
          <w:color w:val="000000"/>
          <w:sz w:val="24"/>
          <w:szCs w:val="24"/>
        </w:rPr>
        <w:t xml:space="preserve">даю згоду                </w:t>
      </w:r>
      <w:r w:rsidRPr="00FB63B7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FB63B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B63B7">
        <w:rPr>
          <w:rFonts w:ascii="Times New Roman" w:hAnsi="Times New Roman"/>
          <w:color w:val="000000"/>
          <w:sz w:val="24"/>
          <w:szCs w:val="24"/>
          <w:lang w:val="ru-RU"/>
        </w:rPr>
        <w:t xml:space="preserve">  </w:t>
      </w:r>
      <w:r w:rsidRPr="00FB63B7">
        <w:rPr>
          <w:rFonts w:ascii="Times New Roman" w:hAnsi="Times New Roman"/>
          <w:color w:val="000000"/>
          <w:sz w:val="24"/>
          <w:szCs w:val="24"/>
        </w:rPr>
        <w:t>не даю згоди</w:t>
      </w:r>
    </w:p>
    <w:p w:rsidR="005A573E" w:rsidRPr="00FB63B7" w:rsidRDefault="005A573E" w:rsidP="0016599A">
      <w:pPr>
        <w:pStyle w:val="NoSpacing"/>
        <w:contextualSpacing/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</w:pPr>
    </w:p>
    <w:p w:rsidR="005A573E" w:rsidRPr="00FB63B7" w:rsidRDefault="005A573E" w:rsidP="0016599A">
      <w:pPr>
        <w:pStyle w:val="NoSpacing"/>
        <w:contextualSpacing/>
        <w:rPr>
          <w:rFonts w:ascii="Times New Roman" w:hAnsi="Times New Roman"/>
          <w:sz w:val="24"/>
          <w:szCs w:val="24"/>
        </w:rPr>
      </w:pPr>
      <w:r w:rsidRPr="00FB63B7">
        <w:rPr>
          <w:rFonts w:ascii="Times New Roman" w:hAnsi="Times New Roman"/>
          <w:sz w:val="24"/>
          <w:szCs w:val="24"/>
        </w:rPr>
        <w:t>Несу персональну відповідальність за достовірність наданої інформації.</w:t>
      </w:r>
    </w:p>
    <w:p w:rsidR="005A573E" w:rsidRPr="00FB63B7" w:rsidRDefault="005A573E" w:rsidP="0016599A">
      <w:pPr>
        <w:pStyle w:val="NoSpacing"/>
        <w:contextualSpacing/>
        <w:rPr>
          <w:rFonts w:ascii="Times New Roman" w:hAnsi="Times New Roman"/>
          <w:sz w:val="24"/>
          <w:szCs w:val="24"/>
        </w:rPr>
      </w:pPr>
    </w:p>
    <w:p w:rsidR="005A573E" w:rsidRPr="00FB63B7" w:rsidRDefault="005A573E" w:rsidP="00EA12C5">
      <w:pPr>
        <w:pStyle w:val="NoSpacing"/>
        <w:contextualSpacing/>
        <w:jc w:val="both"/>
        <w:rPr>
          <w:rFonts w:ascii="Times New Roman" w:hAnsi="Times New Roman"/>
          <w:sz w:val="24"/>
          <w:szCs w:val="24"/>
        </w:rPr>
      </w:pPr>
      <w:r w:rsidRPr="00FB63B7">
        <w:rPr>
          <w:rFonts w:ascii="Times New Roman" w:hAnsi="Times New Roman"/>
          <w:sz w:val="24"/>
          <w:szCs w:val="24"/>
        </w:rPr>
        <w:t>До заяви додаю:</w:t>
      </w:r>
    </w:p>
    <w:p w:rsidR="005A573E" w:rsidRPr="00FB63B7" w:rsidRDefault="005A573E" w:rsidP="00EA12C5">
      <w:pPr>
        <w:pStyle w:val="NoSpacing"/>
        <w:contextualSpacing/>
        <w:jc w:val="both"/>
        <w:rPr>
          <w:rFonts w:ascii="Times New Roman" w:hAnsi="Times New Roman"/>
          <w:sz w:val="24"/>
          <w:szCs w:val="24"/>
        </w:rPr>
      </w:pPr>
      <w:r w:rsidRPr="00FB63B7">
        <w:rPr>
          <w:rFonts w:ascii="Times New Roman" w:hAnsi="Times New Roman"/>
          <w:sz w:val="24"/>
          <w:szCs w:val="24"/>
        </w:rPr>
        <w:t>1. ____________________________________________________________________</w:t>
      </w:r>
    </w:p>
    <w:p w:rsidR="005A573E" w:rsidRPr="00FB63B7" w:rsidRDefault="005A573E" w:rsidP="00EA12C5">
      <w:pPr>
        <w:pStyle w:val="NoSpacing"/>
        <w:contextualSpacing/>
        <w:jc w:val="both"/>
        <w:rPr>
          <w:rFonts w:ascii="Times New Roman" w:hAnsi="Times New Roman"/>
          <w:sz w:val="24"/>
          <w:szCs w:val="24"/>
        </w:rPr>
      </w:pPr>
      <w:r w:rsidRPr="00FB63B7">
        <w:rPr>
          <w:rFonts w:ascii="Times New Roman" w:hAnsi="Times New Roman"/>
          <w:sz w:val="24"/>
          <w:szCs w:val="24"/>
        </w:rPr>
        <w:t>2. ____________________________________________________________________</w:t>
      </w:r>
    </w:p>
    <w:p w:rsidR="005A573E" w:rsidRPr="00FB63B7" w:rsidRDefault="005A573E" w:rsidP="00EA12C5">
      <w:pPr>
        <w:pStyle w:val="NoSpacing"/>
        <w:contextualSpacing/>
        <w:jc w:val="both"/>
        <w:rPr>
          <w:rFonts w:ascii="Times New Roman" w:hAnsi="Times New Roman"/>
          <w:sz w:val="24"/>
          <w:szCs w:val="24"/>
        </w:rPr>
      </w:pPr>
      <w:r w:rsidRPr="00FB63B7">
        <w:rPr>
          <w:rFonts w:ascii="Times New Roman" w:hAnsi="Times New Roman"/>
          <w:sz w:val="24"/>
          <w:szCs w:val="24"/>
        </w:rPr>
        <w:t>3. ____________________________________________________________________</w:t>
      </w:r>
    </w:p>
    <w:p w:rsidR="005A573E" w:rsidRPr="00FB63B7" w:rsidRDefault="005A573E" w:rsidP="00EA12C5">
      <w:pPr>
        <w:pStyle w:val="NoSpacing"/>
        <w:contextualSpacing/>
        <w:jc w:val="both"/>
        <w:rPr>
          <w:rFonts w:ascii="Times New Roman" w:hAnsi="Times New Roman"/>
          <w:sz w:val="24"/>
          <w:szCs w:val="24"/>
        </w:rPr>
      </w:pPr>
      <w:r w:rsidRPr="00FB63B7">
        <w:rPr>
          <w:rFonts w:ascii="Times New Roman" w:hAnsi="Times New Roman"/>
          <w:sz w:val="24"/>
          <w:szCs w:val="24"/>
        </w:rPr>
        <w:t>4. ____________________________________________________________________</w:t>
      </w:r>
    </w:p>
    <w:p w:rsidR="005A573E" w:rsidRPr="00FB63B7" w:rsidRDefault="005A573E" w:rsidP="00EA12C5">
      <w:pPr>
        <w:pStyle w:val="NoSpacing"/>
        <w:contextualSpacing/>
        <w:jc w:val="both"/>
        <w:rPr>
          <w:rFonts w:ascii="Times New Roman" w:hAnsi="Times New Roman"/>
          <w:sz w:val="24"/>
          <w:szCs w:val="24"/>
        </w:rPr>
      </w:pPr>
      <w:r w:rsidRPr="00FB63B7">
        <w:rPr>
          <w:rFonts w:ascii="Times New Roman" w:hAnsi="Times New Roman"/>
          <w:sz w:val="24"/>
          <w:szCs w:val="24"/>
        </w:rPr>
        <w:t>5. ____________________________________________________________________</w:t>
      </w:r>
    </w:p>
    <w:p w:rsidR="005A573E" w:rsidRPr="00FB63B7" w:rsidRDefault="005A573E" w:rsidP="00EA12C5">
      <w:pPr>
        <w:pStyle w:val="NoSpacing"/>
        <w:contextualSpacing/>
        <w:jc w:val="both"/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</w:pPr>
    </w:p>
    <w:tbl>
      <w:tblPr>
        <w:tblW w:w="0" w:type="auto"/>
        <w:tblLook w:val="00A0"/>
      </w:tblPr>
      <w:tblGrid>
        <w:gridCol w:w="1870"/>
        <w:gridCol w:w="4808"/>
        <w:gridCol w:w="2892"/>
      </w:tblGrid>
      <w:tr w:rsidR="005A573E" w:rsidRPr="00FB63B7" w:rsidTr="00B124E7">
        <w:trPr>
          <w:trHeight w:val="1031"/>
        </w:trPr>
        <w:tc>
          <w:tcPr>
            <w:tcW w:w="1951" w:type="dxa"/>
          </w:tcPr>
          <w:p w:rsidR="005A573E" w:rsidRPr="00FB63B7" w:rsidRDefault="005A573E" w:rsidP="00EA12C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63B7">
              <w:rPr>
                <w:rFonts w:ascii="Times New Roman" w:hAnsi="Times New Roman"/>
                <w:sz w:val="24"/>
                <w:szCs w:val="24"/>
              </w:rPr>
              <w:t>__________</w:t>
            </w:r>
          </w:p>
          <w:p w:rsidR="005A573E" w:rsidRPr="00FB63B7" w:rsidRDefault="005A573E" w:rsidP="00EA12C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63B7">
              <w:rPr>
                <w:rFonts w:ascii="Times New Roman" w:hAnsi="Times New Roman"/>
                <w:sz w:val="24"/>
                <w:szCs w:val="24"/>
              </w:rPr>
              <w:t xml:space="preserve">     (дата)</w:t>
            </w:r>
          </w:p>
        </w:tc>
        <w:tc>
          <w:tcPr>
            <w:tcW w:w="4899" w:type="dxa"/>
          </w:tcPr>
          <w:p w:rsidR="005A573E" w:rsidRPr="00FB63B7" w:rsidRDefault="005A573E" w:rsidP="00EA12C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63B7">
              <w:rPr>
                <w:rFonts w:ascii="Times New Roman" w:hAnsi="Times New Roman"/>
                <w:sz w:val="24"/>
                <w:szCs w:val="24"/>
              </w:rPr>
              <w:t>__________________________________</w:t>
            </w:r>
          </w:p>
          <w:p w:rsidR="005A573E" w:rsidRPr="00FB63B7" w:rsidRDefault="005A573E" w:rsidP="00EA12C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63B7">
              <w:rPr>
                <w:rFonts w:ascii="Times New Roman" w:hAnsi="Times New Roman"/>
                <w:sz w:val="24"/>
                <w:szCs w:val="24"/>
              </w:rPr>
              <w:t xml:space="preserve">                   (підпис заявника)</w:t>
            </w:r>
          </w:p>
        </w:tc>
        <w:tc>
          <w:tcPr>
            <w:tcW w:w="3005" w:type="dxa"/>
          </w:tcPr>
          <w:p w:rsidR="005A573E" w:rsidRPr="00FB63B7" w:rsidRDefault="005A573E" w:rsidP="00EA12C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63B7">
              <w:rPr>
                <w:rFonts w:ascii="Times New Roman" w:hAnsi="Times New Roman"/>
                <w:sz w:val="24"/>
                <w:szCs w:val="24"/>
              </w:rPr>
              <w:t>_________________</w:t>
            </w:r>
          </w:p>
          <w:p w:rsidR="005A573E" w:rsidRPr="00FB63B7" w:rsidRDefault="005A573E" w:rsidP="00EA12C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63B7">
              <w:rPr>
                <w:rFonts w:ascii="Times New Roman" w:hAnsi="Times New Roman"/>
                <w:sz w:val="24"/>
                <w:szCs w:val="24"/>
              </w:rPr>
              <w:t xml:space="preserve">             (ПІБ)</w:t>
            </w:r>
          </w:p>
        </w:tc>
      </w:tr>
    </w:tbl>
    <w:p w:rsidR="005A573E" w:rsidRPr="00FB63B7" w:rsidRDefault="005A573E" w:rsidP="0016599A">
      <w:pPr>
        <w:tabs>
          <w:tab w:val="left" w:pos="851"/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5A573E" w:rsidRPr="00FB63B7" w:rsidRDefault="005A573E" w:rsidP="0016599A">
      <w:pPr>
        <w:tabs>
          <w:tab w:val="left" w:pos="851"/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5A573E" w:rsidRPr="00FB63B7" w:rsidRDefault="005A573E" w:rsidP="0016599A">
      <w:pPr>
        <w:tabs>
          <w:tab w:val="left" w:pos="851"/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5A573E" w:rsidRPr="00FB63B7" w:rsidRDefault="005A573E" w:rsidP="0016599A">
      <w:pPr>
        <w:tabs>
          <w:tab w:val="left" w:pos="851"/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5A573E" w:rsidRPr="00FB63B7" w:rsidRDefault="005A573E" w:rsidP="008906F0">
      <w:pPr>
        <w:tabs>
          <w:tab w:val="left" w:pos="6680"/>
        </w:tabs>
        <w:rPr>
          <w:rFonts w:ascii="Times New Roman" w:hAnsi="Times New Roman"/>
          <w:sz w:val="24"/>
          <w:szCs w:val="24"/>
        </w:rPr>
      </w:pPr>
      <w:r w:rsidRPr="00FB63B7">
        <w:rPr>
          <w:rFonts w:ascii="Times New Roman" w:hAnsi="Times New Roman"/>
          <w:sz w:val="24"/>
          <w:szCs w:val="24"/>
        </w:rPr>
        <w:tab/>
      </w:r>
    </w:p>
    <w:sectPr w:rsidR="005A573E" w:rsidRPr="00FB63B7" w:rsidSect="00F363D5">
      <w:headerReference w:type="default" r:id="rId7"/>
      <w:pgSz w:w="11906" w:h="16838"/>
      <w:pgMar w:top="794" w:right="567" w:bottom="567" w:left="1985" w:header="709" w:footer="709" w:gutter="0"/>
      <w:cols w:space="708"/>
      <w:titlePg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573E" w:rsidRDefault="005A573E" w:rsidP="004F5F8B">
      <w:pPr>
        <w:spacing w:after="0" w:line="240" w:lineRule="auto"/>
      </w:pPr>
      <w:r>
        <w:separator/>
      </w:r>
    </w:p>
  </w:endnote>
  <w:endnote w:type="continuationSeparator" w:id="0">
    <w:p w:rsidR="005A573E" w:rsidRDefault="005A573E" w:rsidP="004F5F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 Neu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573E" w:rsidRDefault="005A573E" w:rsidP="004F5F8B">
      <w:pPr>
        <w:spacing w:after="0" w:line="240" w:lineRule="auto"/>
      </w:pPr>
      <w:r>
        <w:separator/>
      </w:r>
    </w:p>
  </w:footnote>
  <w:footnote w:type="continuationSeparator" w:id="0">
    <w:p w:rsidR="005A573E" w:rsidRDefault="005A573E" w:rsidP="004F5F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73E" w:rsidRDefault="005A573E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5A573E" w:rsidRDefault="005A573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B0F05"/>
    <w:multiLevelType w:val="hybridMultilevel"/>
    <w:tmpl w:val="6874C6E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23360A3"/>
    <w:multiLevelType w:val="hybridMultilevel"/>
    <w:tmpl w:val="624A185C"/>
    <w:lvl w:ilvl="0" w:tplc="74E25BAC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12C53E54"/>
    <w:multiLevelType w:val="multilevel"/>
    <w:tmpl w:val="0422001F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>
    <w:nsid w:val="21ED498E"/>
    <w:multiLevelType w:val="multilevel"/>
    <w:tmpl w:val="29145996"/>
    <w:lvl w:ilvl="0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cs="Times New Roman" w:hint="default"/>
      </w:rPr>
    </w:lvl>
  </w:abstractNum>
  <w:abstractNum w:abstractNumId="4">
    <w:nsid w:val="29432906"/>
    <w:multiLevelType w:val="multilevel"/>
    <w:tmpl w:val="CF8CAF8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5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5">
    <w:nsid w:val="2B5A6848"/>
    <w:multiLevelType w:val="hybridMultilevel"/>
    <w:tmpl w:val="C9508DF4"/>
    <w:lvl w:ilvl="0" w:tplc="D3E4679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6">
    <w:nsid w:val="3950612C"/>
    <w:multiLevelType w:val="hybridMultilevel"/>
    <w:tmpl w:val="08A04CE8"/>
    <w:lvl w:ilvl="0" w:tplc="DC926C5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7">
    <w:nsid w:val="3BAE3052"/>
    <w:multiLevelType w:val="multilevel"/>
    <w:tmpl w:val="11C64EE8"/>
    <w:lvl w:ilvl="0">
      <w:start w:val="3"/>
      <w:numFmt w:val="decimal"/>
      <w:lvlText w:val="%1."/>
      <w:lvlJc w:val="left"/>
      <w:pPr>
        <w:ind w:left="408" w:hanging="408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8">
    <w:nsid w:val="514E576C"/>
    <w:multiLevelType w:val="hybridMultilevel"/>
    <w:tmpl w:val="9C74A572"/>
    <w:lvl w:ilvl="0" w:tplc="FF924190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0317C8"/>
    <w:multiLevelType w:val="hybridMultilevel"/>
    <w:tmpl w:val="5E0C7310"/>
    <w:lvl w:ilvl="0" w:tplc="AEDA80CC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  <w:b w:val="0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0">
    <w:nsid w:val="687A5786"/>
    <w:multiLevelType w:val="hybridMultilevel"/>
    <w:tmpl w:val="73BC692A"/>
    <w:lvl w:ilvl="0" w:tplc="AEEC3EE0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1">
    <w:nsid w:val="6AEB04AC"/>
    <w:multiLevelType w:val="hybridMultilevel"/>
    <w:tmpl w:val="9D7C13A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A4F781E"/>
    <w:multiLevelType w:val="hybridMultilevel"/>
    <w:tmpl w:val="1C1015F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C1C0282"/>
    <w:multiLevelType w:val="hybridMultilevel"/>
    <w:tmpl w:val="39F0011A"/>
    <w:lvl w:ilvl="0" w:tplc="688C5D0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FCB63A4"/>
    <w:multiLevelType w:val="singleLevel"/>
    <w:tmpl w:val="7C487C72"/>
    <w:lvl w:ilvl="0"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8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0"/>
  </w:num>
  <w:num w:numId="8">
    <w:abstractNumId w:val="7"/>
  </w:num>
  <w:num w:numId="9">
    <w:abstractNumId w:val="13"/>
  </w:num>
  <w:num w:numId="10">
    <w:abstractNumId w:val="11"/>
  </w:num>
  <w:num w:numId="11">
    <w:abstractNumId w:val="5"/>
  </w:num>
  <w:num w:numId="12">
    <w:abstractNumId w:val="14"/>
  </w:num>
  <w:num w:numId="13">
    <w:abstractNumId w:val="9"/>
  </w:num>
  <w:num w:numId="14">
    <w:abstractNumId w:val="6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2D20"/>
    <w:rsid w:val="000066A5"/>
    <w:rsid w:val="00006EFE"/>
    <w:rsid w:val="000207C5"/>
    <w:rsid w:val="00021E16"/>
    <w:rsid w:val="000321A3"/>
    <w:rsid w:val="00040E27"/>
    <w:rsid w:val="00050C7F"/>
    <w:rsid w:val="000659B1"/>
    <w:rsid w:val="00065B07"/>
    <w:rsid w:val="00071467"/>
    <w:rsid w:val="00073CE6"/>
    <w:rsid w:val="000916A7"/>
    <w:rsid w:val="00091BCC"/>
    <w:rsid w:val="00092F4B"/>
    <w:rsid w:val="00097DED"/>
    <w:rsid w:val="000B627A"/>
    <w:rsid w:val="000C0162"/>
    <w:rsid w:val="000C0291"/>
    <w:rsid w:val="000C55EC"/>
    <w:rsid w:val="000D5B72"/>
    <w:rsid w:val="000E2DC2"/>
    <w:rsid w:val="000F57BD"/>
    <w:rsid w:val="001071EE"/>
    <w:rsid w:val="00113999"/>
    <w:rsid w:val="00116962"/>
    <w:rsid w:val="00123E45"/>
    <w:rsid w:val="00126EA5"/>
    <w:rsid w:val="0013468C"/>
    <w:rsid w:val="00136ABB"/>
    <w:rsid w:val="00145C5A"/>
    <w:rsid w:val="001550DC"/>
    <w:rsid w:val="001615E1"/>
    <w:rsid w:val="0016599A"/>
    <w:rsid w:val="00166B65"/>
    <w:rsid w:val="00175158"/>
    <w:rsid w:val="001810C9"/>
    <w:rsid w:val="001A57E1"/>
    <w:rsid w:val="001D5E53"/>
    <w:rsid w:val="001E6A8A"/>
    <w:rsid w:val="00214647"/>
    <w:rsid w:val="00223A4E"/>
    <w:rsid w:val="00224CAA"/>
    <w:rsid w:val="00231380"/>
    <w:rsid w:val="0025346A"/>
    <w:rsid w:val="00260299"/>
    <w:rsid w:val="002662B2"/>
    <w:rsid w:val="00270089"/>
    <w:rsid w:val="00276C69"/>
    <w:rsid w:val="00284D1B"/>
    <w:rsid w:val="002979DC"/>
    <w:rsid w:val="002D3873"/>
    <w:rsid w:val="002E09AB"/>
    <w:rsid w:val="00301EF3"/>
    <w:rsid w:val="0031372B"/>
    <w:rsid w:val="00314DDC"/>
    <w:rsid w:val="003153EE"/>
    <w:rsid w:val="003321E1"/>
    <w:rsid w:val="003523DE"/>
    <w:rsid w:val="003763BB"/>
    <w:rsid w:val="00376FB4"/>
    <w:rsid w:val="003818F2"/>
    <w:rsid w:val="00387558"/>
    <w:rsid w:val="003A4096"/>
    <w:rsid w:val="003A7CE1"/>
    <w:rsid w:val="003B4DD3"/>
    <w:rsid w:val="003B77E3"/>
    <w:rsid w:val="003C4740"/>
    <w:rsid w:val="003E2F28"/>
    <w:rsid w:val="00401CDD"/>
    <w:rsid w:val="00412B23"/>
    <w:rsid w:val="004202FA"/>
    <w:rsid w:val="00441ECE"/>
    <w:rsid w:val="004439C1"/>
    <w:rsid w:val="004448A3"/>
    <w:rsid w:val="004507DF"/>
    <w:rsid w:val="00454C12"/>
    <w:rsid w:val="00465157"/>
    <w:rsid w:val="004765ED"/>
    <w:rsid w:val="00487D3E"/>
    <w:rsid w:val="004B2F68"/>
    <w:rsid w:val="004B6F8E"/>
    <w:rsid w:val="004D1222"/>
    <w:rsid w:val="004F5F8B"/>
    <w:rsid w:val="00501A79"/>
    <w:rsid w:val="00501D35"/>
    <w:rsid w:val="00507B2C"/>
    <w:rsid w:val="005110FA"/>
    <w:rsid w:val="005123E5"/>
    <w:rsid w:val="005357F2"/>
    <w:rsid w:val="005360A6"/>
    <w:rsid w:val="005473F3"/>
    <w:rsid w:val="00552549"/>
    <w:rsid w:val="00570302"/>
    <w:rsid w:val="00574EFE"/>
    <w:rsid w:val="005A573E"/>
    <w:rsid w:val="005B4DB7"/>
    <w:rsid w:val="005C347C"/>
    <w:rsid w:val="005E0DA8"/>
    <w:rsid w:val="005E4363"/>
    <w:rsid w:val="005E52F0"/>
    <w:rsid w:val="005F039D"/>
    <w:rsid w:val="005F1994"/>
    <w:rsid w:val="005F4D79"/>
    <w:rsid w:val="00602E86"/>
    <w:rsid w:val="00604F0A"/>
    <w:rsid w:val="0060564B"/>
    <w:rsid w:val="00624735"/>
    <w:rsid w:val="0063670D"/>
    <w:rsid w:val="00654BEA"/>
    <w:rsid w:val="00655B23"/>
    <w:rsid w:val="006577EA"/>
    <w:rsid w:val="0066025B"/>
    <w:rsid w:val="006628E1"/>
    <w:rsid w:val="00665A04"/>
    <w:rsid w:val="006677B1"/>
    <w:rsid w:val="00671C38"/>
    <w:rsid w:val="00673161"/>
    <w:rsid w:val="00682C76"/>
    <w:rsid w:val="00692710"/>
    <w:rsid w:val="006A1F2A"/>
    <w:rsid w:val="006A4514"/>
    <w:rsid w:val="006A6527"/>
    <w:rsid w:val="006A7226"/>
    <w:rsid w:val="006C0F02"/>
    <w:rsid w:val="006E6459"/>
    <w:rsid w:val="006F48F2"/>
    <w:rsid w:val="006F50D2"/>
    <w:rsid w:val="0070150A"/>
    <w:rsid w:val="00701B04"/>
    <w:rsid w:val="00731DEC"/>
    <w:rsid w:val="00743783"/>
    <w:rsid w:val="00747387"/>
    <w:rsid w:val="00760601"/>
    <w:rsid w:val="007749D6"/>
    <w:rsid w:val="0079641D"/>
    <w:rsid w:val="007A0785"/>
    <w:rsid w:val="007A411E"/>
    <w:rsid w:val="007B06F0"/>
    <w:rsid w:val="007B0EA6"/>
    <w:rsid w:val="007B0EB6"/>
    <w:rsid w:val="007C2569"/>
    <w:rsid w:val="007E1AC6"/>
    <w:rsid w:val="007E4877"/>
    <w:rsid w:val="007E733B"/>
    <w:rsid w:val="007F06BF"/>
    <w:rsid w:val="007F7313"/>
    <w:rsid w:val="00801296"/>
    <w:rsid w:val="00802834"/>
    <w:rsid w:val="0080634F"/>
    <w:rsid w:val="00807C37"/>
    <w:rsid w:val="008208A1"/>
    <w:rsid w:val="008261F2"/>
    <w:rsid w:val="00827977"/>
    <w:rsid w:val="00834D8F"/>
    <w:rsid w:val="00835471"/>
    <w:rsid w:val="00853886"/>
    <w:rsid w:val="0086195F"/>
    <w:rsid w:val="00876275"/>
    <w:rsid w:val="0088428F"/>
    <w:rsid w:val="008906F0"/>
    <w:rsid w:val="008A0C49"/>
    <w:rsid w:val="008A57A1"/>
    <w:rsid w:val="008B1F34"/>
    <w:rsid w:val="008C260B"/>
    <w:rsid w:val="008D2CDD"/>
    <w:rsid w:val="008D6CD3"/>
    <w:rsid w:val="008E4341"/>
    <w:rsid w:val="008E7109"/>
    <w:rsid w:val="008F04ED"/>
    <w:rsid w:val="008F3E18"/>
    <w:rsid w:val="00901903"/>
    <w:rsid w:val="0093417B"/>
    <w:rsid w:val="00936635"/>
    <w:rsid w:val="00942235"/>
    <w:rsid w:val="0095479F"/>
    <w:rsid w:val="0096157B"/>
    <w:rsid w:val="009768CA"/>
    <w:rsid w:val="00982651"/>
    <w:rsid w:val="009850D2"/>
    <w:rsid w:val="00992B73"/>
    <w:rsid w:val="009A2D20"/>
    <w:rsid w:val="009A4FC6"/>
    <w:rsid w:val="009D41E7"/>
    <w:rsid w:val="00A149E1"/>
    <w:rsid w:val="00A436D5"/>
    <w:rsid w:val="00A45DD7"/>
    <w:rsid w:val="00A54F1F"/>
    <w:rsid w:val="00A70D07"/>
    <w:rsid w:val="00A97A64"/>
    <w:rsid w:val="00A97FC6"/>
    <w:rsid w:val="00AA1411"/>
    <w:rsid w:val="00AA526B"/>
    <w:rsid w:val="00AB09D1"/>
    <w:rsid w:val="00AB5382"/>
    <w:rsid w:val="00AD1CA9"/>
    <w:rsid w:val="00B002F2"/>
    <w:rsid w:val="00B01C5F"/>
    <w:rsid w:val="00B105B7"/>
    <w:rsid w:val="00B124E7"/>
    <w:rsid w:val="00B12FF5"/>
    <w:rsid w:val="00B1426A"/>
    <w:rsid w:val="00B21271"/>
    <w:rsid w:val="00B22CA7"/>
    <w:rsid w:val="00B24711"/>
    <w:rsid w:val="00B24EA5"/>
    <w:rsid w:val="00B57BE9"/>
    <w:rsid w:val="00B612F3"/>
    <w:rsid w:val="00B728F8"/>
    <w:rsid w:val="00B8267C"/>
    <w:rsid w:val="00B8736F"/>
    <w:rsid w:val="00BA1544"/>
    <w:rsid w:val="00BB1C32"/>
    <w:rsid w:val="00BD3CF0"/>
    <w:rsid w:val="00BE1790"/>
    <w:rsid w:val="00C05ED5"/>
    <w:rsid w:val="00C10C7C"/>
    <w:rsid w:val="00C148EF"/>
    <w:rsid w:val="00C166B8"/>
    <w:rsid w:val="00C258DE"/>
    <w:rsid w:val="00C307BF"/>
    <w:rsid w:val="00C30CF8"/>
    <w:rsid w:val="00C44602"/>
    <w:rsid w:val="00C673B2"/>
    <w:rsid w:val="00C864FC"/>
    <w:rsid w:val="00C921AB"/>
    <w:rsid w:val="00CA6159"/>
    <w:rsid w:val="00CB3A83"/>
    <w:rsid w:val="00CB6A37"/>
    <w:rsid w:val="00CC722B"/>
    <w:rsid w:val="00CD431C"/>
    <w:rsid w:val="00CF07E4"/>
    <w:rsid w:val="00CF1C86"/>
    <w:rsid w:val="00CF2718"/>
    <w:rsid w:val="00CF455E"/>
    <w:rsid w:val="00D01A66"/>
    <w:rsid w:val="00D04593"/>
    <w:rsid w:val="00D16F88"/>
    <w:rsid w:val="00D2102F"/>
    <w:rsid w:val="00D21E76"/>
    <w:rsid w:val="00D36E2C"/>
    <w:rsid w:val="00D471E3"/>
    <w:rsid w:val="00D56DDC"/>
    <w:rsid w:val="00D67DAC"/>
    <w:rsid w:val="00D75F21"/>
    <w:rsid w:val="00D7784B"/>
    <w:rsid w:val="00D85C76"/>
    <w:rsid w:val="00D95B1C"/>
    <w:rsid w:val="00DA09CA"/>
    <w:rsid w:val="00DA3657"/>
    <w:rsid w:val="00DB07AC"/>
    <w:rsid w:val="00DB2ECA"/>
    <w:rsid w:val="00DC348B"/>
    <w:rsid w:val="00DC45D9"/>
    <w:rsid w:val="00DC69E2"/>
    <w:rsid w:val="00DD2E00"/>
    <w:rsid w:val="00DE0568"/>
    <w:rsid w:val="00DE2744"/>
    <w:rsid w:val="00DE2F1A"/>
    <w:rsid w:val="00DF1927"/>
    <w:rsid w:val="00DF42F6"/>
    <w:rsid w:val="00E02F42"/>
    <w:rsid w:val="00E02FE0"/>
    <w:rsid w:val="00E03C16"/>
    <w:rsid w:val="00E1387C"/>
    <w:rsid w:val="00E16D83"/>
    <w:rsid w:val="00E47AE3"/>
    <w:rsid w:val="00E54233"/>
    <w:rsid w:val="00E548F4"/>
    <w:rsid w:val="00E71020"/>
    <w:rsid w:val="00E826A7"/>
    <w:rsid w:val="00E854B3"/>
    <w:rsid w:val="00EA12C5"/>
    <w:rsid w:val="00EA7386"/>
    <w:rsid w:val="00EA7E21"/>
    <w:rsid w:val="00EB582E"/>
    <w:rsid w:val="00ED55BC"/>
    <w:rsid w:val="00EE2FB2"/>
    <w:rsid w:val="00EF08B0"/>
    <w:rsid w:val="00F07FA6"/>
    <w:rsid w:val="00F21A3B"/>
    <w:rsid w:val="00F2206C"/>
    <w:rsid w:val="00F2467F"/>
    <w:rsid w:val="00F33A2F"/>
    <w:rsid w:val="00F363D5"/>
    <w:rsid w:val="00F36966"/>
    <w:rsid w:val="00F578EC"/>
    <w:rsid w:val="00F65980"/>
    <w:rsid w:val="00F75DA0"/>
    <w:rsid w:val="00F82E40"/>
    <w:rsid w:val="00F83BA9"/>
    <w:rsid w:val="00F93B52"/>
    <w:rsid w:val="00FA7E81"/>
    <w:rsid w:val="00FB20D6"/>
    <w:rsid w:val="00FB5605"/>
    <w:rsid w:val="00FB63B7"/>
    <w:rsid w:val="00FC4FE1"/>
    <w:rsid w:val="00FD2BB5"/>
    <w:rsid w:val="00FD4794"/>
    <w:rsid w:val="00FE6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6527"/>
    <w:pPr>
      <w:spacing w:after="160" w:line="256" w:lineRule="auto"/>
    </w:pPr>
    <w:rPr>
      <w:lang w:val="uk-UA" w:eastAsia="en-US"/>
    </w:rPr>
  </w:style>
  <w:style w:type="paragraph" w:styleId="Heading3">
    <w:name w:val="heading 3"/>
    <w:basedOn w:val="Normal"/>
    <w:link w:val="Heading3Char"/>
    <w:uiPriority w:val="99"/>
    <w:qFormat/>
    <w:rsid w:val="007E733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7E733B"/>
    <w:rPr>
      <w:rFonts w:ascii="Times New Roman" w:hAnsi="Times New Roman" w:cs="Times New Roman"/>
      <w:b/>
      <w:bCs/>
      <w:sz w:val="27"/>
      <w:szCs w:val="27"/>
      <w:lang w:eastAsia="uk-UA"/>
    </w:rPr>
  </w:style>
  <w:style w:type="paragraph" w:styleId="NoSpacing">
    <w:name w:val="No Spacing"/>
    <w:link w:val="NoSpacingChar"/>
    <w:uiPriority w:val="99"/>
    <w:qFormat/>
    <w:rsid w:val="005123E5"/>
    <w:rPr>
      <w:lang w:val="uk-UA" w:eastAsia="en-US"/>
    </w:rPr>
  </w:style>
  <w:style w:type="paragraph" w:styleId="Header">
    <w:name w:val="header"/>
    <w:basedOn w:val="Normal"/>
    <w:link w:val="HeaderChar"/>
    <w:uiPriority w:val="99"/>
    <w:rsid w:val="004F5F8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F5F8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4F5F8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F5F8B"/>
    <w:rPr>
      <w:rFonts w:cs="Times New Roman"/>
    </w:rPr>
  </w:style>
  <w:style w:type="paragraph" w:customStyle="1" w:styleId="rvps6">
    <w:name w:val="rvps6"/>
    <w:basedOn w:val="Normal"/>
    <w:uiPriority w:val="99"/>
    <w:rsid w:val="00D36E2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0C0162"/>
    <w:rPr>
      <w:rFonts w:cs="Times New Roman"/>
      <w:sz w:val="22"/>
      <w:szCs w:val="22"/>
      <w:lang w:val="uk-UA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rsid w:val="00FE66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E66E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99"/>
    <w:rsid w:val="00682C76"/>
    <w:rPr>
      <w:rFonts w:ascii="Times New Roman" w:hAnsi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655B23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MS Mincho" w:hAnsi="Times New Roman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55B23"/>
    <w:rPr>
      <w:rFonts w:ascii="Times New Roman" w:eastAsia="MS Mincho" w:hAnsi="Times New Roman" w:cs="Times New Roman"/>
      <w:lang w:val="ru-RU" w:eastAsia="ru-RU" w:bidi="ar-SA"/>
    </w:rPr>
  </w:style>
  <w:style w:type="character" w:customStyle="1" w:styleId="18">
    <w:name w:val="Основной текст Знак18"/>
    <w:basedOn w:val="DefaultParagraphFont"/>
    <w:uiPriority w:val="99"/>
    <w:semiHidden/>
    <w:rsid w:val="00655B23"/>
    <w:rPr>
      <w:rFonts w:cs="Times New Roman"/>
      <w:color w:val="000000"/>
      <w:sz w:val="24"/>
      <w:szCs w:val="24"/>
      <w:lang w:val="uk-UA" w:eastAsia="uk-UA"/>
    </w:rPr>
  </w:style>
  <w:style w:type="paragraph" w:styleId="ListParagraph">
    <w:name w:val="List Paragraph"/>
    <w:basedOn w:val="Normal"/>
    <w:uiPriority w:val="99"/>
    <w:qFormat/>
    <w:rsid w:val="00126EA5"/>
    <w:pPr>
      <w:spacing w:line="259" w:lineRule="auto"/>
      <w:ind w:left="720"/>
      <w:contextualSpacing/>
    </w:pPr>
  </w:style>
  <w:style w:type="paragraph" w:customStyle="1" w:styleId="rvps5">
    <w:name w:val="rvps5"/>
    <w:basedOn w:val="Normal"/>
    <w:uiPriority w:val="99"/>
    <w:rsid w:val="005473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table" w:customStyle="1" w:styleId="1">
    <w:name w:val="Сітка таблиці1"/>
    <w:uiPriority w:val="99"/>
    <w:rsid w:val="00C166B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Стандартний"/>
    <w:uiPriority w:val="99"/>
    <w:rsid w:val="00021E16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before="160"/>
    </w:pPr>
    <w:rPr>
      <w:rFonts w:ascii="Helvetica Neue" w:eastAsia="Arial Unicode MS" w:hAnsi="Helvetica Neue" w:cs="Arial Unicode MS"/>
      <w:color w:val="000000"/>
      <w:sz w:val="24"/>
      <w:szCs w:val="24"/>
      <w:lang w:val="en-US" w:eastAsia="en-US"/>
    </w:rPr>
  </w:style>
  <w:style w:type="paragraph" w:customStyle="1" w:styleId="2">
    <w:name w:val="Стиль таблиці 2"/>
    <w:uiPriority w:val="99"/>
    <w:rsid w:val="00021E16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 Neue" w:eastAsia="Arial Unicode MS" w:hAnsi="Helvetica Neue" w:cs="Arial Unicode MS"/>
      <w:color w:val="000000"/>
      <w:sz w:val="20"/>
      <w:szCs w:val="20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7E733B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val="ru-RU"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7E733B"/>
    <w:rPr>
      <w:rFonts w:ascii="Times New Roman" w:hAnsi="Times New Roman" w:cs="Times New Roman"/>
      <w:b/>
      <w:bCs/>
      <w:sz w:val="32"/>
      <w:szCs w:val="32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semiHidden/>
    <w:rsid w:val="008261F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261F2"/>
    <w:rPr>
      <w:rFonts w:cs="Times New Roman"/>
    </w:rPr>
  </w:style>
  <w:style w:type="character" w:customStyle="1" w:styleId="rvts9">
    <w:name w:val="rvts9"/>
    <w:basedOn w:val="DefaultParagraphFont"/>
    <w:uiPriority w:val="99"/>
    <w:rsid w:val="008D2CDD"/>
    <w:rPr>
      <w:rFonts w:cs="Times New Roman"/>
    </w:rPr>
  </w:style>
  <w:style w:type="character" w:customStyle="1" w:styleId="rvts0">
    <w:name w:val="rvts0"/>
    <w:basedOn w:val="DefaultParagraphFont"/>
    <w:uiPriority w:val="99"/>
    <w:rsid w:val="008D2CDD"/>
    <w:rPr>
      <w:rFonts w:cs="Times New Roman"/>
    </w:rPr>
  </w:style>
  <w:style w:type="character" w:styleId="Hyperlink">
    <w:name w:val="Hyperlink"/>
    <w:basedOn w:val="DefaultParagraphFont"/>
    <w:uiPriority w:val="99"/>
    <w:rsid w:val="00DC348B"/>
    <w:rPr>
      <w:rFonts w:cs="Times New Roman"/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666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440</Words>
  <Characters>2513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Додаток 3</dc:title>
  <dc:subject/>
  <dc:creator>Brailian.Lyudmyla</dc:creator>
  <cp:keywords/>
  <dc:description/>
  <cp:lastModifiedBy>пк</cp:lastModifiedBy>
  <cp:revision>3</cp:revision>
  <cp:lastPrinted>2022-09-16T10:10:00Z</cp:lastPrinted>
  <dcterms:created xsi:type="dcterms:W3CDTF">2023-01-03T09:17:00Z</dcterms:created>
  <dcterms:modified xsi:type="dcterms:W3CDTF">2023-01-03T14:03:00Z</dcterms:modified>
</cp:coreProperties>
</file>