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2F5" w:rsidRDefault="001E22F5" w:rsidP="0016599A">
      <w:pPr>
        <w:pStyle w:val="NoSpacing"/>
        <w:contextualSpacing/>
        <w:rPr>
          <w:rFonts w:ascii="Arial" w:hAnsi="Arial" w:cs="Arial"/>
          <w:sz w:val="24"/>
          <w:szCs w:val="24"/>
          <w:bdr w:val="none" w:sz="0" w:space="0" w:color="auto" w:frame="1"/>
          <w:lang w:eastAsia="ru-RU"/>
        </w:rPr>
      </w:pPr>
    </w:p>
    <w:p w:rsidR="001E22F5" w:rsidRDefault="001E22F5" w:rsidP="007179A6">
      <w:pPr>
        <w:spacing w:after="0" w:line="240" w:lineRule="auto"/>
        <w:ind w:left="5664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</w:pPr>
      <w:r w:rsidRPr="005A05E1">
        <w:rPr>
          <w:rFonts w:ascii="Arial" w:hAnsi="Arial" w:cs="Arial"/>
          <w:sz w:val="24"/>
          <w:szCs w:val="24"/>
        </w:rPr>
        <w:t xml:space="preserve">                               </w:t>
      </w:r>
      <w:r>
        <w:rPr>
          <w:rFonts w:ascii="Arial" w:hAnsi="Arial" w:cs="Arial"/>
          <w:sz w:val="24"/>
          <w:szCs w:val="24"/>
        </w:rPr>
        <w:t xml:space="preserve">              </w:t>
      </w:r>
      <w:r w:rsidRPr="005A05E1">
        <w:rPr>
          <w:rFonts w:ascii="Arial" w:hAnsi="Arial" w:cs="Arial"/>
          <w:sz w:val="24"/>
          <w:szCs w:val="24"/>
        </w:rPr>
        <w:t xml:space="preserve">  </w:t>
      </w:r>
      <w:r w:rsidRPr="005A05E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>Додаток 2</w:t>
      </w:r>
      <w:r w:rsidRPr="005A05E1">
        <w:rPr>
          <w:rFonts w:ascii="Times New Roman" w:hAnsi="Times New Roman"/>
          <w:color w:val="000000"/>
          <w:sz w:val="24"/>
          <w:szCs w:val="24"/>
          <w:lang w:eastAsia="uk-UA"/>
        </w:rPr>
        <w:br/>
      </w:r>
      <w:r w:rsidRPr="005A05E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      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       </w:t>
      </w:r>
      <w:r w:rsidRPr="005A05E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>Затверджено</w:t>
      </w:r>
      <w:r w:rsidRPr="005A05E1">
        <w:rPr>
          <w:rFonts w:ascii="Times New Roman" w:hAnsi="Times New Roman"/>
          <w:color w:val="000000"/>
          <w:sz w:val="24"/>
          <w:szCs w:val="24"/>
          <w:lang w:eastAsia="uk-UA"/>
        </w:rPr>
        <w:br/>
      </w:r>
      <w:r w:rsidRPr="005A05E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        </w:t>
      </w:r>
      <w:r w:rsidRPr="005A05E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рішенням виконкому</w:t>
      </w:r>
    </w:p>
    <w:p w:rsidR="001E22F5" w:rsidRPr="005A05E1" w:rsidRDefault="001E22F5" w:rsidP="007179A6">
      <w:pPr>
        <w:spacing w:after="0" w:line="240" w:lineRule="auto"/>
        <w:ind w:left="5664"/>
        <w:contextualSpacing/>
        <w:rPr>
          <w:rFonts w:ascii="Arial" w:hAnsi="Arial" w:cs="Arial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               Кіцманської міської ради</w:t>
      </w:r>
      <w:r w:rsidRPr="005A05E1">
        <w:rPr>
          <w:rFonts w:ascii="Times New Roman" w:hAnsi="Times New Roman"/>
          <w:color w:val="000000"/>
          <w:sz w:val="24"/>
          <w:szCs w:val="24"/>
          <w:lang w:eastAsia="uk-UA"/>
        </w:rPr>
        <w:br/>
      </w:r>
      <w:r w:rsidRPr="005A05E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  </w:t>
      </w:r>
      <w:r w:rsidRPr="005A05E1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від __________№____</w:t>
      </w:r>
    </w:p>
    <w:p w:rsidR="001E22F5" w:rsidRDefault="001E22F5" w:rsidP="00223A4E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:rsidR="001E22F5" w:rsidRPr="00A45DD7" w:rsidRDefault="001E22F5" w:rsidP="00223A4E">
      <w:pPr>
        <w:shd w:val="clear" w:color="auto" w:fill="FFFFFF"/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:rsidR="001E22F5" w:rsidRPr="005A05E1" w:rsidRDefault="001E22F5" w:rsidP="00223A4E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5A05E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АКТ</w:t>
      </w:r>
    </w:p>
    <w:p w:rsidR="001E22F5" w:rsidRPr="005A05E1" w:rsidRDefault="001E22F5" w:rsidP="00A45DD7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5A05E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встановлення факту здійснення догляду за особами з інвалідністю І чи ІІ групи та особами, які потребують постійного догляду</w:t>
      </w:r>
    </w:p>
    <w:p w:rsidR="001E22F5" w:rsidRPr="005A05E1" w:rsidRDefault="001E22F5" w:rsidP="00455423">
      <w:pPr>
        <w:shd w:val="clear" w:color="auto" w:fill="FFFFFF"/>
        <w:tabs>
          <w:tab w:val="left" w:pos="9240"/>
        </w:tabs>
        <w:spacing w:after="0" w:line="240" w:lineRule="auto"/>
        <w:contextualSpacing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5A05E1">
        <w:rPr>
          <w:rFonts w:ascii="Times New Roman" w:hAnsi="Times New Roman"/>
          <w:b/>
          <w:sz w:val="20"/>
          <w:szCs w:val="20"/>
          <w:shd w:val="clear" w:color="auto" w:fill="FFFFFF"/>
        </w:rPr>
        <w:tab/>
      </w:r>
    </w:p>
    <w:p w:rsidR="001E22F5" w:rsidRPr="005A05E1" w:rsidRDefault="001E22F5" w:rsidP="00A45DD7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shd w:val="clear" w:color="auto" w:fill="FFFFFF"/>
        </w:rPr>
      </w:pPr>
    </w:p>
    <w:p w:rsidR="001E22F5" w:rsidRPr="005A05E1" w:rsidRDefault="001E22F5" w:rsidP="00A45DD7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>________________</w:t>
      </w:r>
      <w:r w:rsidRPr="005A05E1">
        <w:rPr>
          <w:rFonts w:ascii="Times New Roman" w:hAnsi="Times New Roman"/>
          <w:sz w:val="24"/>
          <w:szCs w:val="24"/>
          <w:lang w:eastAsia="uk-UA"/>
        </w:rPr>
        <w:tab/>
      </w:r>
      <w:r w:rsidRPr="005A05E1">
        <w:rPr>
          <w:rFonts w:ascii="Times New Roman" w:hAnsi="Times New Roman"/>
          <w:sz w:val="24"/>
          <w:szCs w:val="24"/>
          <w:lang w:eastAsia="uk-UA"/>
        </w:rPr>
        <w:tab/>
      </w:r>
      <w:r w:rsidRPr="005A05E1">
        <w:rPr>
          <w:rFonts w:ascii="Times New Roman" w:hAnsi="Times New Roman"/>
          <w:sz w:val="24"/>
          <w:szCs w:val="24"/>
          <w:lang w:eastAsia="uk-UA"/>
        </w:rPr>
        <w:tab/>
      </w:r>
      <w:r w:rsidRPr="005A05E1">
        <w:rPr>
          <w:rFonts w:ascii="Times New Roman" w:hAnsi="Times New Roman"/>
          <w:sz w:val="24"/>
          <w:szCs w:val="24"/>
          <w:lang w:eastAsia="uk-UA"/>
        </w:rPr>
        <w:tab/>
        <w:t xml:space="preserve">    </w:t>
      </w:r>
      <w:r w:rsidRPr="005A05E1">
        <w:rPr>
          <w:rFonts w:ascii="Times New Roman" w:hAnsi="Times New Roman"/>
          <w:sz w:val="24"/>
          <w:szCs w:val="24"/>
          <w:lang w:val="ru-RU" w:eastAsia="uk-UA"/>
        </w:rPr>
        <w:t>“</w:t>
      </w:r>
      <w:r w:rsidRPr="005A05E1">
        <w:rPr>
          <w:rFonts w:ascii="Times New Roman" w:hAnsi="Times New Roman"/>
          <w:sz w:val="24"/>
          <w:szCs w:val="24"/>
          <w:lang w:eastAsia="uk-UA"/>
        </w:rPr>
        <w:t>____</w:t>
      </w:r>
      <w:r w:rsidRPr="005A05E1">
        <w:rPr>
          <w:rFonts w:ascii="Times New Roman" w:hAnsi="Times New Roman"/>
          <w:sz w:val="24"/>
          <w:szCs w:val="24"/>
          <w:lang w:val="ru-RU" w:eastAsia="uk-UA"/>
        </w:rPr>
        <w:t>“</w:t>
      </w:r>
      <w:r w:rsidRPr="005A05E1">
        <w:rPr>
          <w:rFonts w:ascii="Times New Roman" w:hAnsi="Times New Roman"/>
          <w:sz w:val="24"/>
          <w:szCs w:val="24"/>
          <w:lang w:eastAsia="uk-UA"/>
        </w:rPr>
        <w:t xml:space="preserve"> ____________ 20___ р.</w:t>
      </w:r>
    </w:p>
    <w:p w:rsidR="001E22F5" w:rsidRPr="005A05E1" w:rsidRDefault="001E22F5" w:rsidP="007179A6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b/>
          <w:sz w:val="16"/>
          <w:szCs w:val="16"/>
          <w:shd w:val="clear" w:color="auto" w:fill="FFFFFF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 xml:space="preserve">                   </w:t>
      </w:r>
      <w:r w:rsidRPr="005A05E1">
        <w:rPr>
          <w:rFonts w:ascii="Times New Roman" w:hAnsi="Times New Roman"/>
          <w:sz w:val="16"/>
          <w:szCs w:val="16"/>
          <w:lang w:eastAsia="uk-UA"/>
        </w:rPr>
        <w:t>(місто, село,селище)</w:t>
      </w:r>
    </w:p>
    <w:p w:rsidR="001E22F5" w:rsidRPr="005A05E1" w:rsidRDefault="001E22F5" w:rsidP="007179A6">
      <w:pPr>
        <w:shd w:val="clear" w:color="auto" w:fill="FFFFFF"/>
        <w:spacing w:before="170" w:after="0" w:line="193" w:lineRule="atLeast"/>
        <w:jc w:val="center"/>
        <w:rPr>
          <w:rFonts w:ascii="Times New Roman" w:hAnsi="Times New Roman"/>
          <w:sz w:val="16"/>
          <w:szCs w:val="16"/>
          <w:lang w:eastAsia="uk-UA"/>
        </w:rPr>
      </w:pPr>
      <w:r w:rsidRPr="005A05E1">
        <w:rPr>
          <w:rFonts w:ascii="Times New Roman" w:hAnsi="Times New Roman"/>
          <w:b/>
          <w:bCs/>
          <w:sz w:val="24"/>
          <w:szCs w:val="24"/>
          <w:lang w:eastAsia="uk-UA"/>
        </w:rPr>
        <w:t xml:space="preserve">Представниками </w:t>
      </w:r>
      <w:r w:rsidRPr="005A05E1">
        <w:rPr>
          <w:rFonts w:ascii="Times New Roman" w:hAnsi="Times New Roman"/>
          <w:sz w:val="24"/>
          <w:szCs w:val="24"/>
          <w:lang w:eastAsia="uk-UA"/>
        </w:rPr>
        <w:t>______________________________________________________</w:t>
      </w:r>
      <w:r w:rsidRPr="005A05E1">
        <w:rPr>
          <w:rFonts w:ascii="Times New Roman" w:hAnsi="Times New Roman"/>
          <w:sz w:val="16"/>
          <w:szCs w:val="16"/>
          <w:lang w:eastAsia="uk-UA"/>
        </w:rPr>
        <w:t xml:space="preserve">                                                                                     (назва органу який видає акт)</w:t>
      </w:r>
    </w:p>
    <w:p w:rsidR="001E22F5" w:rsidRPr="005A05E1" w:rsidRDefault="001E22F5" w:rsidP="007179A6">
      <w:pPr>
        <w:shd w:val="clear" w:color="auto" w:fill="FFFFFF"/>
        <w:spacing w:before="170"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>На підставі заяви_______________________ (ПІБ), поданої відповідно до п.2-1 Постанови КМУ від 27січня 1995р. №57 ( в редакції Постанови КМУ від 10 вересня 2022р. №1044)</w:t>
      </w:r>
    </w:p>
    <w:p w:rsidR="001E22F5" w:rsidRPr="005A05E1" w:rsidRDefault="001E22F5" w:rsidP="007179A6">
      <w:pPr>
        <w:shd w:val="clear" w:color="auto" w:fill="FFFFFF"/>
        <w:spacing w:before="170" w:after="0" w:line="193" w:lineRule="atLeast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5A05E1">
        <w:rPr>
          <w:rFonts w:ascii="Times New Roman" w:hAnsi="Times New Roman"/>
          <w:b/>
          <w:bCs/>
          <w:sz w:val="24"/>
          <w:szCs w:val="24"/>
          <w:lang w:eastAsia="uk-UA"/>
        </w:rPr>
        <w:t xml:space="preserve"> ВСТАНОВЛЕНО:</w:t>
      </w:r>
    </w:p>
    <w:p w:rsidR="001E22F5" w:rsidRPr="005A05E1" w:rsidRDefault="001E22F5" w:rsidP="00942235">
      <w:pPr>
        <w:shd w:val="clear" w:color="auto" w:fill="FFFFFF"/>
        <w:spacing w:before="170" w:after="57" w:line="193" w:lineRule="atLeast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5A05E1">
        <w:rPr>
          <w:rFonts w:ascii="Times New Roman" w:hAnsi="Times New Roman"/>
          <w:b/>
          <w:bCs/>
          <w:sz w:val="24"/>
          <w:szCs w:val="24"/>
          <w:lang w:eastAsia="uk-UA"/>
        </w:rPr>
        <w:t xml:space="preserve">I. Відомості про особу, яка звернулася за видачею Акта встановлення </w:t>
      </w:r>
      <w:r w:rsidRPr="005A05E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факту здійснення </w:t>
      </w:r>
      <w:r w:rsidRPr="005A05E1">
        <w:rPr>
          <w:rFonts w:ascii="Times New Roman" w:hAnsi="Times New Roman"/>
          <w:b/>
          <w:bCs/>
          <w:sz w:val="24"/>
          <w:szCs w:val="24"/>
          <w:lang w:eastAsia="uk-UA"/>
        </w:rPr>
        <w:t>догляду</w:t>
      </w:r>
    </w:p>
    <w:p w:rsidR="001E22F5" w:rsidRPr="005A05E1" w:rsidRDefault="001E22F5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>Прізвище, ім’я, по батькові: _____________________________________________________</w:t>
      </w:r>
    </w:p>
    <w:p w:rsidR="001E22F5" w:rsidRPr="005A05E1" w:rsidRDefault="001E22F5" w:rsidP="00A45DD7">
      <w:pPr>
        <w:shd w:val="clear" w:color="auto" w:fill="FFFFFF"/>
        <w:spacing w:before="113"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spacing w:val="-1"/>
          <w:sz w:val="24"/>
          <w:szCs w:val="24"/>
          <w:lang w:eastAsia="uk-UA"/>
        </w:rPr>
        <w:t xml:space="preserve">Інформація про задеклароване (зареєстроване) місце проживання (перебування)/ фактичне місце </w:t>
      </w:r>
      <w:r w:rsidRPr="005A05E1">
        <w:rPr>
          <w:rFonts w:ascii="Times New Roman" w:hAnsi="Times New Roman"/>
          <w:sz w:val="24"/>
          <w:szCs w:val="24"/>
          <w:lang w:eastAsia="uk-UA"/>
        </w:rPr>
        <w:t>проживання (необхідне підкреслити):</w:t>
      </w:r>
    </w:p>
    <w:p w:rsidR="001E22F5" w:rsidRPr="005A05E1" w:rsidRDefault="001E22F5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>____________________________________________________________________________</w:t>
      </w:r>
    </w:p>
    <w:p w:rsidR="001E22F5" w:rsidRPr="005A05E1" w:rsidRDefault="001E22F5" w:rsidP="0016599A">
      <w:pPr>
        <w:shd w:val="clear" w:color="auto" w:fill="FFFFFF"/>
        <w:spacing w:before="17" w:after="0" w:line="150" w:lineRule="atLeast"/>
        <w:jc w:val="center"/>
        <w:rPr>
          <w:rFonts w:ascii="Times New Roman" w:hAnsi="Times New Roman"/>
          <w:sz w:val="20"/>
          <w:szCs w:val="20"/>
          <w:lang w:eastAsia="uk-UA"/>
        </w:rPr>
      </w:pPr>
      <w:r w:rsidRPr="005A05E1">
        <w:rPr>
          <w:rFonts w:ascii="Times New Roman" w:hAnsi="Times New Roman"/>
          <w:sz w:val="20"/>
          <w:szCs w:val="20"/>
          <w:lang w:eastAsia="uk-UA"/>
        </w:rPr>
        <w:t>(вулиця, номер будинку, номер квартири, населений пункт, район, область, поштовий індекс)</w:t>
      </w:r>
    </w:p>
    <w:p w:rsidR="001E22F5" w:rsidRPr="005A05E1" w:rsidRDefault="001E22F5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lang w:eastAsia="uk-UA"/>
        </w:rPr>
        <w:t>___________________________________________________________________________________</w:t>
      </w:r>
    </w:p>
    <w:p w:rsidR="001E22F5" w:rsidRPr="005A05E1" w:rsidRDefault="001E22F5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>Інша інформація (родинні зв’язки з особою, за якою здійснюється догляд/яка здійснює догляд):_____________________________________________________________________</w:t>
      </w:r>
    </w:p>
    <w:p w:rsidR="001E22F5" w:rsidRPr="005A05E1" w:rsidRDefault="001E22F5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lang w:eastAsia="uk-UA"/>
        </w:rPr>
      </w:pPr>
      <w:r w:rsidRPr="005A05E1">
        <w:rPr>
          <w:rFonts w:ascii="Times New Roman" w:hAnsi="Times New Roman"/>
          <w:lang w:eastAsia="uk-UA"/>
        </w:rPr>
        <w:t>___________________________________________________________________________________</w:t>
      </w:r>
    </w:p>
    <w:p w:rsidR="001E22F5" w:rsidRPr="005A05E1" w:rsidRDefault="001E22F5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sz w:val="20"/>
          <w:szCs w:val="20"/>
          <w:lang w:val="ru-RU" w:eastAsia="uk-UA"/>
        </w:rPr>
      </w:pPr>
    </w:p>
    <w:p w:rsidR="001E22F5" w:rsidRPr="005A05E1" w:rsidRDefault="001E22F5" w:rsidP="00942235">
      <w:pPr>
        <w:shd w:val="clear" w:color="auto" w:fill="FFFFFF"/>
        <w:spacing w:before="170" w:after="57" w:line="193" w:lineRule="atLeast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5A05E1">
        <w:rPr>
          <w:rFonts w:ascii="Times New Roman" w:hAnsi="Times New Roman"/>
          <w:b/>
          <w:bCs/>
          <w:sz w:val="24"/>
          <w:szCs w:val="24"/>
          <w:lang w:eastAsia="uk-UA"/>
        </w:rPr>
        <w:t>ІI. Відомості про особу, за якою здійснюється догляд</w:t>
      </w:r>
      <w:r w:rsidRPr="005A05E1">
        <w:rPr>
          <w:rFonts w:ascii="Times New Roman" w:hAnsi="Times New Roman"/>
          <w:b/>
          <w:sz w:val="24"/>
          <w:szCs w:val="24"/>
          <w:lang w:eastAsia="uk-UA"/>
        </w:rPr>
        <w:t>/яка здійснює догляд</w:t>
      </w:r>
    </w:p>
    <w:p w:rsidR="001E22F5" w:rsidRPr="005A05E1" w:rsidRDefault="001E22F5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>Прізвище, ім’я, по батькові: _____________________________________________________</w:t>
      </w:r>
    </w:p>
    <w:p w:rsidR="001E22F5" w:rsidRPr="005A05E1" w:rsidRDefault="001E22F5" w:rsidP="00A45DD7">
      <w:pPr>
        <w:shd w:val="clear" w:color="auto" w:fill="FFFFFF"/>
        <w:spacing w:before="113"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spacing w:val="-1"/>
          <w:sz w:val="24"/>
          <w:szCs w:val="24"/>
          <w:lang w:eastAsia="uk-UA"/>
        </w:rPr>
        <w:t>Інформація про задеклароване (зареєстроване) місце проживання (перебування) /фактичне місце</w:t>
      </w:r>
      <w:r w:rsidRPr="005A05E1">
        <w:rPr>
          <w:rFonts w:ascii="Times New Roman" w:hAnsi="Times New Roman"/>
          <w:spacing w:val="-1"/>
          <w:sz w:val="24"/>
          <w:szCs w:val="24"/>
          <w:lang w:val="ru-RU" w:eastAsia="uk-UA"/>
        </w:rPr>
        <w:t xml:space="preserve"> </w:t>
      </w:r>
      <w:r w:rsidRPr="005A05E1">
        <w:rPr>
          <w:rFonts w:ascii="Times New Roman" w:hAnsi="Times New Roman"/>
          <w:sz w:val="24"/>
          <w:szCs w:val="24"/>
          <w:lang w:eastAsia="uk-UA"/>
        </w:rPr>
        <w:t>проживання (необхідне підкреслити): ________________________________________</w:t>
      </w:r>
    </w:p>
    <w:p w:rsidR="001E22F5" w:rsidRPr="005A05E1" w:rsidRDefault="001E22F5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>_____________________________________________________________________________</w:t>
      </w:r>
    </w:p>
    <w:p w:rsidR="001E22F5" w:rsidRPr="005A05E1" w:rsidRDefault="001E22F5" w:rsidP="0016599A">
      <w:pPr>
        <w:shd w:val="clear" w:color="auto" w:fill="FFFFFF"/>
        <w:spacing w:before="17" w:after="0" w:line="150" w:lineRule="atLeast"/>
        <w:jc w:val="center"/>
        <w:rPr>
          <w:rFonts w:ascii="Times New Roman" w:hAnsi="Times New Roman"/>
          <w:sz w:val="20"/>
          <w:szCs w:val="20"/>
          <w:lang w:eastAsia="uk-UA"/>
        </w:rPr>
      </w:pPr>
      <w:r w:rsidRPr="005A05E1">
        <w:rPr>
          <w:rFonts w:ascii="Times New Roman" w:hAnsi="Times New Roman"/>
          <w:sz w:val="20"/>
          <w:szCs w:val="20"/>
          <w:lang w:eastAsia="uk-UA"/>
        </w:rPr>
        <w:t>(вулиця, номер будинку, номер квартири, населений пункт, район, область, поштовий індекс)</w:t>
      </w:r>
    </w:p>
    <w:p w:rsidR="001E22F5" w:rsidRPr="005A05E1" w:rsidRDefault="001E22F5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lang w:eastAsia="uk-UA"/>
        </w:rPr>
        <w:t>____________________________________________________________________________________</w:t>
      </w:r>
    </w:p>
    <w:p w:rsidR="001E22F5" w:rsidRPr="005A05E1" w:rsidRDefault="001E22F5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sz w:val="24"/>
          <w:szCs w:val="24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 xml:space="preserve">Інша інформація (родинні зв’язки з особою, </w:t>
      </w:r>
      <w:r w:rsidRPr="005A05E1">
        <w:rPr>
          <w:rFonts w:ascii="Times New Roman" w:hAnsi="Times New Roman"/>
          <w:bCs/>
          <w:sz w:val="24"/>
          <w:szCs w:val="24"/>
          <w:lang w:eastAsia="uk-UA"/>
        </w:rPr>
        <w:t>за якою здійснюється догляд</w:t>
      </w:r>
      <w:r w:rsidRPr="005A05E1">
        <w:rPr>
          <w:rFonts w:ascii="Times New Roman" w:hAnsi="Times New Roman"/>
          <w:sz w:val="24"/>
          <w:szCs w:val="24"/>
          <w:lang w:eastAsia="uk-UA"/>
        </w:rPr>
        <w:t>/яка здійснює догляд), наявність інвалідності):__________________________________________________</w:t>
      </w:r>
    </w:p>
    <w:p w:rsidR="001E22F5" w:rsidRPr="005A05E1" w:rsidRDefault="001E22F5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lang w:eastAsia="uk-UA"/>
        </w:rPr>
      </w:pPr>
      <w:r w:rsidRPr="005A05E1">
        <w:rPr>
          <w:rFonts w:ascii="Times New Roman" w:hAnsi="Times New Roman"/>
          <w:sz w:val="24"/>
          <w:szCs w:val="24"/>
          <w:lang w:eastAsia="uk-UA"/>
        </w:rPr>
        <w:t>_____________________________________________________________________________</w:t>
      </w:r>
    </w:p>
    <w:p w:rsidR="001E22F5" w:rsidRPr="005A05E1" w:rsidRDefault="001E22F5" w:rsidP="007749D6">
      <w:pPr>
        <w:pStyle w:val="NoSpacing"/>
        <w:jc w:val="both"/>
        <w:rPr>
          <w:rFonts w:ascii="Times New Roman" w:hAnsi="Times New Roman"/>
          <w:sz w:val="20"/>
          <w:szCs w:val="20"/>
          <w:highlight w:val="yellow"/>
          <w:lang w:eastAsia="uk-UA"/>
        </w:rPr>
      </w:pPr>
    </w:p>
    <w:p w:rsidR="001E22F5" w:rsidRPr="005A05E1" w:rsidRDefault="001E22F5" w:rsidP="007749D6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5A05E1">
        <w:rPr>
          <w:rFonts w:ascii="Times New Roman" w:hAnsi="Times New Roman"/>
          <w:b/>
          <w:sz w:val="24"/>
          <w:szCs w:val="24"/>
          <w:lang w:eastAsia="uk-UA"/>
        </w:rPr>
        <w:t>ІІІ.</w:t>
      </w:r>
      <w:r w:rsidRPr="005A05E1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5A05E1">
        <w:rPr>
          <w:rFonts w:ascii="Times New Roman" w:hAnsi="Times New Roman"/>
          <w:b/>
          <w:bCs/>
          <w:sz w:val="24"/>
          <w:szCs w:val="24"/>
          <w:lang w:eastAsia="uk-UA"/>
        </w:rPr>
        <w:t xml:space="preserve">Особа, яка звернулася за видачею Акта встановлення </w:t>
      </w:r>
      <w:r w:rsidRPr="005A05E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факту здійснення </w:t>
      </w:r>
      <w:r w:rsidRPr="005A05E1">
        <w:rPr>
          <w:rFonts w:ascii="Times New Roman" w:hAnsi="Times New Roman"/>
          <w:b/>
          <w:bCs/>
          <w:sz w:val="24"/>
          <w:szCs w:val="24"/>
          <w:lang w:eastAsia="uk-UA"/>
        </w:rPr>
        <w:t>догляду, є (підкреслити необхідне):</w:t>
      </w:r>
    </w:p>
    <w:p w:rsidR="001E22F5" w:rsidRPr="005A05E1" w:rsidRDefault="001E22F5" w:rsidP="007749D6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A05E1">
        <w:rPr>
          <w:rFonts w:ascii="Times New Roman" w:hAnsi="Times New Roman"/>
          <w:sz w:val="24"/>
          <w:szCs w:val="24"/>
        </w:rPr>
        <w:t>- особою, яка має одного із своїх батьків чи батьків дружини (чоловіка) із числа осіб з інвалідністю I чи II групи і супроводжує одного із таких батьків для виїзду за межі України.</w:t>
      </w:r>
    </w:p>
    <w:p w:rsidR="001E22F5" w:rsidRPr="005A05E1" w:rsidRDefault="001E22F5" w:rsidP="007749D6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A05E1">
        <w:rPr>
          <w:rFonts w:ascii="Times New Roman" w:hAnsi="Times New Roman"/>
          <w:sz w:val="24"/>
          <w:szCs w:val="24"/>
        </w:rPr>
        <w:t xml:space="preserve">- особою, яка здійснює постійний догляд за особою з інвалідністю I чи II групи і супроводжує таку особу для виїзду за межі України. </w:t>
      </w:r>
    </w:p>
    <w:p w:rsidR="001E22F5" w:rsidRPr="005A05E1" w:rsidRDefault="001E22F5" w:rsidP="007749D6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A05E1">
        <w:rPr>
          <w:rFonts w:ascii="Times New Roman" w:hAnsi="Times New Roman"/>
          <w:sz w:val="24"/>
          <w:szCs w:val="24"/>
        </w:rPr>
        <w:t xml:space="preserve">- особою, яка здійснює постійний догляд за особою, яка його потребує,  і супроводжує зазначену особу для виїзду за межі України. </w:t>
      </w:r>
    </w:p>
    <w:p w:rsidR="001E22F5" w:rsidRPr="005A05E1" w:rsidRDefault="001E22F5" w:rsidP="007749D6">
      <w:pPr>
        <w:pStyle w:val="NoSpacing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A05E1">
        <w:rPr>
          <w:rFonts w:ascii="Times New Roman" w:hAnsi="Times New Roman"/>
          <w:sz w:val="24"/>
          <w:szCs w:val="24"/>
        </w:rPr>
        <w:t>- особою з інвалідністю I чи II групи або особою, яка потребує постійного догляду</w:t>
      </w:r>
      <w:r w:rsidRPr="005A05E1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1E22F5" w:rsidRPr="005A05E1" w:rsidRDefault="001E22F5" w:rsidP="007749D6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ru-RU" w:eastAsia="uk-UA"/>
        </w:rPr>
      </w:pPr>
    </w:p>
    <w:p w:rsidR="001E22F5" w:rsidRPr="005A05E1" w:rsidRDefault="001E22F5" w:rsidP="007749D6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5A05E1">
        <w:rPr>
          <w:rFonts w:ascii="Times New Roman" w:hAnsi="Times New Roman"/>
          <w:b/>
          <w:bCs/>
          <w:sz w:val="24"/>
          <w:szCs w:val="24"/>
          <w:lang w:val="en-US" w:eastAsia="uk-UA"/>
        </w:rPr>
        <w:t>IV</w:t>
      </w:r>
      <w:r w:rsidRPr="005A05E1">
        <w:rPr>
          <w:rFonts w:ascii="Times New Roman" w:hAnsi="Times New Roman"/>
          <w:b/>
          <w:bCs/>
          <w:sz w:val="24"/>
          <w:szCs w:val="24"/>
          <w:lang w:eastAsia="uk-UA"/>
        </w:rPr>
        <w:t>. Інша додаткова інформація (за потреби):</w:t>
      </w:r>
    </w:p>
    <w:p w:rsidR="001E22F5" w:rsidRPr="005A05E1" w:rsidRDefault="001E22F5" w:rsidP="0016599A">
      <w:pPr>
        <w:shd w:val="clear" w:color="auto" w:fill="FFFFFF"/>
        <w:spacing w:after="0" w:line="193" w:lineRule="atLeast"/>
        <w:jc w:val="both"/>
        <w:rPr>
          <w:rFonts w:ascii="Times New Roman" w:hAnsi="Times New Roman"/>
          <w:lang w:eastAsia="uk-UA"/>
        </w:rPr>
      </w:pPr>
      <w:r w:rsidRPr="005A05E1">
        <w:rPr>
          <w:rFonts w:ascii="Times New Roman" w:hAnsi="Times New Roman"/>
          <w:lang w:eastAsia="uk-UA"/>
        </w:rPr>
        <w:t>__________________________________________________________________________________</w:t>
      </w:r>
    </w:p>
    <w:p w:rsidR="001E22F5" w:rsidRPr="005A05E1" w:rsidRDefault="001E22F5" w:rsidP="0016599A">
      <w:pPr>
        <w:shd w:val="clear" w:color="auto" w:fill="FFFFFF"/>
        <w:spacing w:before="23" w:after="0" w:line="193" w:lineRule="atLeast"/>
        <w:jc w:val="both"/>
        <w:rPr>
          <w:rFonts w:ascii="Times New Roman" w:hAnsi="Times New Roman"/>
          <w:lang w:eastAsia="uk-UA"/>
        </w:rPr>
      </w:pPr>
      <w:r w:rsidRPr="005A05E1">
        <w:rPr>
          <w:rFonts w:ascii="Times New Roman" w:hAnsi="Times New Roman"/>
          <w:lang w:eastAsia="uk-UA"/>
        </w:rPr>
        <w:t>__________________________________________________________________________________</w:t>
      </w:r>
    </w:p>
    <w:p w:rsidR="001E22F5" w:rsidRPr="005A05E1" w:rsidRDefault="001E22F5" w:rsidP="0016599A">
      <w:pPr>
        <w:shd w:val="clear" w:color="auto" w:fill="FFFFFF"/>
        <w:spacing w:before="23" w:after="0" w:line="193" w:lineRule="atLeast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E22F5" w:rsidRPr="005A05E1" w:rsidRDefault="001E22F5" w:rsidP="0016599A">
      <w:pPr>
        <w:shd w:val="clear" w:color="auto" w:fill="FFFFFF"/>
        <w:spacing w:before="23" w:after="0" w:line="193" w:lineRule="atLeast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 w:rsidRPr="005A05E1">
        <w:rPr>
          <w:rFonts w:ascii="Times New Roman" w:hAnsi="Times New Roman"/>
          <w:b/>
          <w:sz w:val="24"/>
          <w:szCs w:val="24"/>
          <w:lang w:eastAsia="uk-UA"/>
        </w:rPr>
        <w:t>V.</w:t>
      </w:r>
      <w:r w:rsidRPr="005A05E1">
        <w:rPr>
          <w:rFonts w:ascii="Times New Roman" w:hAnsi="Times New Roman"/>
          <w:b/>
          <w:sz w:val="24"/>
          <w:szCs w:val="24"/>
          <w:lang w:val="ru-RU" w:eastAsia="uk-UA"/>
        </w:rPr>
        <w:t xml:space="preserve"> </w:t>
      </w:r>
      <w:r w:rsidRPr="005A05E1">
        <w:rPr>
          <w:rFonts w:ascii="Times New Roman" w:hAnsi="Times New Roman"/>
          <w:b/>
          <w:sz w:val="24"/>
          <w:szCs w:val="24"/>
          <w:lang w:eastAsia="uk-UA"/>
        </w:rPr>
        <w:t>Висновок за результатами обстеження:</w:t>
      </w:r>
    </w:p>
    <w:p w:rsidR="001E22F5" w:rsidRPr="005A05E1" w:rsidRDefault="001E22F5" w:rsidP="0016599A">
      <w:pPr>
        <w:shd w:val="clear" w:color="auto" w:fill="FFFFFF"/>
        <w:spacing w:after="120" w:line="193" w:lineRule="atLeast"/>
        <w:jc w:val="both"/>
        <w:rPr>
          <w:rFonts w:ascii="Times New Roman" w:hAnsi="Times New Roman"/>
          <w:b/>
          <w:bCs/>
          <w:spacing w:val="-3"/>
        </w:rPr>
      </w:pPr>
    </w:p>
    <w:p w:rsidR="001E22F5" w:rsidRPr="005A05E1" w:rsidRDefault="001E22F5" w:rsidP="007749D6">
      <w:pPr>
        <w:pStyle w:val="NoSpacing"/>
        <w:rPr>
          <w:rFonts w:ascii="Times New Roman" w:hAnsi="Times New Roman"/>
          <w:sz w:val="24"/>
          <w:szCs w:val="24"/>
        </w:rPr>
      </w:pPr>
      <w:r w:rsidRPr="005A05E1">
        <w:rPr>
          <w:rFonts w:ascii="Times New Roman" w:hAnsi="Times New Roman"/>
          <w:spacing w:val="-3"/>
          <w:sz w:val="24"/>
          <w:szCs w:val="24"/>
        </w:rPr>
        <w:t xml:space="preserve">Особа, </w:t>
      </w:r>
      <w:r w:rsidRPr="005A05E1">
        <w:rPr>
          <w:rFonts w:ascii="Times New Roman" w:hAnsi="Times New Roman"/>
          <w:sz w:val="24"/>
          <w:szCs w:val="24"/>
          <w:lang w:eastAsia="uk-UA"/>
        </w:rPr>
        <w:t>__________________________________________________</w:t>
      </w:r>
      <w:r w:rsidRPr="005A05E1">
        <w:rPr>
          <w:rFonts w:ascii="Times New Roman" w:hAnsi="Times New Roman"/>
          <w:sz w:val="24"/>
          <w:szCs w:val="24"/>
        </w:rPr>
        <w:t xml:space="preserve"> (зазначити потрібне):</w:t>
      </w:r>
    </w:p>
    <w:p w:rsidR="001E22F5" w:rsidRPr="005A05E1" w:rsidRDefault="001E22F5" w:rsidP="007749D6">
      <w:pPr>
        <w:pStyle w:val="NoSpacing"/>
        <w:rPr>
          <w:rFonts w:ascii="Times New Roman" w:hAnsi="Times New Roman"/>
          <w:i/>
          <w:sz w:val="20"/>
          <w:szCs w:val="20"/>
          <w:lang w:eastAsia="uk-UA"/>
        </w:rPr>
      </w:pPr>
      <w:r w:rsidRPr="005A05E1">
        <w:rPr>
          <w:rFonts w:ascii="Times New Roman" w:hAnsi="Times New Roman"/>
          <w:lang w:eastAsia="uk-UA"/>
        </w:rPr>
        <w:t xml:space="preserve">                            </w:t>
      </w:r>
      <w:r w:rsidRPr="005A05E1">
        <w:rPr>
          <w:rFonts w:ascii="Times New Roman" w:hAnsi="Times New Roman"/>
          <w:sz w:val="20"/>
          <w:szCs w:val="20"/>
          <w:lang w:eastAsia="uk-UA"/>
        </w:rPr>
        <w:t>власне ім’я ПРІЗВИЩЕ особи, яка здійснює догляд</w:t>
      </w:r>
    </w:p>
    <w:p w:rsidR="001E22F5" w:rsidRPr="005A05E1" w:rsidRDefault="001E22F5" w:rsidP="0016599A">
      <w:pPr>
        <w:shd w:val="clear" w:color="auto" w:fill="FFFFFF"/>
        <w:spacing w:after="120" w:line="193" w:lineRule="atLeast"/>
        <w:jc w:val="both"/>
        <w:rPr>
          <w:rFonts w:ascii="Times New Roman" w:hAnsi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7844"/>
        <w:gridCol w:w="1308"/>
        <w:gridCol w:w="1308"/>
      </w:tblGrid>
      <w:tr w:rsidR="001E22F5" w:rsidRPr="005A05E1" w:rsidTr="0016599A">
        <w:trPr>
          <w:trHeight w:val="60"/>
        </w:trPr>
        <w:tc>
          <w:tcPr>
            <w:tcW w:w="3750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1E22F5" w:rsidRPr="005A05E1" w:rsidRDefault="001E22F5">
            <w:pPr>
              <w:spacing w:after="0" w:line="193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5E1">
              <w:rPr>
                <w:rFonts w:ascii="Times New Roman" w:hAnsi="Times New Roman"/>
                <w:sz w:val="24"/>
                <w:szCs w:val="24"/>
                <w:lang w:val="ru-RU"/>
              </w:rPr>
              <w:t>здійснює догляд за особою з інвалідністю I чи II групи або особою, яка потребує постійного догляду</w:t>
            </w:r>
          </w:p>
        </w:tc>
        <w:tc>
          <w:tcPr>
            <w:tcW w:w="625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1E22F5" w:rsidRPr="005A05E1" w:rsidRDefault="001E22F5">
            <w:pPr>
              <w:spacing w:after="0" w:line="193" w:lineRule="atLeast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5E1">
              <w:rPr>
                <w:rFonts w:ascii="Times New Roman" w:hAnsi="Times New Roman"/>
                <w:sz w:val="24"/>
                <w:szCs w:val="24"/>
                <w:lang w:val="ru-RU"/>
              </w:rPr>
              <w:t>так</w:t>
            </w:r>
          </w:p>
          <w:p w:rsidR="001E22F5" w:rsidRPr="005A05E1" w:rsidRDefault="001E22F5">
            <w:pPr>
              <w:spacing w:after="0" w:line="193" w:lineRule="atLeast"/>
              <w:jc w:val="center"/>
              <w:rPr>
                <w:rFonts w:ascii="Times New Roman" w:hAnsi="Times New Roman"/>
                <w:lang w:val="ru-RU"/>
              </w:rPr>
            </w:pPr>
            <w:r w:rsidRPr="005A05E1">
              <w:rPr>
                <w:rFonts w:ascii="Times New Roman" w:hAnsi="Times New Roman"/>
                <w:noProof/>
                <w:lang w:val="ru-RU"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" o:spid="_x0000_i1025" type="#_x0000_t75" style="width:15.75pt;height:15.75pt;visibility:visible">
                  <v:imagedata r:id="rId7" o:title=""/>
                </v:shape>
              </w:pict>
            </w:r>
          </w:p>
        </w:tc>
        <w:tc>
          <w:tcPr>
            <w:tcW w:w="625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1E22F5" w:rsidRPr="005A05E1" w:rsidRDefault="001E22F5">
            <w:pPr>
              <w:spacing w:after="0" w:line="193" w:lineRule="atLeast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5E1">
              <w:rPr>
                <w:rFonts w:ascii="Times New Roman" w:hAnsi="Times New Roman"/>
                <w:sz w:val="24"/>
                <w:szCs w:val="24"/>
                <w:lang w:val="ru-RU"/>
              </w:rPr>
              <w:t>ні</w:t>
            </w:r>
          </w:p>
          <w:p w:rsidR="001E22F5" w:rsidRPr="005A05E1" w:rsidRDefault="001E22F5" w:rsidP="006504DE">
            <w:pPr>
              <w:spacing w:after="0" w:line="193" w:lineRule="atLeast"/>
              <w:jc w:val="center"/>
              <w:rPr>
                <w:rFonts w:ascii="Times New Roman" w:hAnsi="Times New Roman"/>
                <w:lang w:val="ru-RU"/>
              </w:rPr>
            </w:pPr>
            <w:r w:rsidRPr="005A05E1">
              <w:rPr>
                <w:rFonts w:ascii="Times New Roman" w:hAnsi="Times New Roman"/>
                <w:noProof/>
                <w:lang w:val="ru-RU" w:eastAsia="ru-RU"/>
              </w:rPr>
              <w:pict>
                <v:shape id="Рисунок 3" o:spid="_x0000_i1026" type="#_x0000_t75" style="width:15.75pt;height:15.75pt;visibility:visible">
                  <v:imagedata r:id="rId7" o:title=""/>
                </v:shape>
              </w:pict>
            </w:r>
          </w:p>
        </w:tc>
      </w:tr>
      <w:tr w:rsidR="001E22F5" w:rsidRPr="005A05E1" w:rsidTr="0016599A">
        <w:trPr>
          <w:trHeight w:val="60"/>
        </w:trPr>
        <w:tc>
          <w:tcPr>
            <w:tcW w:w="3750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1E22F5" w:rsidRPr="005A05E1" w:rsidRDefault="001E22F5">
            <w:pPr>
              <w:spacing w:after="0" w:line="193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5E1">
              <w:rPr>
                <w:rFonts w:ascii="Times New Roman" w:hAnsi="Times New Roman"/>
                <w:sz w:val="24"/>
                <w:szCs w:val="24"/>
                <w:lang w:val="ru-RU"/>
              </w:rPr>
              <w:t>зареєстрована на одній житловій площі разом з особою з інвалідністю I чи II групи або особою, яка потребує постійного догляду</w:t>
            </w:r>
          </w:p>
        </w:tc>
        <w:tc>
          <w:tcPr>
            <w:tcW w:w="625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1E22F5" w:rsidRPr="005A05E1" w:rsidRDefault="001E22F5">
            <w:pPr>
              <w:spacing w:after="0" w:line="193" w:lineRule="atLeast"/>
              <w:jc w:val="center"/>
              <w:rPr>
                <w:rFonts w:ascii="Times New Roman" w:hAnsi="Times New Roman"/>
                <w:lang w:val="ru-RU"/>
              </w:rPr>
            </w:pPr>
            <w:r w:rsidRPr="005A05E1">
              <w:rPr>
                <w:rFonts w:ascii="Times New Roman" w:hAnsi="Times New Roman"/>
                <w:noProof/>
                <w:lang w:val="ru-RU" w:eastAsia="ru-RU"/>
              </w:rPr>
              <w:pict>
                <v:shape id="Рисунок 2" o:spid="_x0000_i1027" type="#_x0000_t75" style="width:16.5pt;height:16.5pt;visibility:visible">
                  <v:imagedata r:id="rId7" o:title=""/>
                </v:shape>
              </w:pict>
            </w:r>
          </w:p>
        </w:tc>
        <w:tc>
          <w:tcPr>
            <w:tcW w:w="625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1E22F5" w:rsidRPr="005A05E1" w:rsidRDefault="001E22F5" w:rsidP="006504DE">
            <w:pPr>
              <w:spacing w:after="0"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5A05E1">
              <w:rPr>
                <w:rFonts w:ascii="Times New Roman" w:hAnsi="Times New Roman"/>
                <w:noProof/>
                <w:lang w:val="ru-RU" w:eastAsia="ru-RU"/>
              </w:rPr>
              <w:pict>
                <v:shape id="Рисунок 5" o:spid="_x0000_i1028" type="#_x0000_t75" style="width:15.75pt;height:15.75pt;visibility:visible">
                  <v:imagedata r:id="rId7" o:title=""/>
                </v:shape>
              </w:pict>
            </w:r>
          </w:p>
        </w:tc>
      </w:tr>
      <w:tr w:rsidR="001E22F5" w:rsidRPr="005A05E1" w:rsidTr="0016599A">
        <w:trPr>
          <w:trHeight w:val="60"/>
        </w:trPr>
        <w:tc>
          <w:tcPr>
            <w:tcW w:w="3750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1E22F5" w:rsidRPr="005A05E1" w:rsidRDefault="001E22F5" w:rsidP="007749D6">
            <w:pPr>
              <w:spacing w:after="0" w:line="193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A05E1">
              <w:rPr>
                <w:rFonts w:ascii="Times New Roman" w:hAnsi="Times New Roman"/>
                <w:sz w:val="24"/>
                <w:szCs w:val="24"/>
                <w:lang w:val="ru-RU"/>
              </w:rPr>
              <w:t>постійно проживає на одній житловій площі за місцем реєстрації особи з інвалідністю I чи II групи або особи, яка потребує постійного догляду, але зареєстрована в іншому місці</w:t>
            </w:r>
          </w:p>
        </w:tc>
        <w:tc>
          <w:tcPr>
            <w:tcW w:w="625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1E22F5" w:rsidRPr="005A05E1" w:rsidRDefault="001E22F5">
            <w:pPr>
              <w:spacing w:after="0" w:line="193" w:lineRule="atLeast"/>
              <w:jc w:val="center"/>
              <w:rPr>
                <w:rFonts w:ascii="Times New Roman" w:hAnsi="Times New Roman"/>
                <w:lang w:val="ru-RU"/>
              </w:rPr>
            </w:pPr>
            <w:r w:rsidRPr="005A05E1">
              <w:rPr>
                <w:rFonts w:ascii="Times New Roman" w:hAnsi="Times New Roman"/>
                <w:noProof/>
                <w:lang w:val="ru-RU" w:eastAsia="ru-RU"/>
              </w:rPr>
              <w:pict>
                <v:shape id="Рисунок 1" o:spid="_x0000_i1029" type="#_x0000_t75" style="width:16.5pt;height:16.5pt;visibility:visible">
                  <v:imagedata r:id="rId7" o:title=""/>
                </v:shape>
              </w:pict>
            </w:r>
          </w:p>
        </w:tc>
        <w:tc>
          <w:tcPr>
            <w:tcW w:w="625" w:type="pct"/>
            <w:shd w:val="clear" w:color="auto" w:fill="FFFFFF"/>
            <w:tcMar>
              <w:top w:w="68" w:type="dxa"/>
              <w:left w:w="57" w:type="dxa"/>
              <w:bottom w:w="68" w:type="dxa"/>
              <w:right w:w="57" w:type="dxa"/>
            </w:tcMar>
          </w:tcPr>
          <w:p w:rsidR="001E22F5" w:rsidRPr="005A05E1" w:rsidRDefault="001E22F5" w:rsidP="006504DE">
            <w:pPr>
              <w:spacing w:after="0" w:line="240" w:lineRule="auto"/>
              <w:jc w:val="center"/>
              <w:rPr>
                <w:rFonts w:ascii="Times New Roman" w:hAnsi="Times New Roman"/>
                <w:lang w:val="ru-RU"/>
              </w:rPr>
            </w:pPr>
            <w:r w:rsidRPr="005A05E1">
              <w:rPr>
                <w:rFonts w:ascii="Times New Roman" w:hAnsi="Times New Roman"/>
                <w:noProof/>
                <w:lang w:val="ru-RU" w:eastAsia="ru-RU"/>
              </w:rPr>
              <w:pict>
                <v:shape id="Рисунок 6" o:spid="_x0000_i1030" type="#_x0000_t75" style="width:15.75pt;height:15.75pt;visibility:visible">
                  <v:imagedata r:id="rId7" o:title=""/>
                </v:shape>
              </w:pict>
            </w:r>
          </w:p>
        </w:tc>
      </w:tr>
    </w:tbl>
    <w:p w:rsidR="001E22F5" w:rsidRPr="005A05E1" w:rsidRDefault="001E22F5" w:rsidP="0016599A">
      <w:pPr>
        <w:shd w:val="clear" w:color="auto" w:fill="FFFFFF"/>
        <w:spacing w:before="23" w:after="0" w:line="193" w:lineRule="atLeast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E22F5" w:rsidRPr="005A05E1" w:rsidRDefault="001E22F5" w:rsidP="0016599A">
      <w:pPr>
        <w:shd w:val="clear" w:color="auto" w:fill="FFFFFF"/>
        <w:spacing w:before="23" w:after="0" w:line="193" w:lineRule="atLeast"/>
        <w:jc w:val="both"/>
        <w:rPr>
          <w:rFonts w:ascii="Times New Roman" w:hAnsi="Times New Roman"/>
          <w:lang w:eastAsia="uk-UA"/>
        </w:rPr>
      </w:pPr>
      <w:r w:rsidRPr="005A05E1">
        <w:rPr>
          <w:rFonts w:ascii="Times New Roman" w:hAnsi="Times New Roman"/>
          <w:b/>
          <w:sz w:val="24"/>
          <w:szCs w:val="24"/>
          <w:lang w:eastAsia="uk-UA"/>
        </w:rPr>
        <w:t>За результатами обстеження встановлено (не встановлено) факт здійснення догляду:</w:t>
      </w:r>
      <w:r w:rsidRPr="005A05E1">
        <w:rPr>
          <w:rFonts w:ascii="Times New Roman" w:hAnsi="Times New Roman"/>
          <w:b/>
          <w:lang w:eastAsia="uk-UA"/>
        </w:rPr>
        <w:t xml:space="preserve"> </w:t>
      </w:r>
      <w:r w:rsidRPr="005A05E1">
        <w:rPr>
          <w:rFonts w:ascii="Times New Roman" w:hAnsi="Times New Roman"/>
          <w:lang w:eastAsia="uk-UA"/>
        </w:rPr>
        <w:t>___________________________________________________________________________________</w:t>
      </w:r>
    </w:p>
    <w:p w:rsidR="001E22F5" w:rsidRPr="005A05E1" w:rsidRDefault="001E22F5" w:rsidP="0016599A">
      <w:pPr>
        <w:shd w:val="clear" w:color="auto" w:fill="FFFFFF"/>
        <w:spacing w:before="23" w:after="0" w:line="193" w:lineRule="atLeast"/>
        <w:jc w:val="center"/>
        <w:rPr>
          <w:rFonts w:ascii="Times New Roman" w:hAnsi="Times New Roman"/>
          <w:sz w:val="20"/>
          <w:szCs w:val="20"/>
          <w:lang w:eastAsia="uk-UA"/>
        </w:rPr>
      </w:pPr>
      <w:r w:rsidRPr="005A05E1">
        <w:rPr>
          <w:rFonts w:ascii="Times New Roman" w:hAnsi="Times New Roman"/>
          <w:sz w:val="20"/>
          <w:szCs w:val="20"/>
          <w:lang w:eastAsia="uk-UA"/>
        </w:rPr>
        <w:t xml:space="preserve">   власне ім’я ПРІЗВИЩЕ особи, яка здійснює догляд</w:t>
      </w:r>
    </w:p>
    <w:p w:rsidR="001E22F5" w:rsidRPr="005A05E1" w:rsidRDefault="001E22F5" w:rsidP="0016599A">
      <w:pPr>
        <w:shd w:val="clear" w:color="auto" w:fill="FFFFFF"/>
        <w:spacing w:before="23" w:after="0" w:line="193" w:lineRule="atLeast"/>
        <w:jc w:val="both"/>
        <w:rPr>
          <w:rFonts w:ascii="Times New Roman" w:hAnsi="Times New Roman"/>
          <w:lang w:eastAsia="uk-UA"/>
        </w:rPr>
      </w:pPr>
      <w:r w:rsidRPr="005A05E1">
        <w:rPr>
          <w:rFonts w:ascii="Times New Roman" w:hAnsi="Times New Roman"/>
          <w:lang w:eastAsia="uk-UA"/>
        </w:rPr>
        <w:t>___________________________________________________________________________________</w:t>
      </w:r>
    </w:p>
    <w:p w:rsidR="001E22F5" w:rsidRPr="005A05E1" w:rsidRDefault="001E22F5" w:rsidP="0016599A">
      <w:pPr>
        <w:shd w:val="clear" w:color="auto" w:fill="FFFFFF"/>
        <w:spacing w:before="23" w:after="0" w:line="193" w:lineRule="atLeast"/>
        <w:jc w:val="center"/>
        <w:rPr>
          <w:rFonts w:ascii="Times New Roman" w:hAnsi="Times New Roman"/>
          <w:sz w:val="20"/>
          <w:szCs w:val="20"/>
          <w:lang w:eastAsia="uk-UA"/>
        </w:rPr>
      </w:pPr>
      <w:r w:rsidRPr="005A05E1">
        <w:rPr>
          <w:rFonts w:ascii="Times New Roman" w:hAnsi="Times New Roman"/>
          <w:sz w:val="20"/>
          <w:szCs w:val="20"/>
          <w:lang w:eastAsia="uk-UA"/>
        </w:rPr>
        <w:t xml:space="preserve">   власне ім’я ПРІЗВИЩЕ особи, за якою здійснюється догляд</w:t>
      </w: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8192"/>
        <w:gridCol w:w="2154"/>
      </w:tblGrid>
      <w:tr w:rsidR="001E22F5" w:rsidRPr="005A05E1" w:rsidTr="00E0301A">
        <w:trPr>
          <w:trHeight w:val="878"/>
        </w:trPr>
        <w:tc>
          <w:tcPr>
            <w:tcW w:w="3959" w:type="pct"/>
            <w:shd w:val="clear" w:color="auto" w:fill="FFFFFF"/>
            <w:tcMar>
              <w:top w:w="170" w:type="dxa"/>
              <w:left w:w="0" w:type="dxa"/>
              <w:bottom w:w="68" w:type="dxa"/>
              <w:right w:w="57" w:type="dxa"/>
            </w:tcMar>
          </w:tcPr>
          <w:p w:rsidR="001E22F5" w:rsidRPr="005A05E1" w:rsidRDefault="001E22F5" w:rsidP="00E0301A">
            <w:pPr>
              <w:spacing w:after="0" w:line="240" w:lineRule="auto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>Особа, яка здійснює догляд</w:t>
            </w:r>
            <w:r w:rsidRPr="005A05E1">
              <w:rPr>
                <w:rFonts w:ascii="Times New Roman" w:hAnsi="Times New Roman"/>
                <w:bCs/>
                <w:lang w:val="ru-RU" w:eastAsia="uk-UA"/>
              </w:rPr>
              <w:t xml:space="preserve"> </w:t>
            </w: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  <w:p w:rsidR="001E22F5" w:rsidRPr="005A05E1" w:rsidRDefault="001E22F5" w:rsidP="00E0301A">
            <w:pPr>
              <w:spacing w:after="0" w:line="240" w:lineRule="auto"/>
              <w:ind w:right="1129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          (власне ім’я ПРІЗВИЩЕ)</w:t>
            </w:r>
          </w:p>
        </w:tc>
        <w:tc>
          <w:tcPr>
            <w:tcW w:w="1041" w:type="pct"/>
            <w:shd w:val="clear" w:color="auto" w:fill="FFFFFF"/>
            <w:tcMar>
              <w:top w:w="170" w:type="dxa"/>
              <w:left w:w="57" w:type="dxa"/>
              <w:bottom w:w="68" w:type="dxa"/>
              <w:right w:w="0" w:type="dxa"/>
            </w:tcMar>
          </w:tcPr>
          <w:p w:rsidR="001E22F5" w:rsidRPr="005A05E1" w:rsidRDefault="001E22F5" w:rsidP="0016599A">
            <w:pPr>
              <w:spacing w:after="0" w:line="193" w:lineRule="atLeast"/>
              <w:jc w:val="both"/>
              <w:rPr>
                <w:rFonts w:ascii="Times New Roman" w:hAnsi="Times New Roman"/>
                <w:lang w:val="ru-RU" w:eastAsia="uk-UA"/>
              </w:rPr>
            </w:pPr>
          </w:p>
          <w:p w:rsidR="001E22F5" w:rsidRPr="005A05E1" w:rsidRDefault="001E22F5" w:rsidP="00EA12C5">
            <w:pPr>
              <w:spacing w:before="28"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</w:t>
            </w:r>
          </w:p>
          <w:p w:rsidR="001E22F5" w:rsidRPr="005A05E1" w:rsidRDefault="001E22F5">
            <w:pPr>
              <w:spacing w:before="17" w:after="0" w:line="150" w:lineRule="atLeast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(підпис)</w:t>
            </w:r>
          </w:p>
        </w:tc>
      </w:tr>
      <w:tr w:rsidR="001E22F5" w:rsidRPr="005A05E1" w:rsidTr="00AD1CA9">
        <w:trPr>
          <w:trHeight w:val="60"/>
        </w:trPr>
        <w:tc>
          <w:tcPr>
            <w:tcW w:w="3959" w:type="pct"/>
            <w:shd w:val="clear" w:color="auto" w:fill="FFFFFF"/>
            <w:tcMar>
              <w:top w:w="170" w:type="dxa"/>
              <w:left w:w="0" w:type="dxa"/>
              <w:bottom w:w="68" w:type="dxa"/>
              <w:right w:w="57" w:type="dxa"/>
            </w:tcMar>
          </w:tcPr>
          <w:p w:rsidR="001E22F5" w:rsidRPr="005A05E1" w:rsidRDefault="001E22F5" w:rsidP="00E0301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>Особа, за якою здійснюється догляд (заповнюється лише у</w:t>
            </w:r>
          </w:p>
          <w:p w:rsidR="001E22F5" w:rsidRPr="005A05E1" w:rsidRDefault="001E22F5" w:rsidP="00E030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>випадку, якщо дозволяє стан здоров’я особи)</w:t>
            </w:r>
          </w:p>
          <w:p w:rsidR="001E22F5" w:rsidRPr="005A05E1" w:rsidRDefault="001E22F5" w:rsidP="00E0301A">
            <w:pPr>
              <w:spacing w:after="0" w:line="240" w:lineRule="auto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  <w:p w:rsidR="001E22F5" w:rsidRPr="005A05E1" w:rsidRDefault="001E22F5" w:rsidP="00E0301A">
            <w:pPr>
              <w:spacing w:after="0" w:line="240" w:lineRule="auto"/>
              <w:ind w:right="1129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          (власне ім’я ПРІЗВИЩЕ)</w:t>
            </w:r>
          </w:p>
        </w:tc>
        <w:tc>
          <w:tcPr>
            <w:tcW w:w="1041" w:type="pct"/>
            <w:shd w:val="clear" w:color="auto" w:fill="FFFFFF"/>
            <w:tcMar>
              <w:top w:w="170" w:type="dxa"/>
              <w:left w:w="57" w:type="dxa"/>
              <w:bottom w:w="68" w:type="dxa"/>
              <w:right w:w="0" w:type="dxa"/>
            </w:tcMar>
          </w:tcPr>
          <w:p w:rsidR="001E22F5" w:rsidRPr="005A05E1" w:rsidRDefault="001E22F5">
            <w:pPr>
              <w:spacing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</w:p>
          <w:p w:rsidR="001E22F5" w:rsidRPr="005A05E1" w:rsidRDefault="001E22F5">
            <w:pPr>
              <w:spacing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</w:p>
          <w:p w:rsidR="001E22F5" w:rsidRPr="005A05E1" w:rsidRDefault="001E22F5">
            <w:pPr>
              <w:spacing w:before="28"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</w:t>
            </w:r>
          </w:p>
          <w:p w:rsidR="001E22F5" w:rsidRPr="005A05E1" w:rsidRDefault="001E22F5">
            <w:pPr>
              <w:spacing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>(підпис)</w:t>
            </w:r>
          </w:p>
        </w:tc>
      </w:tr>
      <w:tr w:rsidR="001E22F5" w:rsidRPr="005A05E1" w:rsidTr="00AD1CA9">
        <w:trPr>
          <w:trHeight w:val="60"/>
        </w:trPr>
        <w:tc>
          <w:tcPr>
            <w:tcW w:w="3959" w:type="pct"/>
            <w:shd w:val="clear" w:color="auto" w:fill="FFFFFF"/>
            <w:tcMar>
              <w:top w:w="170" w:type="dxa"/>
              <w:left w:w="0" w:type="dxa"/>
              <w:bottom w:w="68" w:type="dxa"/>
              <w:right w:w="57" w:type="dxa"/>
            </w:tcMar>
          </w:tcPr>
          <w:p w:rsidR="001E22F5" w:rsidRPr="005A05E1" w:rsidRDefault="001E22F5">
            <w:pPr>
              <w:spacing w:after="0" w:line="193" w:lineRule="atLeast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bCs/>
                <w:sz w:val="24"/>
                <w:szCs w:val="24"/>
                <w:lang w:val="ru-RU" w:eastAsia="uk-UA"/>
              </w:rPr>
              <w:t>Інші особи, які можуть засвідчити достовірність даних, наведених в Акті</w:t>
            </w:r>
          </w:p>
          <w:p w:rsidR="001E22F5" w:rsidRPr="005A05E1" w:rsidRDefault="001E22F5">
            <w:pPr>
              <w:spacing w:before="28" w:after="0" w:line="193" w:lineRule="atLeast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</w:t>
            </w:r>
          </w:p>
          <w:p w:rsidR="001E22F5" w:rsidRPr="005A05E1" w:rsidRDefault="001E22F5" w:rsidP="00E548F4">
            <w:pPr>
              <w:spacing w:after="0" w:line="193" w:lineRule="atLeast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>(власне ім’я ПРІЗВИЩЕ)</w:t>
            </w:r>
          </w:p>
        </w:tc>
        <w:tc>
          <w:tcPr>
            <w:tcW w:w="1041" w:type="pct"/>
            <w:shd w:val="clear" w:color="auto" w:fill="FFFFFF"/>
            <w:tcMar>
              <w:top w:w="170" w:type="dxa"/>
              <w:left w:w="57" w:type="dxa"/>
              <w:bottom w:w="68" w:type="dxa"/>
              <w:right w:w="0" w:type="dxa"/>
            </w:tcMar>
          </w:tcPr>
          <w:p w:rsidR="001E22F5" w:rsidRPr="005A05E1" w:rsidRDefault="001E22F5" w:rsidP="008A1A9A">
            <w:pPr>
              <w:spacing w:after="0" w:line="193" w:lineRule="atLeast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 xml:space="preserve"> </w:t>
            </w:r>
          </w:p>
          <w:p w:rsidR="001E22F5" w:rsidRPr="005A05E1" w:rsidRDefault="001E22F5" w:rsidP="008A1A9A">
            <w:pPr>
              <w:spacing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 xml:space="preserve"> _______________</w:t>
            </w:r>
          </w:p>
          <w:p w:rsidR="001E22F5" w:rsidRPr="005A05E1" w:rsidRDefault="001E22F5">
            <w:pPr>
              <w:spacing w:before="17" w:after="0" w:line="150" w:lineRule="atLeast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>(підпис)</w:t>
            </w:r>
          </w:p>
        </w:tc>
      </w:tr>
      <w:tr w:rsidR="001E22F5" w:rsidRPr="005A05E1" w:rsidTr="00AD1CA9">
        <w:trPr>
          <w:trHeight w:val="60"/>
        </w:trPr>
        <w:tc>
          <w:tcPr>
            <w:tcW w:w="3959" w:type="pct"/>
            <w:shd w:val="clear" w:color="auto" w:fill="FFFFFF"/>
            <w:tcMar>
              <w:top w:w="170" w:type="dxa"/>
              <w:left w:w="0" w:type="dxa"/>
              <w:bottom w:w="68" w:type="dxa"/>
              <w:right w:w="57" w:type="dxa"/>
            </w:tcMar>
          </w:tcPr>
          <w:p w:rsidR="001E22F5" w:rsidRPr="005A05E1" w:rsidRDefault="001E22F5">
            <w:pPr>
              <w:spacing w:before="28" w:after="0" w:line="193" w:lineRule="atLeast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  <w:p w:rsidR="001E22F5" w:rsidRPr="005A05E1" w:rsidRDefault="001E22F5" w:rsidP="008C260B">
            <w:pPr>
              <w:spacing w:before="17" w:after="0" w:line="150" w:lineRule="atLeast"/>
              <w:ind w:right="1129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                   (власне ім’я ПРІЗВИЩЕ)</w:t>
            </w:r>
          </w:p>
        </w:tc>
        <w:tc>
          <w:tcPr>
            <w:tcW w:w="1041" w:type="pct"/>
            <w:shd w:val="clear" w:color="auto" w:fill="FFFFFF"/>
            <w:tcMar>
              <w:top w:w="170" w:type="dxa"/>
              <w:left w:w="57" w:type="dxa"/>
              <w:bottom w:w="68" w:type="dxa"/>
              <w:right w:w="0" w:type="dxa"/>
            </w:tcMar>
          </w:tcPr>
          <w:p w:rsidR="001E22F5" w:rsidRPr="005A05E1" w:rsidRDefault="001E22F5">
            <w:pPr>
              <w:spacing w:before="28"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</w:t>
            </w:r>
          </w:p>
          <w:p w:rsidR="001E22F5" w:rsidRPr="005A05E1" w:rsidRDefault="001E22F5">
            <w:pPr>
              <w:spacing w:before="17" w:after="0" w:line="150" w:lineRule="atLeast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>(підпис)</w:t>
            </w:r>
          </w:p>
          <w:p w:rsidR="001E22F5" w:rsidRPr="005A05E1" w:rsidRDefault="001E22F5" w:rsidP="00A436D5">
            <w:pPr>
              <w:spacing w:before="17" w:after="0" w:line="150" w:lineRule="atLeast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</w:p>
        </w:tc>
      </w:tr>
      <w:tr w:rsidR="001E22F5" w:rsidRPr="005A05E1" w:rsidTr="00AD1CA9">
        <w:trPr>
          <w:trHeight w:val="60"/>
        </w:trPr>
        <w:tc>
          <w:tcPr>
            <w:tcW w:w="3959" w:type="pct"/>
            <w:shd w:val="clear" w:color="auto" w:fill="FFFFFF"/>
            <w:tcMar>
              <w:top w:w="170" w:type="dxa"/>
              <w:left w:w="0" w:type="dxa"/>
              <w:bottom w:w="68" w:type="dxa"/>
              <w:right w:w="57" w:type="dxa"/>
            </w:tcMar>
          </w:tcPr>
          <w:p w:rsidR="001E22F5" w:rsidRPr="005A05E1" w:rsidRDefault="001E22F5" w:rsidP="008A1A9A">
            <w:pPr>
              <w:spacing w:after="0" w:line="193" w:lineRule="atLeast"/>
              <w:rPr>
                <w:rFonts w:ascii="Times New Roman" w:hAnsi="Times New Roman"/>
                <w:b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b/>
                <w:sz w:val="24"/>
                <w:szCs w:val="24"/>
                <w:lang w:val="ru-RU" w:eastAsia="uk-UA"/>
              </w:rPr>
              <w:t>Члени комісії:</w:t>
            </w:r>
          </w:p>
          <w:p w:rsidR="001E22F5" w:rsidRPr="005A05E1" w:rsidRDefault="001E22F5" w:rsidP="008A1A9A">
            <w:pPr>
              <w:spacing w:before="28" w:after="0" w:line="193" w:lineRule="atLeast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  <w:p w:rsidR="001E22F5" w:rsidRPr="005A05E1" w:rsidRDefault="001E22F5" w:rsidP="008A1A9A">
            <w:pPr>
              <w:spacing w:before="17" w:after="0" w:line="150" w:lineRule="atLeast"/>
              <w:ind w:right="1129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          (посада, власне ім’я ПРІЗВИЩЕ)</w:t>
            </w:r>
          </w:p>
          <w:p w:rsidR="001E22F5" w:rsidRPr="005A05E1" w:rsidRDefault="001E22F5" w:rsidP="008A1A9A">
            <w:pPr>
              <w:spacing w:after="0" w:line="193" w:lineRule="atLeast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</w:tc>
        <w:tc>
          <w:tcPr>
            <w:tcW w:w="1041" w:type="pct"/>
            <w:shd w:val="clear" w:color="auto" w:fill="FFFFFF"/>
            <w:tcMar>
              <w:top w:w="170" w:type="dxa"/>
              <w:left w:w="57" w:type="dxa"/>
              <w:bottom w:w="68" w:type="dxa"/>
              <w:right w:w="0" w:type="dxa"/>
            </w:tcMar>
          </w:tcPr>
          <w:p w:rsidR="001E22F5" w:rsidRPr="005A05E1" w:rsidRDefault="001E22F5" w:rsidP="008A1A9A">
            <w:pPr>
              <w:spacing w:before="28" w:after="0" w:line="193" w:lineRule="atLeast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  <w:p w:rsidR="001E22F5" w:rsidRPr="005A05E1" w:rsidRDefault="001E22F5" w:rsidP="008A1A9A">
            <w:pPr>
              <w:spacing w:before="28"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</w:t>
            </w:r>
          </w:p>
          <w:p w:rsidR="001E22F5" w:rsidRPr="005A05E1" w:rsidRDefault="001E22F5" w:rsidP="008A1A9A">
            <w:pPr>
              <w:spacing w:before="17" w:after="0" w:line="150" w:lineRule="atLeast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>(підпис)</w:t>
            </w:r>
          </w:p>
        </w:tc>
      </w:tr>
      <w:tr w:rsidR="001E22F5" w:rsidRPr="005A05E1" w:rsidTr="00AD1CA9">
        <w:trPr>
          <w:trHeight w:val="60"/>
        </w:trPr>
        <w:tc>
          <w:tcPr>
            <w:tcW w:w="3959" w:type="pct"/>
            <w:shd w:val="clear" w:color="auto" w:fill="FFFFFF"/>
            <w:tcMar>
              <w:top w:w="170" w:type="dxa"/>
              <w:left w:w="0" w:type="dxa"/>
              <w:bottom w:w="68" w:type="dxa"/>
              <w:right w:w="57" w:type="dxa"/>
            </w:tcMar>
          </w:tcPr>
          <w:p w:rsidR="001E22F5" w:rsidRPr="005A05E1" w:rsidRDefault="001E22F5" w:rsidP="008A1A9A">
            <w:pPr>
              <w:spacing w:before="28" w:after="0" w:line="193" w:lineRule="atLeast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  <w:p w:rsidR="001E22F5" w:rsidRPr="005A05E1" w:rsidRDefault="001E22F5" w:rsidP="008A1A9A">
            <w:pPr>
              <w:spacing w:before="17" w:after="0" w:line="150" w:lineRule="atLeast"/>
              <w:ind w:right="1129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          (посада, власне ім’я ПРІЗВИЩЕ)</w:t>
            </w:r>
          </w:p>
          <w:p w:rsidR="001E22F5" w:rsidRPr="005A05E1" w:rsidRDefault="001E22F5" w:rsidP="008A1A9A">
            <w:pPr>
              <w:spacing w:after="0" w:line="193" w:lineRule="atLeast"/>
              <w:rPr>
                <w:rFonts w:ascii="Times New Roman" w:hAnsi="Times New Roman"/>
                <w:b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</w:tc>
        <w:tc>
          <w:tcPr>
            <w:tcW w:w="1041" w:type="pct"/>
            <w:shd w:val="clear" w:color="auto" w:fill="FFFFFF"/>
            <w:tcMar>
              <w:top w:w="170" w:type="dxa"/>
              <w:left w:w="57" w:type="dxa"/>
              <w:bottom w:w="68" w:type="dxa"/>
              <w:right w:w="0" w:type="dxa"/>
            </w:tcMar>
          </w:tcPr>
          <w:p w:rsidR="001E22F5" w:rsidRPr="005A05E1" w:rsidRDefault="001E22F5" w:rsidP="008A1A9A">
            <w:pPr>
              <w:spacing w:before="28"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</w:t>
            </w:r>
          </w:p>
          <w:p w:rsidR="001E22F5" w:rsidRPr="005A05E1" w:rsidRDefault="001E22F5" w:rsidP="008A1A9A">
            <w:pPr>
              <w:spacing w:before="17" w:after="0" w:line="150" w:lineRule="atLeast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>(підпис)</w:t>
            </w:r>
          </w:p>
          <w:p w:rsidR="001E22F5" w:rsidRPr="005A05E1" w:rsidRDefault="001E22F5" w:rsidP="008A1A9A">
            <w:pPr>
              <w:spacing w:before="28" w:after="0" w:line="193" w:lineRule="atLeast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</w:tc>
      </w:tr>
      <w:tr w:rsidR="001E22F5" w:rsidRPr="005A05E1" w:rsidTr="00AD1CA9">
        <w:trPr>
          <w:trHeight w:val="60"/>
        </w:trPr>
        <w:tc>
          <w:tcPr>
            <w:tcW w:w="3959" w:type="pct"/>
            <w:shd w:val="clear" w:color="auto" w:fill="FFFFFF"/>
            <w:tcMar>
              <w:top w:w="170" w:type="dxa"/>
              <w:left w:w="0" w:type="dxa"/>
              <w:bottom w:w="68" w:type="dxa"/>
              <w:right w:w="57" w:type="dxa"/>
            </w:tcMar>
          </w:tcPr>
          <w:p w:rsidR="001E22F5" w:rsidRPr="005A05E1" w:rsidRDefault="001E22F5" w:rsidP="008A1A9A">
            <w:pPr>
              <w:spacing w:before="28" w:after="0" w:line="193" w:lineRule="atLeast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  <w:p w:rsidR="001E22F5" w:rsidRPr="005A05E1" w:rsidRDefault="001E22F5" w:rsidP="008A1A9A">
            <w:pPr>
              <w:spacing w:before="17" w:after="0" w:line="150" w:lineRule="atLeast"/>
              <w:ind w:right="1129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 xml:space="preserve">           (посада, власне ім’я ПРІЗВИЩЕ)</w:t>
            </w:r>
          </w:p>
          <w:p w:rsidR="001E22F5" w:rsidRPr="005A05E1" w:rsidRDefault="001E22F5" w:rsidP="008A1A9A">
            <w:pPr>
              <w:spacing w:before="28" w:after="0" w:line="193" w:lineRule="atLeast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____________________________________________________________</w:t>
            </w:r>
          </w:p>
        </w:tc>
        <w:tc>
          <w:tcPr>
            <w:tcW w:w="1041" w:type="pct"/>
            <w:shd w:val="clear" w:color="auto" w:fill="FFFFFF"/>
            <w:tcMar>
              <w:top w:w="170" w:type="dxa"/>
              <w:left w:w="57" w:type="dxa"/>
              <w:bottom w:w="68" w:type="dxa"/>
              <w:right w:w="0" w:type="dxa"/>
            </w:tcMar>
          </w:tcPr>
          <w:p w:rsidR="001E22F5" w:rsidRPr="005A05E1" w:rsidRDefault="001E22F5" w:rsidP="008A1A9A">
            <w:pPr>
              <w:spacing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  <w:r w:rsidRPr="005A05E1">
              <w:rPr>
                <w:rFonts w:ascii="Times New Roman" w:hAnsi="Times New Roman"/>
                <w:lang w:val="ru-RU" w:eastAsia="uk-UA"/>
              </w:rPr>
              <w:t>______________</w:t>
            </w:r>
          </w:p>
          <w:p w:rsidR="001E22F5" w:rsidRPr="005A05E1" w:rsidRDefault="001E22F5" w:rsidP="008A1A9A">
            <w:pPr>
              <w:spacing w:before="17" w:after="0" w:line="150" w:lineRule="atLeast"/>
              <w:jc w:val="center"/>
              <w:rPr>
                <w:rFonts w:ascii="Times New Roman" w:hAnsi="Times New Roman"/>
                <w:sz w:val="20"/>
                <w:szCs w:val="20"/>
                <w:lang w:val="ru-RU" w:eastAsia="uk-UA"/>
              </w:rPr>
            </w:pPr>
            <w:r w:rsidRPr="005A05E1">
              <w:rPr>
                <w:rFonts w:ascii="Times New Roman" w:hAnsi="Times New Roman"/>
                <w:sz w:val="20"/>
                <w:szCs w:val="20"/>
                <w:lang w:val="ru-RU" w:eastAsia="uk-UA"/>
              </w:rPr>
              <w:t>(підпис)</w:t>
            </w:r>
          </w:p>
          <w:p w:rsidR="001E22F5" w:rsidRPr="005A05E1" w:rsidRDefault="001E22F5" w:rsidP="008A1A9A">
            <w:pPr>
              <w:spacing w:before="28" w:after="0" w:line="193" w:lineRule="atLeast"/>
              <w:jc w:val="center"/>
              <w:rPr>
                <w:rFonts w:ascii="Times New Roman" w:hAnsi="Times New Roman"/>
                <w:lang w:val="ru-RU" w:eastAsia="uk-UA"/>
              </w:rPr>
            </w:pPr>
          </w:p>
        </w:tc>
      </w:tr>
    </w:tbl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05E1">
        <w:rPr>
          <w:rFonts w:ascii="Times New Roman" w:hAnsi="Times New Roman"/>
          <w:sz w:val="24"/>
          <w:szCs w:val="24"/>
        </w:rPr>
        <w:t xml:space="preserve">     </w:t>
      </w: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05E1">
        <w:rPr>
          <w:rFonts w:ascii="Times New Roman" w:hAnsi="Times New Roman"/>
          <w:sz w:val="24"/>
          <w:szCs w:val="24"/>
        </w:rPr>
        <w:t xml:space="preserve"> М.П.</w:t>
      </w:r>
    </w:p>
    <w:p w:rsidR="001E22F5" w:rsidRPr="005A05E1" w:rsidRDefault="001E22F5" w:rsidP="003A1326">
      <w:pPr>
        <w:tabs>
          <w:tab w:val="left" w:pos="64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05E1">
        <w:rPr>
          <w:rFonts w:ascii="Times New Roman" w:hAnsi="Times New Roman"/>
          <w:sz w:val="24"/>
          <w:szCs w:val="24"/>
        </w:rPr>
        <w:tab/>
      </w: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E22F5" w:rsidRPr="005A05E1" w:rsidRDefault="001E22F5" w:rsidP="00165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1E22F5" w:rsidRPr="005A05E1" w:rsidSect="00E0301A">
      <w:headerReference w:type="default" r:id="rId8"/>
      <w:pgSz w:w="11906" w:h="16838"/>
      <w:pgMar w:top="284" w:right="567" w:bottom="567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2F5" w:rsidRDefault="001E22F5" w:rsidP="004F5F8B">
      <w:pPr>
        <w:spacing w:after="0" w:line="240" w:lineRule="auto"/>
      </w:pPr>
      <w:r>
        <w:separator/>
      </w:r>
    </w:p>
  </w:endnote>
  <w:endnote w:type="continuationSeparator" w:id="0">
    <w:p w:rsidR="001E22F5" w:rsidRDefault="001E22F5" w:rsidP="004F5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 Neu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2F5" w:rsidRDefault="001E22F5" w:rsidP="004F5F8B">
      <w:pPr>
        <w:spacing w:after="0" w:line="240" w:lineRule="auto"/>
      </w:pPr>
      <w:r>
        <w:separator/>
      </w:r>
    </w:p>
  </w:footnote>
  <w:footnote w:type="continuationSeparator" w:id="0">
    <w:p w:rsidR="001E22F5" w:rsidRDefault="001E22F5" w:rsidP="004F5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2F5" w:rsidRDefault="001E22F5">
    <w:pPr>
      <w:pStyle w:val="Header"/>
      <w:jc w:val="center"/>
    </w:pPr>
    <w:fldSimple w:instr="PAGE   \* MERGEFORMAT">
      <w:r>
        <w:rPr>
          <w:noProof/>
        </w:rPr>
        <w:t>3</w:t>
      </w:r>
    </w:fldSimple>
  </w:p>
  <w:p w:rsidR="001E22F5" w:rsidRDefault="001E22F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B0F05"/>
    <w:multiLevelType w:val="hybridMultilevel"/>
    <w:tmpl w:val="6874C6E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3360A3"/>
    <w:multiLevelType w:val="hybridMultilevel"/>
    <w:tmpl w:val="624A185C"/>
    <w:lvl w:ilvl="0" w:tplc="74E25BAC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12C53E54"/>
    <w:multiLevelType w:val="multilevel"/>
    <w:tmpl w:val="0422001F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21ED498E"/>
    <w:multiLevelType w:val="multilevel"/>
    <w:tmpl w:val="29145996"/>
    <w:lvl w:ilvl="0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cs="Times New Roman" w:hint="default"/>
      </w:rPr>
    </w:lvl>
  </w:abstractNum>
  <w:abstractNum w:abstractNumId="4">
    <w:nsid w:val="29432906"/>
    <w:multiLevelType w:val="multilevel"/>
    <w:tmpl w:val="CF8CAF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2B5A6848"/>
    <w:multiLevelType w:val="hybridMultilevel"/>
    <w:tmpl w:val="C9508DF4"/>
    <w:lvl w:ilvl="0" w:tplc="D3E4679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3950612C"/>
    <w:multiLevelType w:val="hybridMultilevel"/>
    <w:tmpl w:val="08A04CE8"/>
    <w:lvl w:ilvl="0" w:tplc="DC926C5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3BAE3052"/>
    <w:multiLevelType w:val="multilevel"/>
    <w:tmpl w:val="11C64EE8"/>
    <w:lvl w:ilvl="0">
      <w:start w:val="3"/>
      <w:numFmt w:val="decimal"/>
      <w:lvlText w:val="%1."/>
      <w:lvlJc w:val="left"/>
      <w:pPr>
        <w:ind w:left="408" w:hanging="40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514E576C"/>
    <w:multiLevelType w:val="hybridMultilevel"/>
    <w:tmpl w:val="9C74A572"/>
    <w:lvl w:ilvl="0" w:tplc="FF92419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0317C8"/>
    <w:multiLevelType w:val="hybridMultilevel"/>
    <w:tmpl w:val="5E0C7310"/>
    <w:lvl w:ilvl="0" w:tplc="AEDA80CC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687A5786"/>
    <w:multiLevelType w:val="hybridMultilevel"/>
    <w:tmpl w:val="73BC692A"/>
    <w:lvl w:ilvl="0" w:tplc="AEEC3EE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>
    <w:nsid w:val="6AEB04AC"/>
    <w:multiLevelType w:val="hybridMultilevel"/>
    <w:tmpl w:val="9D7C13A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A4F781E"/>
    <w:multiLevelType w:val="hybridMultilevel"/>
    <w:tmpl w:val="1C1015F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C1C0282"/>
    <w:multiLevelType w:val="hybridMultilevel"/>
    <w:tmpl w:val="39F0011A"/>
    <w:lvl w:ilvl="0" w:tplc="688C5D0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CB63A4"/>
    <w:multiLevelType w:val="singleLevel"/>
    <w:tmpl w:val="7C487C72"/>
    <w:lvl w:ilvl="0"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8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0"/>
  </w:num>
  <w:num w:numId="8">
    <w:abstractNumId w:val="7"/>
  </w:num>
  <w:num w:numId="9">
    <w:abstractNumId w:val="13"/>
  </w:num>
  <w:num w:numId="10">
    <w:abstractNumId w:val="11"/>
  </w:num>
  <w:num w:numId="11">
    <w:abstractNumId w:val="5"/>
  </w:num>
  <w:num w:numId="12">
    <w:abstractNumId w:val="14"/>
  </w:num>
  <w:num w:numId="13">
    <w:abstractNumId w:val="9"/>
  </w:num>
  <w:num w:numId="14">
    <w:abstractNumId w:val="6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D20"/>
    <w:rsid w:val="000066A5"/>
    <w:rsid w:val="00006EFE"/>
    <w:rsid w:val="000207C5"/>
    <w:rsid w:val="00020F84"/>
    <w:rsid w:val="00021E16"/>
    <w:rsid w:val="000321A3"/>
    <w:rsid w:val="00040E27"/>
    <w:rsid w:val="00050C7F"/>
    <w:rsid w:val="000659B1"/>
    <w:rsid w:val="00065B07"/>
    <w:rsid w:val="00071467"/>
    <w:rsid w:val="00073CE6"/>
    <w:rsid w:val="000916A7"/>
    <w:rsid w:val="00091BCC"/>
    <w:rsid w:val="00092F4B"/>
    <w:rsid w:val="00097DED"/>
    <w:rsid w:val="000B627A"/>
    <w:rsid w:val="000C0162"/>
    <w:rsid w:val="000C0291"/>
    <w:rsid w:val="000C55EC"/>
    <w:rsid w:val="000D5B72"/>
    <w:rsid w:val="000E2DC2"/>
    <w:rsid w:val="000F57BD"/>
    <w:rsid w:val="00103FBD"/>
    <w:rsid w:val="001071EE"/>
    <w:rsid w:val="00113999"/>
    <w:rsid w:val="00116962"/>
    <w:rsid w:val="00123E45"/>
    <w:rsid w:val="00126EA5"/>
    <w:rsid w:val="0013468C"/>
    <w:rsid w:val="00136ABB"/>
    <w:rsid w:val="00145C5A"/>
    <w:rsid w:val="001550DC"/>
    <w:rsid w:val="001615E1"/>
    <w:rsid w:val="0016599A"/>
    <w:rsid w:val="00175158"/>
    <w:rsid w:val="001810C9"/>
    <w:rsid w:val="001A57E1"/>
    <w:rsid w:val="001C4B9A"/>
    <w:rsid w:val="001D5E53"/>
    <w:rsid w:val="001E22F5"/>
    <w:rsid w:val="001E6A8A"/>
    <w:rsid w:val="001F4C71"/>
    <w:rsid w:val="00214647"/>
    <w:rsid w:val="002205EE"/>
    <w:rsid w:val="00223A4E"/>
    <w:rsid w:val="00224CAA"/>
    <w:rsid w:val="00231380"/>
    <w:rsid w:val="0024110D"/>
    <w:rsid w:val="0025346A"/>
    <w:rsid w:val="00260299"/>
    <w:rsid w:val="002662B2"/>
    <w:rsid w:val="00276C69"/>
    <w:rsid w:val="00284D1B"/>
    <w:rsid w:val="002979DC"/>
    <w:rsid w:val="002C380C"/>
    <w:rsid w:val="002D3873"/>
    <w:rsid w:val="002E0C38"/>
    <w:rsid w:val="002E2132"/>
    <w:rsid w:val="00301EF3"/>
    <w:rsid w:val="0031372B"/>
    <w:rsid w:val="00314DDC"/>
    <w:rsid w:val="003153EE"/>
    <w:rsid w:val="003321E1"/>
    <w:rsid w:val="003763BB"/>
    <w:rsid w:val="00376FB4"/>
    <w:rsid w:val="003818F2"/>
    <w:rsid w:val="00387558"/>
    <w:rsid w:val="00395773"/>
    <w:rsid w:val="0039668E"/>
    <w:rsid w:val="003A1326"/>
    <w:rsid w:val="003A4096"/>
    <w:rsid w:val="003A7CE1"/>
    <w:rsid w:val="003B4DD3"/>
    <w:rsid w:val="003B77E3"/>
    <w:rsid w:val="003C4740"/>
    <w:rsid w:val="003E2F28"/>
    <w:rsid w:val="00401CDD"/>
    <w:rsid w:val="00412B23"/>
    <w:rsid w:val="00441ECE"/>
    <w:rsid w:val="004439C1"/>
    <w:rsid w:val="004507DF"/>
    <w:rsid w:val="00454C12"/>
    <w:rsid w:val="00455423"/>
    <w:rsid w:val="00465157"/>
    <w:rsid w:val="004765ED"/>
    <w:rsid w:val="00487D3E"/>
    <w:rsid w:val="004B2F68"/>
    <w:rsid w:val="004B6F8E"/>
    <w:rsid w:val="004D1222"/>
    <w:rsid w:val="004F5F8B"/>
    <w:rsid w:val="00501A79"/>
    <w:rsid w:val="00507B2C"/>
    <w:rsid w:val="005110FA"/>
    <w:rsid w:val="005123E5"/>
    <w:rsid w:val="005357F2"/>
    <w:rsid w:val="005360A6"/>
    <w:rsid w:val="00546F25"/>
    <w:rsid w:val="005473F3"/>
    <w:rsid w:val="00552549"/>
    <w:rsid w:val="00574EFE"/>
    <w:rsid w:val="005A05E1"/>
    <w:rsid w:val="005B4DB7"/>
    <w:rsid w:val="005C347C"/>
    <w:rsid w:val="005E0DA8"/>
    <w:rsid w:val="005E4363"/>
    <w:rsid w:val="005E52F0"/>
    <w:rsid w:val="005F039D"/>
    <w:rsid w:val="005F1994"/>
    <w:rsid w:val="005F4D79"/>
    <w:rsid w:val="00602E86"/>
    <w:rsid w:val="00604F0A"/>
    <w:rsid w:val="0060564B"/>
    <w:rsid w:val="00624735"/>
    <w:rsid w:val="0063670D"/>
    <w:rsid w:val="006504DE"/>
    <w:rsid w:val="00654BEA"/>
    <w:rsid w:val="00655B23"/>
    <w:rsid w:val="006577EA"/>
    <w:rsid w:val="0066025B"/>
    <w:rsid w:val="006628E1"/>
    <w:rsid w:val="00665A04"/>
    <w:rsid w:val="006677B1"/>
    <w:rsid w:val="00671C38"/>
    <w:rsid w:val="00673161"/>
    <w:rsid w:val="00682C76"/>
    <w:rsid w:val="00692710"/>
    <w:rsid w:val="006A1F2A"/>
    <w:rsid w:val="006A4514"/>
    <w:rsid w:val="006A6527"/>
    <w:rsid w:val="006C0F02"/>
    <w:rsid w:val="006E6459"/>
    <w:rsid w:val="006F48F2"/>
    <w:rsid w:val="006F50D2"/>
    <w:rsid w:val="0070150A"/>
    <w:rsid w:val="00701B04"/>
    <w:rsid w:val="007179A6"/>
    <w:rsid w:val="00731DEC"/>
    <w:rsid w:val="00743783"/>
    <w:rsid w:val="00747387"/>
    <w:rsid w:val="00760601"/>
    <w:rsid w:val="007749D6"/>
    <w:rsid w:val="0079641D"/>
    <w:rsid w:val="007A0785"/>
    <w:rsid w:val="007A411E"/>
    <w:rsid w:val="007B06F0"/>
    <w:rsid w:val="007B0EA6"/>
    <w:rsid w:val="007B0EB6"/>
    <w:rsid w:val="007C2569"/>
    <w:rsid w:val="007E1AC6"/>
    <w:rsid w:val="007E4877"/>
    <w:rsid w:val="007E733B"/>
    <w:rsid w:val="007F06BF"/>
    <w:rsid w:val="007F7313"/>
    <w:rsid w:val="00801296"/>
    <w:rsid w:val="00802834"/>
    <w:rsid w:val="0080634F"/>
    <w:rsid w:val="00807C37"/>
    <w:rsid w:val="008208A1"/>
    <w:rsid w:val="008261F2"/>
    <w:rsid w:val="00827977"/>
    <w:rsid w:val="00834D8F"/>
    <w:rsid w:val="00835471"/>
    <w:rsid w:val="00870D05"/>
    <w:rsid w:val="00876275"/>
    <w:rsid w:val="0088428F"/>
    <w:rsid w:val="008A0C49"/>
    <w:rsid w:val="008A1A9A"/>
    <w:rsid w:val="008A57A1"/>
    <w:rsid w:val="008B1F34"/>
    <w:rsid w:val="008C260B"/>
    <w:rsid w:val="008D2CDD"/>
    <w:rsid w:val="008D6CD3"/>
    <w:rsid w:val="008E4341"/>
    <w:rsid w:val="008E7109"/>
    <w:rsid w:val="008F04ED"/>
    <w:rsid w:val="008F3E18"/>
    <w:rsid w:val="00901903"/>
    <w:rsid w:val="0093417B"/>
    <w:rsid w:val="00936635"/>
    <w:rsid w:val="00942235"/>
    <w:rsid w:val="0095479F"/>
    <w:rsid w:val="0096157B"/>
    <w:rsid w:val="009768CA"/>
    <w:rsid w:val="00982651"/>
    <w:rsid w:val="009850D2"/>
    <w:rsid w:val="00992B73"/>
    <w:rsid w:val="009A2D20"/>
    <w:rsid w:val="009A4FC6"/>
    <w:rsid w:val="009B2C1A"/>
    <w:rsid w:val="009D41E7"/>
    <w:rsid w:val="009F3511"/>
    <w:rsid w:val="00A11F3D"/>
    <w:rsid w:val="00A149E1"/>
    <w:rsid w:val="00A27002"/>
    <w:rsid w:val="00A32990"/>
    <w:rsid w:val="00A436D5"/>
    <w:rsid w:val="00A45DD7"/>
    <w:rsid w:val="00A54F1F"/>
    <w:rsid w:val="00A57408"/>
    <w:rsid w:val="00A70D07"/>
    <w:rsid w:val="00A97A64"/>
    <w:rsid w:val="00A97FC6"/>
    <w:rsid w:val="00AA1411"/>
    <w:rsid w:val="00AA526B"/>
    <w:rsid w:val="00AB09D1"/>
    <w:rsid w:val="00AB5382"/>
    <w:rsid w:val="00AD1CA9"/>
    <w:rsid w:val="00B002F2"/>
    <w:rsid w:val="00B01C5F"/>
    <w:rsid w:val="00B105B7"/>
    <w:rsid w:val="00B12FF5"/>
    <w:rsid w:val="00B1426A"/>
    <w:rsid w:val="00B21271"/>
    <w:rsid w:val="00B22CA7"/>
    <w:rsid w:val="00B24711"/>
    <w:rsid w:val="00B24EA5"/>
    <w:rsid w:val="00B57BE9"/>
    <w:rsid w:val="00B612F3"/>
    <w:rsid w:val="00B728F8"/>
    <w:rsid w:val="00B8267C"/>
    <w:rsid w:val="00B8736F"/>
    <w:rsid w:val="00BA1544"/>
    <w:rsid w:val="00BB1C32"/>
    <w:rsid w:val="00BD3CF0"/>
    <w:rsid w:val="00BE1790"/>
    <w:rsid w:val="00C05ED5"/>
    <w:rsid w:val="00C10C7C"/>
    <w:rsid w:val="00C148EF"/>
    <w:rsid w:val="00C166B8"/>
    <w:rsid w:val="00C258DE"/>
    <w:rsid w:val="00C307BF"/>
    <w:rsid w:val="00C30CF8"/>
    <w:rsid w:val="00C44602"/>
    <w:rsid w:val="00C451B6"/>
    <w:rsid w:val="00C673B2"/>
    <w:rsid w:val="00C864FC"/>
    <w:rsid w:val="00C921AB"/>
    <w:rsid w:val="00CA6159"/>
    <w:rsid w:val="00CB3A83"/>
    <w:rsid w:val="00CB6A37"/>
    <w:rsid w:val="00CC722B"/>
    <w:rsid w:val="00CD431C"/>
    <w:rsid w:val="00CF07E4"/>
    <w:rsid w:val="00CF2718"/>
    <w:rsid w:val="00CF455E"/>
    <w:rsid w:val="00D01A66"/>
    <w:rsid w:val="00D04593"/>
    <w:rsid w:val="00D16F88"/>
    <w:rsid w:val="00D2102F"/>
    <w:rsid w:val="00D21E76"/>
    <w:rsid w:val="00D36E2C"/>
    <w:rsid w:val="00D471E3"/>
    <w:rsid w:val="00D56DDC"/>
    <w:rsid w:val="00D67DAC"/>
    <w:rsid w:val="00D75F21"/>
    <w:rsid w:val="00D7784B"/>
    <w:rsid w:val="00D85C76"/>
    <w:rsid w:val="00D95B1C"/>
    <w:rsid w:val="00DA09CA"/>
    <w:rsid w:val="00DA3657"/>
    <w:rsid w:val="00DB07AC"/>
    <w:rsid w:val="00DB2ECA"/>
    <w:rsid w:val="00DC348B"/>
    <w:rsid w:val="00DC45D9"/>
    <w:rsid w:val="00DC69E2"/>
    <w:rsid w:val="00DD2E00"/>
    <w:rsid w:val="00DE0568"/>
    <w:rsid w:val="00DE2744"/>
    <w:rsid w:val="00DF1927"/>
    <w:rsid w:val="00DF42F6"/>
    <w:rsid w:val="00E010B4"/>
    <w:rsid w:val="00E02F42"/>
    <w:rsid w:val="00E02FE0"/>
    <w:rsid w:val="00E0301A"/>
    <w:rsid w:val="00E03C16"/>
    <w:rsid w:val="00E1387C"/>
    <w:rsid w:val="00E16D83"/>
    <w:rsid w:val="00E47AE3"/>
    <w:rsid w:val="00E54233"/>
    <w:rsid w:val="00E548F4"/>
    <w:rsid w:val="00E71020"/>
    <w:rsid w:val="00E826A7"/>
    <w:rsid w:val="00E854B3"/>
    <w:rsid w:val="00EA12C5"/>
    <w:rsid w:val="00EA7386"/>
    <w:rsid w:val="00EA7E21"/>
    <w:rsid w:val="00EB582E"/>
    <w:rsid w:val="00ED55BC"/>
    <w:rsid w:val="00EE2FB2"/>
    <w:rsid w:val="00EF08B0"/>
    <w:rsid w:val="00F07FA6"/>
    <w:rsid w:val="00F21A3B"/>
    <w:rsid w:val="00F2206C"/>
    <w:rsid w:val="00F2467F"/>
    <w:rsid w:val="00F25224"/>
    <w:rsid w:val="00F321E4"/>
    <w:rsid w:val="00F33A2F"/>
    <w:rsid w:val="00F363D5"/>
    <w:rsid w:val="00F65980"/>
    <w:rsid w:val="00F83BA9"/>
    <w:rsid w:val="00F93B52"/>
    <w:rsid w:val="00FA7E81"/>
    <w:rsid w:val="00FB20D6"/>
    <w:rsid w:val="00FB5605"/>
    <w:rsid w:val="00FC29FB"/>
    <w:rsid w:val="00FC4FE1"/>
    <w:rsid w:val="00FD2BB5"/>
    <w:rsid w:val="00FD4794"/>
    <w:rsid w:val="00FE6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527"/>
    <w:pPr>
      <w:spacing w:after="160" w:line="256" w:lineRule="auto"/>
    </w:pPr>
    <w:rPr>
      <w:lang w:val="uk-UA" w:eastAsia="en-US"/>
    </w:rPr>
  </w:style>
  <w:style w:type="paragraph" w:styleId="Heading3">
    <w:name w:val="heading 3"/>
    <w:basedOn w:val="Normal"/>
    <w:link w:val="Heading3Char"/>
    <w:uiPriority w:val="99"/>
    <w:qFormat/>
    <w:rsid w:val="007E73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7E733B"/>
    <w:rPr>
      <w:rFonts w:ascii="Times New Roman" w:hAnsi="Times New Roman" w:cs="Times New Roman"/>
      <w:b/>
      <w:bCs/>
      <w:sz w:val="27"/>
      <w:szCs w:val="27"/>
      <w:lang w:eastAsia="uk-UA"/>
    </w:rPr>
  </w:style>
  <w:style w:type="paragraph" w:styleId="NoSpacing">
    <w:name w:val="No Spacing"/>
    <w:link w:val="NoSpacingChar"/>
    <w:uiPriority w:val="99"/>
    <w:qFormat/>
    <w:rsid w:val="005123E5"/>
    <w:rPr>
      <w:lang w:val="uk-UA" w:eastAsia="en-US"/>
    </w:rPr>
  </w:style>
  <w:style w:type="paragraph" w:styleId="Header">
    <w:name w:val="header"/>
    <w:basedOn w:val="Normal"/>
    <w:link w:val="HeaderChar"/>
    <w:uiPriority w:val="99"/>
    <w:rsid w:val="004F5F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F5F8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F5F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F5F8B"/>
    <w:rPr>
      <w:rFonts w:cs="Times New Roman"/>
    </w:rPr>
  </w:style>
  <w:style w:type="paragraph" w:customStyle="1" w:styleId="rvps6">
    <w:name w:val="rvps6"/>
    <w:basedOn w:val="Normal"/>
    <w:uiPriority w:val="99"/>
    <w:rsid w:val="00D36E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0C0162"/>
    <w:rPr>
      <w:rFonts w:cs="Times New Roman"/>
      <w:sz w:val="22"/>
      <w:szCs w:val="22"/>
      <w:lang w:val="uk-UA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rsid w:val="00FE6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66E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99"/>
    <w:rsid w:val="00682C76"/>
    <w:rPr>
      <w:rFonts w:ascii="Times New Roman" w:hAnsi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655B2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MS Mincho" w:hAnsi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55B23"/>
    <w:rPr>
      <w:rFonts w:ascii="Times New Roman" w:eastAsia="MS Mincho" w:hAnsi="Times New Roman" w:cs="Times New Roman"/>
      <w:lang w:val="ru-RU" w:eastAsia="ru-RU" w:bidi="ar-SA"/>
    </w:rPr>
  </w:style>
  <w:style w:type="character" w:customStyle="1" w:styleId="18">
    <w:name w:val="Основной текст Знак18"/>
    <w:basedOn w:val="DefaultParagraphFont"/>
    <w:uiPriority w:val="99"/>
    <w:semiHidden/>
    <w:rsid w:val="00655B23"/>
    <w:rPr>
      <w:rFonts w:cs="Times New Roman"/>
      <w:color w:val="000000"/>
      <w:sz w:val="24"/>
      <w:szCs w:val="24"/>
      <w:lang w:val="uk-UA" w:eastAsia="uk-UA"/>
    </w:rPr>
  </w:style>
  <w:style w:type="paragraph" w:styleId="ListParagraph">
    <w:name w:val="List Paragraph"/>
    <w:basedOn w:val="Normal"/>
    <w:uiPriority w:val="99"/>
    <w:qFormat/>
    <w:rsid w:val="00126EA5"/>
    <w:pPr>
      <w:spacing w:line="259" w:lineRule="auto"/>
      <w:ind w:left="720"/>
      <w:contextualSpacing/>
    </w:pPr>
  </w:style>
  <w:style w:type="paragraph" w:customStyle="1" w:styleId="rvps5">
    <w:name w:val="rvps5"/>
    <w:basedOn w:val="Normal"/>
    <w:uiPriority w:val="99"/>
    <w:rsid w:val="005473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table" w:customStyle="1" w:styleId="1">
    <w:name w:val="Сітка таблиці1"/>
    <w:uiPriority w:val="99"/>
    <w:rsid w:val="00C166B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тандартний"/>
    <w:uiPriority w:val="99"/>
    <w:rsid w:val="00021E1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160"/>
    </w:pPr>
    <w:rPr>
      <w:rFonts w:ascii="Helvetica Neue" w:eastAsia="Arial Unicode MS" w:hAnsi="Helvetica Neue" w:cs="Arial Unicode MS"/>
      <w:color w:val="000000"/>
      <w:sz w:val="24"/>
      <w:szCs w:val="24"/>
      <w:lang w:val="en-US" w:eastAsia="en-US"/>
    </w:rPr>
  </w:style>
  <w:style w:type="paragraph" w:customStyle="1" w:styleId="2">
    <w:name w:val="Стиль таблиці 2"/>
    <w:uiPriority w:val="99"/>
    <w:rsid w:val="00021E1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 Neue" w:eastAsia="Arial Unicode MS" w:hAnsi="Helvetica Neue" w:cs="Arial Unicode MS"/>
      <w:color w:val="000000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7E733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7E733B"/>
    <w:rPr>
      <w:rFonts w:ascii="Times New Roman" w:hAnsi="Times New Roman" w:cs="Times New Roman"/>
      <w:b/>
      <w:bCs/>
      <w:sz w:val="32"/>
      <w:szCs w:val="32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8261F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261F2"/>
    <w:rPr>
      <w:rFonts w:cs="Times New Roman"/>
    </w:rPr>
  </w:style>
  <w:style w:type="character" w:customStyle="1" w:styleId="rvts9">
    <w:name w:val="rvts9"/>
    <w:basedOn w:val="DefaultParagraphFont"/>
    <w:uiPriority w:val="99"/>
    <w:rsid w:val="008D2CDD"/>
    <w:rPr>
      <w:rFonts w:cs="Times New Roman"/>
    </w:rPr>
  </w:style>
  <w:style w:type="character" w:customStyle="1" w:styleId="rvts0">
    <w:name w:val="rvts0"/>
    <w:basedOn w:val="DefaultParagraphFont"/>
    <w:uiPriority w:val="99"/>
    <w:rsid w:val="008D2CDD"/>
    <w:rPr>
      <w:rFonts w:cs="Times New Roman"/>
    </w:rPr>
  </w:style>
  <w:style w:type="character" w:styleId="Hyperlink">
    <w:name w:val="Hyperlink"/>
    <w:basedOn w:val="DefaultParagraphFont"/>
    <w:uiPriority w:val="99"/>
    <w:rsid w:val="00DC348B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semiHidden/>
    <w:rsid w:val="003957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6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7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842</Words>
  <Characters>4806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Додаток 2</dc:title>
  <dc:subject/>
  <dc:creator>Brailian.Lyudmyla</dc:creator>
  <cp:keywords/>
  <dc:description/>
  <cp:lastModifiedBy>пк</cp:lastModifiedBy>
  <cp:revision>3</cp:revision>
  <cp:lastPrinted>2022-09-16T10:10:00Z</cp:lastPrinted>
  <dcterms:created xsi:type="dcterms:W3CDTF">2023-01-03T09:16:00Z</dcterms:created>
  <dcterms:modified xsi:type="dcterms:W3CDTF">2023-01-03T14:02:00Z</dcterms:modified>
</cp:coreProperties>
</file>