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B4E" w:rsidRPr="00A461C0" w:rsidRDefault="00620B4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4267047" r:id="rId8"/>
        </w:object>
      </w:r>
    </w:p>
    <w:p w:rsidR="00620B4E" w:rsidRPr="00D927B7" w:rsidRDefault="00620B4E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620B4E" w:rsidRPr="00D927B7" w:rsidRDefault="00620B4E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620B4E" w:rsidRPr="00D927B7" w:rsidRDefault="00620B4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20B4E" w:rsidRPr="00D927B7" w:rsidRDefault="00620B4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20B4E" w:rsidRPr="00A461C0" w:rsidRDefault="00620B4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620B4E" w:rsidRPr="00A461C0" w:rsidRDefault="00620B4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620B4E" w:rsidRPr="00A461C0" w:rsidRDefault="00620B4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620B4E" w:rsidRDefault="00620B4E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620B4E" w:rsidRDefault="00620B4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20B4E" w:rsidRPr="00A461C0" w:rsidRDefault="00620B4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620B4E" w:rsidRPr="00A461C0" w:rsidRDefault="00620B4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20B4E" w:rsidRDefault="00620B4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620B4E" w:rsidRPr="00A461C0" w:rsidRDefault="00620B4E" w:rsidP="00EE1455">
      <w:pPr>
        <w:pStyle w:val="Normal2"/>
        <w:rPr>
          <w:rFonts w:ascii="Times New Roman" w:hAnsi="Times New Roman"/>
          <w:b/>
          <w:szCs w:val="24"/>
        </w:rPr>
      </w:pPr>
    </w:p>
    <w:p w:rsidR="00620B4E" w:rsidRDefault="00620B4E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визначення уповноваженого органу</w:t>
      </w:r>
    </w:p>
    <w:p w:rsidR="00620B4E" w:rsidRDefault="00620B4E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щодо складання Акта встановлення</w:t>
      </w:r>
    </w:p>
    <w:p w:rsidR="00620B4E" w:rsidRDefault="00620B4E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факту здійснення догляду за особами</w:t>
      </w:r>
    </w:p>
    <w:p w:rsidR="00620B4E" w:rsidRDefault="00620B4E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з інвалідністю І чи ІІ групи та особам,</w:t>
      </w:r>
    </w:p>
    <w:p w:rsidR="00620B4E" w:rsidRDefault="00620B4E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потребують постійного догляду</w:t>
      </w:r>
    </w:p>
    <w:p w:rsidR="00620B4E" w:rsidRPr="00014663" w:rsidRDefault="00620B4E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20B4E" w:rsidRPr="00A461C0" w:rsidRDefault="00620B4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20B4E" w:rsidRDefault="00620B4E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Відповідно до постанови Кабінету Міністрів України від 10 вересня 2022року №1044 «Про внесення змін до Правил перетинання державного кордону громадянами України», керуючись ст.59 Закону України «Про місцеве самоврядування в Україні», виконавчий комітет міської ради</w:t>
      </w:r>
    </w:p>
    <w:p w:rsidR="00620B4E" w:rsidRPr="00D40E12" w:rsidRDefault="00620B4E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20B4E" w:rsidRDefault="00620B4E" w:rsidP="00D56AE6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Надати повноваження щодо складання Акта встановлення факту здійснення догляду за особами з інвалідністю І чи ІІ групи та особами, які потребують постійного догляду, відділу з питань соціальної роботи виконавчого комітету Кіцманської міської ради.</w:t>
      </w:r>
    </w:p>
    <w:p w:rsidR="00620B4E" w:rsidRDefault="00620B4E" w:rsidP="00D56AE6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Затвердити положення про складання Акта встановлення факту здійснення догляду за особами з інвалідністю І чи ІІ групи та особами, які потребують постійного догляду (додаток 1).</w:t>
      </w:r>
    </w:p>
    <w:p w:rsidR="00620B4E" w:rsidRDefault="00620B4E" w:rsidP="00F5197F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Затвердити форму Акта встановлення факту здійснення догляду за особами  з інвалідністю І чи ІІ групи та особами, які потребують постійного догляду (додаток 2).</w:t>
      </w:r>
    </w:p>
    <w:p w:rsidR="00620B4E" w:rsidRDefault="00620B4E" w:rsidP="00F5197F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Затвердити форму заяви про складання та видачу Акта встановлення факту здійснення догляду за особами  з інвалідністю І чи ІІ групи та особами, які потребують постійного догляду (додаток 3).</w:t>
      </w:r>
    </w:p>
    <w:p w:rsidR="00620B4E" w:rsidRPr="00F5197F" w:rsidRDefault="00620B4E" w:rsidP="00954219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F5197F"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620B4E" w:rsidRDefault="00620B4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20B4E" w:rsidRDefault="00620B4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20B4E" w:rsidRDefault="00620B4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20B4E" w:rsidRDefault="00620B4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20B4E" w:rsidRDefault="00620B4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620B4E" w:rsidRDefault="00620B4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20B4E" w:rsidRPr="006E1E18" w:rsidRDefault="00620B4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20B4E" w:rsidRDefault="00620B4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620B4E" w:rsidSect="00FB032C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B4E" w:rsidRDefault="00620B4E" w:rsidP="00EE1455">
      <w:pPr>
        <w:spacing w:after="0" w:line="240" w:lineRule="auto"/>
      </w:pPr>
      <w:r>
        <w:separator/>
      </w:r>
    </w:p>
  </w:endnote>
  <w:endnote w:type="continuationSeparator" w:id="0">
    <w:p w:rsidR="00620B4E" w:rsidRDefault="00620B4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B4E" w:rsidRDefault="00620B4E" w:rsidP="00EE1455">
      <w:pPr>
        <w:spacing w:after="0" w:line="240" w:lineRule="auto"/>
      </w:pPr>
      <w:r>
        <w:separator/>
      </w:r>
    </w:p>
  </w:footnote>
  <w:footnote w:type="continuationSeparator" w:id="0">
    <w:p w:rsidR="00620B4E" w:rsidRDefault="00620B4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2780"/>
    <w:multiLevelType w:val="hybridMultilevel"/>
    <w:tmpl w:val="977E6AE4"/>
    <w:lvl w:ilvl="0" w:tplc="445016A8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D0105"/>
    <w:rsid w:val="000E5091"/>
    <w:rsid w:val="000F2FE2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080"/>
    <w:rsid w:val="001A00F5"/>
    <w:rsid w:val="001A0E06"/>
    <w:rsid w:val="001B3B53"/>
    <w:rsid w:val="001C66B5"/>
    <w:rsid w:val="001D4663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3033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7B41"/>
    <w:rsid w:val="002D0B0D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146F8"/>
    <w:rsid w:val="0045417C"/>
    <w:rsid w:val="00472DF6"/>
    <w:rsid w:val="00481268"/>
    <w:rsid w:val="00491BDA"/>
    <w:rsid w:val="0049467A"/>
    <w:rsid w:val="004A1839"/>
    <w:rsid w:val="004A28F2"/>
    <w:rsid w:val="004B1E71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2791D"/>
    <w:rsid w:val="00531E79"/>
    <w:rsid w:val="005345AE"/>
    <w:rsid w:val="00543C90"/>
    <w:rsid w:val="00544F8C"/>
    <w:rsid w:val="00546C2E"/>
    <w:rsid w:val="00551CB4"/>
    <w:rsid w:val="00557546"/>
    <w:rsid w:val="00565E3F"/>
    <w:rsid w:val="005740E8"/>
    <w:rsid w:val="00595445"/>
    <w:rsid w:val="005A2F4B"/>
    <w:rsid w:val="005B1381"/>
    <w:rsid w:val="005C2DB9"/>
    <w:rsid w:val="005C74B0"/>
    <w:rsid w:val="005D685E"/>
    <w:rsid w:val="00602142"/>
    <w:rsid w:val="00604203"/>
    <w:rsid w:val="00611699"/>
    <w:rsid w:val="00620B4E"/>
    <w:rsid w:val="00622D10"/>
    <w:rsid w:val="0065707F"/>
    <w:rsid w:val="006575FB"/>
    <w:rsid w:val="00670F1B"/>
    <w:rsid w:val="006711AF"/>
    <w:rsid w:val="0067468C"/>
    <w:rsid w:val="00691820"/>
    <w:rsid w:val="006D2AA4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4D6A"/>
    <w:rsid w:val="00786948"/>
    <w:rsid w:val="007B22D0"/>
    <w:rsid w:val="007C2ACE"/>
    <w:rsid w:val="007C6B13"/>
    <w:rsid w:val="007D19CE"/>
    <w:rsid w:val="007D49B8"/>
    <w:rsid w:val="007D4B7D"/>
    <w:rsid w:val="007E3260"/>
    <w:rsid w:val="0080056E"/>
    <w:rsid w:val="00803DE7"/>
    <w:rsid w:val="0082509F"/>
    <w:rsid w:val="00844C39"/>
    <w:rsid w:val="0086176E"/>
    <w:rsid w:val="00862714"/>
    <w:rsid w:val="00864A03"/>
    <w:rsid w:val="008662EE"/>
    <w:rsid w:val="008679CC"/>
    <w:rsid w:val="008744E2"/>
    <w:rsid w:val="00881954"/>
    <w:rsid w:val="00881955"/>
    <w:rsid w:val="008A23C6"/>
    <w:rsid w:val="008C73DD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46F22"/>
    <w:rsid w:val="00A717BD"/>
    <w:rsid w:val="00A920B6"/>
    <w:rsid w:val="00A94E39"/>
    <w:rsid w:val="00AB1F9E"/>
    <w:rsid w:val="00AB4240"/>
    <w:rsid w:val="00AB56D4"/>
    <w:rsid w:val="00AC75D9"/>
    <w:rsid w:val="00AD0239"/>
    <w:rsid w:val="00AD5546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080A"/>
    <w:rsid w:val="00B93771"/>
    <w:rsid w:val="00B96289"/>
    <w:rsid w:val="00BA1E7C"/>
    <w:rsid w:val="00BB00E6"/>
    <w:rsid w:val="00BC12F1"/>
    <w:rsid w:val="00BC54D4"/>
    <w:rsid w:val="00BD2B59"/>
    <w:rsid w:val="00BD2ED6"/>
    <w:rsid w:val="00BD43D0"/>
    <w:rsid w:val="00BE5921"/>
    <w:rsid w:val="00BE63D2"/>
    <w:rsid w:val="00BF6DEB"/>
    <w:rsid w:val="00C27860"/>
    <w:rsid w:val="00C405E0"/>
    <w:rsid w:val="00C46169"/>
    <w:rsid w:val="00C47566"/>
    <w:rsid w:val="00C47671"/>
    <w:rsid w:val="00C60FD7"/>
    <w:rsid w:val="00C616C5"/>
    <w:rsid w:val="00C72C26"/>
    <w:rsid w:val="00C7644B"/>
    <w:rsid w:val="00C76615"/>
    <w:rsid w:val="00C802CE"/>
    <w:rsid w:val="00C911C2"/>
    <w:rsid w:val="00C91FD1"/>
    <w:rsid w:val="00CB2A42"/>
    <w:rsid w:val="00CB4695"/>
    <w:rsid w:val="00CB4E9C"/>
    <w:rsid w:val="00CC07A8"/>
    <w:rsid w:val="00CC2826"/>
    <w:rsid w:val="00CC4435"/>
    <w:rsid w:val="00CD57BE"/>
    <w:rsid w:val="00D061C6"/>
    <w:rsid w:val="00D106D7"/>
    <w:rsid w:val="00D20D38"/>
    <w:rsid w:val="00D3158F"/>
    <w:rsid w:val="00D40E12"/>
    <w:rsid w:val="00D45A7C"/>
    <w:rsid w:val="00D56AE6"/>
    <w:rsid w:val="00D927B7"/>
    <w:rsid w:val="00DA7419"/>
    <w:rsid w:val="00DB0D15"/>
    <w:rsid w:val="00DC18D1"/>
    <w:rsid w:val="00DC78A5"/>
    <w:rsid w:val="00DD649D"/>
    <w:rsid w:val="00DE0546"/>
    <w:rsid w:val="00E05BD2"/>
    <w:rsid w:val="00E23853"/>
    <w:rsid w:val="00E41228"/>
    <w:rsid w:val="00E4280D"/>
    <w:rsid w:val="00E42D65"/>
    <w:rsid w:val="00E4431B"/>
    <w:rsid w:val="00E613C6"/>
    <w:rsid w:val="00E756DD"/>
    <w:rsid w:val="00E80E58"/>
    <w:rsid w:val="00E87205"/>
    <w:rsid w:val="00EA6322"/>
    <w:rsid w:val="00EB0603"/>
    <w:rsid w:val="00EC0E7D"/>
    <w:rsid w:val="00EE1455"/>
    <w:rsid w:val="00EE483B"/>
    <w:rsid w:val="00EF7370"/>
    <w:rsid w:val="00EF73F4"/>
    <w:rsid w:val="00EF7BAA"/>
    <w:rsid w:val="00F1598C"/>
    <w:rsid w:val="00F30AF4"/>
    <w:rsid w:val="00F35A2A"/>
    <w:rsid w:val="00F42C37"/>
    <w:rsid w:val="00F45E04"/>
    <w:rsid w:val="00F5197F"/>
    <w:rsid w:val="00F54BF5"/>
    <w:rsid w:val="00F737B3"/>
    <w:rsid w:val="00F774B2"/>
    <w:rsid w:val="00F8056A"/>
    <w:rsid w:val="00F806CD"/>
    <w:rsid w:val="00F94F23"/>
    <w:rsid w:val="00FA0D5B"/>
    <w:rsid w:val="00FB032C"/>
    <w:rsid w:val="00FB05D6"/>
    <w:rsid w:val="00FB10E1"/>
    <w:rsid w:val="00FB7CE4"/>
    <w:rsid w:val="00FD797A"/>
    <w:rsid w:val="00FE5259"/>
    <w:rsid w:val="00FF06AB"/>
    <w:rsid w:val="00FF2D84"/>
    <w:rsid w:val="00FF4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13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281</Words>
  <Characters>1607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2022-12-08T12:04:00Z</cp:lastPrinted>
  <dcterms:created xsi:type="dcterms:W3CDTF">2023-01-03T09:18:00Z</dcterms:created>
  <dcterms:modified xsi:type="dcterms:W3CDTF">2023-01-03T14:04:00Z</dcterms:modified>
</cp:coreProperties>
</file>