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9A4" w:rsidRPr="00A461C0" w:rsidRDefault="004F49A4" w:rsidP="00A2326D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4264616" r:id="rId8"/>
        </w:object>
      </w:r>
    </w:p>
    <w:p w:rsidR="004F49A4" w:rsidRPr="00D927B7" w:rsidRDefault="004F49A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F49A4" w:rsidRPr="00D927B7" w:rsidRDefault="004F49A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F49A4" w:rsidRPr="00D927B7" w:rsidRDefault="004F49A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F49A4" w:rsidRPr="00D927B7" w:rsidRDefault="004F49A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F49A4" w:rsidRDefault="004F49A4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4F49A4" w:rsidRDefault="004F49A4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4F49A4" w:rsidRPr="00A461C0" w:rsidRDefault="004F49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4F49A4" w:rsidRDefault="004F49A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F49A4" w:rsidRDefault="004F49A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F49A4" w:rsidRPr="00A461C0" w:rsidRDefault="004F49A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4F49A4" w:rsidRPr="00A461C0" w:rsidRDefault="004F49A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F49A4" w:rsidRDefault="004F49A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F49A4" w:rsidRPr="00A461C0" w:rsidRDefault="004F49A4" w:rsidP="00EE1455">
      <w:pPr>
        <w:pStyle w:val="Normal2"/>
        <w:rPr>
          <w:rFonts w:ascii="Times New Roman" w:hAnsi="Times New Roman"/>
          <w:b/>
          <w:szCs w:val="24"/>
        </w:rPr>
      </w:pPr>
    </w:p>
    <w:p w:rsidR="004F49A4" w:rsidRDefault="004F49A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F49A4" w:rsidRDefault="004F49A4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4F49A4" w:rsidRDefault="004F49A4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4F49A4" w:rsidRDefault="004F49A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F49A4" w:rsidRPr="00297282" w:rsidRDefault="004F49A4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4F49A4" w:rsidRPr="00A461C0" w:rsidRDefault="004F49A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F49A4" w:rsidRDefault="004F49A4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F49A4" w:rsidRDefault="004F49A4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4F49A4" w:rsidRPr="006B649A" w:rsidRDefault="004F49A4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765819">
        <w:rPr>
          <w:rFonts w:ascii="Times New Roman" w:hAnsi="Times New Roman"/>
          <w:bCs/>
          <w:sz w:val="24"/>
          <w:szCs w:val="24"/>
          <w:lang w:val="uk-UA"/>
        </w:rPr>
        <w:t>грудень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4F49A4" w:rsidRPr="0049467A" w:rsidRDefault="004F49A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F49A4" w:rsidRDefault="004F49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F49A4" w:rsidRDefault="004F49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F49A4" w:rsidRDefault="004F49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F49A4" w:rsidRDefault="004F49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F49A4" w:rsidRDefault="004F49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4F49A4" w:rsidSect="00A2326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9A4" w:rsidRDefault="004F49A4" w:rsidP="00EE1455">
      <w:pPr>
        <w:spacing w:after="0" w:line="240" w:lineRule="auto"/>
      </w:pPr>
      <w:r>
        <w:separator/>
      </w:r>
    </w:p>
  </w:endnote>
  <w:endnote w:type="continuationSeparator" w:id="0">
    <w:p w:rsidR="004F49A4" w:rsidRDefault="004F49A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9A4" w:rsidRDefault="004F49A4" w:rsidP="00EE1455">
      <w:pPr>
        <w:spacing w:after="0" w:line="240" w:lineRule="auto"/>
      </w:pPr>
      <w:r>
        <w:separator/>
      </w:r>
    </w:p>
  </w:footnote>
  <w:footnote w:type="continuationSeparator" w:id="0">
    <w:p w:rsidR="004F49A4" w:rsidRDefault="004F49A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47DE"/>
    <w:rsid w:val="00240EE2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279"/>
    <w:rsid w:val="002E671A"/>
    <w:rsid w:val="002E736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B7762"/>
    <w:rsid w:val="004C2D83"/>
    <w:rsid w:val="004C6B29"/>
    <w:rsid w:val="004C7D40"/>
    <w:rsid w:val="004F2A70"/>
    <w:rsid w:val="004F49A4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C7BD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42B76"/>
    <w:rsid w:val="0074405D"/>
    <w:rsid w:val="00755C9E"/>
    <w:rsid w:val="00765819"/>
    <w:rsid w:val="007714A7"/>
    <w:rsid w:val="00784638"/>
    <w:rsid w:val="00784D6A"/>
    <w:rsid w:val="00790246"/>
    <w:rsid w:val="007911E8"/>
    <w:rsid w:val="00791E35"/>
    <w:rsid w:val="007B01FC"/>
    <w:rsid w:val="007B22D0"/>
    <w:rsid w:val="007B6793"/>
    <w:rsid w:val="007E2669"/>
    <w:rsid w:val="007E6625"/>
    <w:rsid w:val="00803DE7"/>
    <w:rsid w:val="0081549B"/>
    <w:rsid w:val="00844C39"/>
    <w:rsid w:val="008744E2"/>
    <w:rsid w:val="008775DC"/>
    <w:rsid w:val="00881954"/>
    <w:rsid w:val="00885039"/>
    <w:rsid w:val="008A23C6"/>
    <w:rsid w:val="008F39B9"/>
    <w:rsid w:val="0092462C"/>
    <w:rsid w:val="00937DF7"/>
    <w:rsid w:val="00954219"/>
    <w:rsid w:val="00954240"/>
    <w:rsid w:val="009629C0"/>
    <w:rsid w:val="009A4009"/>
    <w:rsid w:val="009C4B9B"/>
    <w:rsid w:val="009C6216"/>
    <w:rsid w:val="009D77E2"/>
    <w:rsid w:val="009E6D0F"/>
    <w:rsid w:val="009E77FB"/>
    <w:rsid w:val="00A01EC5"/>
    <w:rsid w:val="00A12151"/>
    <w:rsid w:val="00A1646A"/>
    <w:rsid w:val="00A20614"/>
    <w:rsid w:val="00A2326D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4219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97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285</Words>
  <Characters>1629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2022-12-08T12:01:00Z</cp:lastPrinted>
  <dcterms:created xsi:type="dcterms:W3CDTF">2023-01-03T09:17:00Z</dcterms:created>
  <dcterms:modified xsi:type="dcterms:W3CDTF">2023-01-03T13:24:00Z</dcterms:modified>
</cp:coreProperties>
</file>