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52A" w:rsidRPr="006A76F9" w:rsidRDefault="00CF452A" w:rsidP="006A76F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A76F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1764876" r:id="rId5"/>
        </w:object>
      </w:r>
    </w:p>
    <w:p w:rsidR="00CF452A" w:rsidRDefault="00CF452A" w:rsidP="006A76F9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CF452A" w:rsidRDefault="00CF452A" w:rsidP="006A76F9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F452A" w:rsidRDefault="00CF452A" w:rsidP="006A76F9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F452A" w:rsidRDefault="00CF452A" w:rsidP="006A76F9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CF452A" w:rsidRDefault="00CF452A" w:rsidP="006A76F9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CF452A" w:rsidRDefault="00CF452A" w:rsidP="006A76F9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CF452A" w:rsidRPr="0014496B" w:rsidRDefault="00CF452A" w:rsidP="0014496B">
      <w:pPr>
        <w:pStyle w:val="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5C2363">
        <w:rPr>
          <w:rFonts w:ascii="Times New Roman" w:hAnsi="Times New Roman"/>
          <w:b/>
          <w:color w:val="000000"/>
          <w:szCs w:val="24"/>
        </w:rPr>
        <w:t xml:space="preserve">                                      </w:t>
      </w:r>
      <w:r>
        <w:rPr>
          <w:rFonts w:ascii="Times New Roman" w:hAnsi="Times New Roman"/>
          <w:b/>
          <w:color w:val="000000"/>
          <w:szCs w:val="24"/>
        </w:rPr>
        <w:t xml:space="preserve">     </w:t>
      </w:r>
    </w:p>
    <w:p w:rsidR="00CF452A" w:rsidRDefault="00CF452A" w:rsidP="00642075">
      <w:pPr>
        <w:pStyle w:val="2"/>
        <w:jc w:val="right"/>
        <w:rPr>
          <w:rFonts w:ascii="Times New Roman" w:hAnsi="Times New Roman"/>
          <w:b/>
          <w:color w:val="000000"/>
          <w:szCs w:val="24"/>
        </w:rPr>
      </w:pPr>
      <w:r w:rsidRPr="00471F9B">
        <w:rPr>
          <w:rFonts w:ascii="Times New Roman" w:hAnsi="Times New Roman"/>
          <w:b/>
          <w:color w:val="000000"/>
          <w:szCs w:val="24"/>
        </w:rPr>
        <w:t xml:space="preserve">                                         </w:t>
      </w:r>
      <w:r>
        <w:rPr>
          <w:rFonts w:ascii="Times New Roman" w:hAnsi="Times New Roman"/>
          <w:b/>
          <w:color w:val="000000"/>
          <w:szCs w:val="24"/>
        </w:rPr>
        <w:t>ПРОЄКТ</w:t>
      </w:r>
      <w:r w:rsidRPr="00471F9B">
        <w:rPr>
          <w:rFonts w:ascii="Times New Roman" w:hAnsi="Times New Roman"/>
          <w:b/>
          <w:color w:val="000000"/>
          <w:szCs w:val="24"/>
        </w:rPr>
        <w:t xml:space="preserve">    </w:t>
      </w:r>
    </w:p>
    <w:p w:rsidR="00CF452A" w:rsidRPr="00471F9B" w:rsidRDefault="00CF452A" w:rsidP="00B32C63">
      <w:pPr>
        <w:pStyle w:val="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>
        <w:rPr>
          <w:rFonts w:ascii="Times New Roman" w:hAnsi="Times New Roman"/>
          <w:b/>
          <w:color w:val="000000"/>
          <w:szCs w:val="24"/>
        </w:rPr>
        <w:t>Р І Ш Е Н Н Я  №</w:t>
      </w:r>
    </w:p>
    <w:p w:rsidR="00CF452A" w:rsidRPr="00471F9B" w:rsidRDefault="00CF452A" w:rsidP="0014496B">
      <w:pPr>
        <w:pStyle w:val="Normal2"/>
        <w:rPr>
          <w:rFonts w:ascii="Times New Roman" w:hAnsi="Times New Roman"/>
          <w:color w:val="000000"/>
          <w:szCs w:val="24"/>
        </w:rPr>
      </w:pPr>
    </w:p>
    <w:p w:rsidR="00CF452A" w:rsidRDefault="00CF452A" w:rsidP="0014496B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______________2022 року </w:t>
      </w:r>
      <w:r w:rsidRPr="00471F9B">
        <w:rPr>
          <w:rFonts w:ascii="Times New Roman" w:hAnsi="Times New Roman"/>
          <w:color w:val="000000"/>
          <w:szCs w:val="24"/>
        </w:rPr>
        <w:t xml:space="preserve">                     </w:t>
      </w:r>
      <w:r>
        <w:rPr>
          <w:rFonts w:ascii="Times New Roman" w:hAnsi="Times New Roman"/>
          <w:color w:val="000000"/>
          <w:szCs w:val="24"/>
        </w:rPr>
        <w:t xml:space="preserve">                            </w:t>
      </w:r>
      <w:r w:rsidRPr="00471F9B">
        <w:rPr>
          <w:rFonts w:ascii="Times New Roman" w:hAnsi="Times New Roman"/>
          <w:color w:val="000000"/>
          <w:szCs w:val="24"/>
        </w:rPr>
        <w:t xml:space="preserve">                                               м. Кіцмань</w:t>
      </w:r>
    </w:p>
    <w:p w:rsidR="00CF452A" w:rsidRPr="00471F9B" w:rsidRDefault="00CF452A" w:rsidP="0014496B">
      <w:pPr>
        <w:pStyle w:val="Normal2"/>
        <w:rPr>
          <w:rFonts w:ascii="Times New Roman" w:hAnsi="Times New Roman"/>
          <w:color w:val="000000"/>
          <w:szCs w:val="24"/>
        </w:rPr>
      </w:pPr>
    </w:p>
    <w:p w:rsidR="00CF452A" w:rsidRDefault="00CF452A" w:rsidP="0014496B">
      <w:pPr>
        <w:pStyle w:val="BodyText"/>
        <w:rPr>
          <w:rFonts w:ascii="Times New Roman" w:hAnsi="Times New Roman"/>
          <w:b/>
          <w:sz w:val="24"/>
          <w:szCs w:val="24"/>
        </w:rPr>
      </w:pPr>
      <w:r w:rsidRPr="00471F9B">
        <w:rPr>
          <w:rFonts w:ascii="Times New Roman" w:hAnsi="Times New Roman"/>
          <w:b/>
          <w:sz w:val="24"/>
          <w:szCs w:val="24"/>
        </w:rPr>
        <w:t>Про організацію суспільно корисних оплачуваних</w:t>
      </w:r>
    </w:p>
    <w:p w:rsidR="00CF452A" w:rsidRDefault="00CF452A" w:rsidP="0014496B">
      <w:pPr>
        <w:pStyle w:val="BodyText"/>
        <w:rPr>
          <w:rFonts w:ascii="Times New Roman" w:hAnsi="Times New Roman"/>
          <w:b/>
          <w:sz w:val="24"/>
          <w:szCs w:val="24"/>
        </w:rPr>
      </w:pPr>
      <w:r w:rsidRPr="00471F9B">
        <w:rPr>
          <w:rFonts w:ascii="Times New Roman" w:hAnsi="Times New Roman"/>
          <w:b/>
          <w:sz w:val="24"/>
          <w:szCs w:val="24"/>
        </w:rPr>
        <w:t>робіт для порушників, на яких судом накладено</w:t>
      </w:r>
    </w:p>
    <w:p w:rsidR="00CF452A" w:rsidRPr="00471F9B" w:rsidRDefault="00CF452A" w:rsidP="0014496B">
      <w:pPr>
        <w:pStyle w:val="BodyText"/>
        <w:rPr>
          <w:rFonts w:ascii="Times New Roman" w:hAnsi="Times New Roman"/>
          <w:b/>
          <w:sz w:val="24"/>
          <w:szCs w:val="24"/>
        </w:rPr>
      </w:pPr>
      <w:r w:rsidRPr="00471F9B">
        <w:rPr>
          <w:rFonts w:ascii="Times New Roman" w:hAnsi="Times New Roman"/>
          <w:b/>
          <w:sz w:val="24"/>
          <w:szCs w:val="24"/>
        </w:rPr>
        <w:t>адміністративне стягнення у виді суспільно корисних робіт</w:t>
      </w:r>
    </w:p>
    <w:p w:rsidR="00CF452A" w:rsidRPr="00F76270" w:rsidRDefault="00CF452A" w:rsidP="0014496B">
      <w:pPr>
        <w:pStyle w:val="BodyText"/>
        <w:rPr>
          <w:rFonts w:ascii="Times New Roman" w:hAnsi="Times New Roman"/>
          <w:sz w:val="26"/>
          <w:szCs w:val="26"/>
        </w:rPr>
      </w:pPr>
    </w:p>
    <w:p w:rsidR="00CF452A" w:rsidRDefault="00CF452A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BA0CE3">
        <w:rPr>
          <w:rFonts w:ascii="Times New Roman" w:hAnsi="Times New Roman"/>
          <w:sz w:val="26"/>
          <w:szCs w:val="26"/>
        </w:rPr>
        <w:t xml:space="preserve">       </w:t>
      </w:r>
      <w:r w:rsidRPr="00BA0CE3">
        <w:rPr>
          <w:rFonts w:ascii="Times New Roman" w:hAnsi="Times New Roman"/>
          <w:sz w:val="26"/>
          <w:szCs w:val="26"/>
        </w:rPr>
        <w:tab/>
      </w:r>
      <w:r w:rsidRPr="00BA0CE3">
        <w:rPr>
          <w:rFonts w:ascii="Times New Roman" w:hAnsi="Times New Roman"/>
          <w:sz w:val="24"/>
          <w:szCs w:val="24"/>
        </w:rPr>
        <w:t xml:space="preserve">На виконання листа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 xml:space="preserve">рнівецькій області, вих. </w:t>
      </w:r>
      <w:r w:rsidRPr="00C73837">
        <w:rPr>
          <w:rFonts w:ascii="Times New Roman" w:hAnsi="Times New Roman"/>
          <w:sz w:val="24"/>
          <w:szCs w:val="24"/>
        </w:rPr>
        <w:t>44/6/</w:t>
      </w:r>
      <w:r>
        <w:rPr>
          <w:rFonts w:ascii="Times New Roman" w:hAnsi="Times New Roman"/>
          <w:sz w:val="24"/>
          <w:szCs w:val="24"/>
        </w:rPr>
        <w:t>1343-22 від 01.12.2022</w:t>
      </w:r>
      <w:r w:rsidRPr="00BA0CE3">
        <w:rPr>
          <w:rFonts w:ascii="Times New Roman" w:hAnsi="Times New Roman"/>
          <w:sz w:val="24"/>
          <w:szCs w:val="24"/>
        </w:rPr>
        <w:t xml:space="preserve"> року «Про погодження переліку об’єктів та визначення видів суспільно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CE3">
        <w:rPr>
          <w:rFonts w:ascii="Times New Roman" w:hAnsi="Times New Roman"/>
          <w:sz w:val="24"/>
          <w:szCs w:val="24"/>
        </w:rPr>
        <w:t xml:space="preserve">корисних робіт, на яких порушники будуть відбувати адміністративне стягнення у виді </w:t>
      </w:r>
      <w:r>
        <w:rPr>
          <w:rFonts w:ascii="Times New Roman" w:hAnsi="Times New Roman"/>
          <w:sz w:val="24"/>
          <w:szCs w:val="24"/>
        </w:rPr>
        <w:t>су</w:t>
      </w:r>
      <w:r w:rsidRPr="00BA0CE3">
        <w:rPr>
          <w:rFonts w:ascii="Times New Roman" w:hAnsi="Times New Roman"/>
          <w:sz w:val="24"/>
          <w:szCs w:val="24"/>
        </w:rPr>
        <w:t>спільно</w:t>
      </w:r>
      <w:r>
        <w:rPr>
          <w:rFonts w:ascii="Times New Roman" w:hAnsi="Times New Roman"/>
          <w:sz w:val="24"/>
          <w:szCs w:val="24"/>
        </w:rPr>
        <w:t xml:space="preserve"> корисних оплачуваних робіт та передбачення коштів для оплати виконання суспільно корисних робіт»</w:t>
      </w:r>
      <w:r w:rsidRPr="00BA0CE3">
        <w:rPr>
          <w:rFonts w:ascii="Times New Roman" w:hAnsi="Times New Roman"/>
          <w:sz w:val="24"/>
          <w:szCs w:val="24"/>
        </w:rPr>
        <w:t xml:space="preserve">, керуючись </w:t>
      </w:r>
      <w:r>
        <w:rPr>
          <w:rFonts w:ascii="Times New Roman" w:hAnsi="Times New Roman"/>
          <w:sz w:val="24"/>
          <w:szCs w:val="24"/>
        </w:rPr>
        <w:t xml:space="preserve">ст. 28, ст. 34, </w:t>
      </w:r>
      <w:r w:rsidRPr="00BA0CE3">
        <w:rPr>
          <w:rFonts w:ascii="Times New Roman" w:hAnsi="Times New Roman"/>
          <w:sz w:val="24"/>
          <w:szCs w:val="24"/>
        </w:rPr>
        <w:t xml:space="preserve">п.2 ст.38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BA0CE3">
        <w:rPr>
          <w:rFonts w:ascii="Times New Roman" w:hAnsi="Times New Roman"/>
          <w:sz w:val="24"/>
          <w:szCs w:val="24"/>
        </w:rPr>
        <w:t>, ст.ст. 30¹, 31¹, 325¹, Кодексу України «Про адміністративні правопорушення», Конституцією України, згідно Наказу Міністерства юстиції № 474/5 від 19.03.2013 року з внесеними змінами «Про затвердження Порядку виконання адміністративних стягнень  у вигляді громадських робіт, виправних робіт та суспільно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CE3">
        <w:rPr>
          <w:rFonts w:ascii="Times New Roman" w:hAnsi="Times New Roman"/>
          <w:sz w:val="24"/>
          <w:szCs w:val="24"/>
        </w:rPr>
        <w:t>корисних робіт», Законом України від 07</w:t>
      </w:r>
      <w:r>
        <w:rPr>
          <w:rFonts w:ascii="Times New Roman" w:hAnsi="Times New Roman"/>
          <w:sz w:val="24"/>
          <w:szCs w:val="24"/>
        </w:rPr>
        <w:t>.12.</w:t>
      </w:r>
      <w:r w:rsidRPr="00BA0CE3">
        <w:rPr>
          <w:rFonts w:ascii="Times New Roman" w:hAnsi="Times New Roman"/>
          <w:sz w:val="24"/>
          <w:szCs w:val="24"/>
        </w:rPr>
        <w:t xml:space="preserve">2017 року №2234-VIII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 xml:space="preserve">Про внесення змін до деяких законодавчих актів України щодо посилення захисту прав дитини на належне утримання шляхом вдосконалення порядку примусового стягнення заборгованості зі сплати </w:t>
      </w:r>
      <w:r>
        <w:rPr>
          <w:rFonts w:ascii="Times New Roman" w:hAnsi="Times New Roman"/>
          <w:sz w:val="24"/>
          <w:szCs w:val="24"/>
        </w:rPr>
        <w:t xml:space="preserve">аліментів»,  виконавчий комітет </w:t>
      </w:r>
      <w:r w:rsidRPr="00BA0CE3">
        <w:rPr>
          <w:rFonts w:ascii="Times New Roman" w:hAnsi="Times New Roman"/>
          <w:sz w:val="24"/>
          <w:szCs w:val="24"/>
        </w:rPr>
        <w:t xml:space="preserve">міської  ради </w:t>
      </w:r>
    </w:p>
    <w:p w:rsidR="00CF452A" w:rsidRPr="00BA0CE3" w:rsidRDefault="00CF452A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CF452A" w:rsidRDefault="00CF452A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В И Р І Ш И В :</w:t>
      </w:r>
    </w:p>
    <w:p w:rsidR="00CF452A" w:rsidRPr="00A82F24" w:rsidRDefault="00CF452A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6"/>
          <w:szCs w:val="26"/>
        </w:rPr>
      </w:pPr>
    </w:p>
    <w:p w:rsidR="00CF452A" w:rsidRPr="00902180" w:rsidRDefault="00CF452A" w:rsidP="00DA43E5">
      <w:pPr>
        <w:pStyle w:val="BodyText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902180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Рекомендувати сесії Кіцманської міської ради виділити кошти на оплату виконання  порушниками</w:t>
      </w:r>
      <w:r w:rsidRPr="00DA43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суспільно корисних робіт у 2023 році, </w:t>
      </w:r>
      <w:r w:rsidRPr="00B102F6">
        <w:rPr>
          <w:rFonts w:ascii="Times New Roman" w:hAnsi="Times New Roman"/>
          <w:sz w:val="24"/>
          <w:szCs w:val="24"/>
        </w:rPr>
        <w:t xml:space="preserve">на яких судом накладено </w:t>
      </w:r>
      <w:r>
        <w:rPr>
          <w:rFonts w:ascii="Times New Roman" w:hAnsi="Times New Roman"/>
          <w:sz w:val="24"/>
          <w:szCs w:val="24"/>
        </w:rPr>
        <w:t xml:space="preserve">адміністративне стягнення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1419A">
        <w:rPr>
          <w:rFonts w:ascii="Times New Roman" w:hAnsi="Times New Roman"/>
          <w:sz w:val="24"/>
          <w:szCs w:val="24"/>
        </w:rPr>
        <w:t>у виді суспільно корисних робіт</w:t>
      </w:r>
      <w:r>
        <w:rPr>
          <w:rFonts w:ascii="Times New Roman" w:hAnsi="Times New Roman"/>
          <w:sz w:val="24"/>
          <w:szCs w:val="24"/>
        </w:rPr>
        <w:t>.</w:t>
      </w:r>
    </w:p>
    <w:p w:rsidR="00CF452A" w:rsidRDefault="00CF452A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 Міському</w:t>
      </w:r>
      <w:r w:rsidRPr="00301567">
        <w:rPr>
          <w:rFonts w:ascii="Times New Roman" w:hAnsi="Times New Roman"/>
          <w:sz w:val="24"/>
          <w:szCs w:val="24"/>
        </w:rPr>
        <w:t xml:space="preserve"> голові, </w:t>
      </w:r>
      <w:r>
        <w:rPr>
          <w:rFonts w:ascii="Times New Roman" w:hAnsi="Times New Roman"/>
          <w:sz w:val="24"/>
          <w:szCs w:val="24"/>
        </w:rPr>
        <w:t>керівникам підприємств, установ та</w:t>
      </w:r>
      <w:r w:rsidRPr="00301567">
        <w:rPr>
          <w:rFonts w:ascii="Times New Roman" w:hAnsi="Times New Roman"/>
          <w:sz w:val="24"/>
          <w:szCs w:val="24"/>
        </w:rPr>
        <w:t xml:space="preserve"> організацій забезпечити</w:t>
      </w:r>
      <w:r>
        <w:rPr>
          <w:rFonts w:ascii="Times New Roman" w:hAnsi="Times New Roman"/>
          <w:sz w:val="24"/>
          <w:szCs w:val="24"/>
        </w:rPr>
        <w:t>:</w:t>
      </w:r>
    </w:p>
    <w:p w:rsidR="00CF452A" w:rsidRDefault="00CF452A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2.1. О</w:t>
      </w:r>
      <w:r w:rsidRPr="00301567">
        <w:rPr>
          <w:rFonts w:ascii="Times New Roman" w:hAnsi="Times New Roman"/>
          <w:sz w:val="24"/>
          <w:szCs w:val="24"/>
        </w:rPr>
        <w:t xml:space="preserve">рганізацію та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r w:rsidRPr="00301567">
        <w:rPr>
          <w:rFonts w:ascii="Times New Roman" w:hAnsi="Times New Roman"/>
          <w:sz w:val="24"/>
          <w:szCs w:val="24"/>
        </w:rPr>
        <w:t>виконан</w:t>
      </w:r>
      <w:r>
        <w:rPr>
          <w:rFonts w:ascii="Times New Roman" w:hAnsi="Times New Roman"/>
          <w:sz w:val="24"/>
          <w:szCs w:val="24"/>
        </w:rPr>
        <w:t>ням порушниками призначених їм робіт;</w:t>
      </w:r>
    </w:p>
    <w:p w:rsidR="00CF452A" w:rsidRDefault="00CF452A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2.2. Своєчасне повідомлення 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</w:t>
      </w:r>
      <w:r w:rsidRPr="003015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</w:t>
      </w:r>
      <w:r w:rsidRPr="00301567">
        <w:rPr>
          <w:rFonts w:ascii="Times New Roman" w:hAnsi="Times New Roman"/>
          <w:sz w:val="24"/>
          <w:szCs w:val="24"/>
        </w:rPr>
        <w:t xml:space="preserve"> ухилення порушник</w:t>
      </w:r>
      <w:r>
        <w:rPr>
          <w:rFonts w:ascii="Times New Roman" w:hAnsi="Times New Roman"/>
          <w:sz w:val="24"/>
          <w:szCs w:val="24"/>
        </w:rPr>
        <w:t>а</w:t>
      </w:r>
      <w:r w:rsidRPr="00301567">
        <w:rPr>
          <w:rFonts w:ascii="Times New Roman" w:hAnsi="Times New Roman"/>
          <w:sz w:val="24"/>
          <w:szCs w:val="24"/>
        </w:rPr>
        <w:t xml:space="preserve"> від виконання суспільно</w:t>
      </w:r>
      <w:r>
        <w:rPr>
          <w:rFonts w:ascii="Times New Roman" w:hAnsi="Times New Roman"/>
          <w:sz w:val="24"/>
          <w:szCs w:val="24"/>
        </w:rPr>
        <w:t xml:space="preserve"> корисних робіт;</w:t>
      </w:r>
      <w:r w:rsidRPr="00301567">
        <w:rPr>
          <w:rFonts w:ascii="Times New Roman" w:hAnsi="Times New Roman"/>
          <w:sz w:val="24"/>
          <w:szCs w:val="24"/>
        </w:rPr>
        <w:t xml:space="preserve"> </w:t>
      </w:r>
    </w:p>
    <w:p w:rsidR="00CF452A" w:rsidRDefault="00CF452A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2.3. Ведення обліку та інформування</w:t>
      </w:r>
      <w:r w:rsidRPr="00CB41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 про кількість відпрацьованих порушником годин.</w:t>
      </w:r>
    </w:p>
    <w:p w:rsidR="00CF452A" w:rsidRPr="0036415C" w:rsidRDefault="00CF452A" w:rsidP="0036415C">
      <w:pPr>
        <w:pStyle w:val="BodyText"/>
        <w:ind w:right="0"/>
        <w:jc w:val="both"/>
        <w:rPr>
          <w:rFonts w:ascii="Times New Roman" w:hAnsi="Times New Roman"/>
          <w:sz w:val="24"/>
          <w:szCs w:val="24"/>
        </w:rPr>
      </w:pPr>
      <w:r w:rsidRPr="0036415C">
        <w:t xml:space="preserve">         </w:t>
      </w:r>
      <w:r w:rsidRPr="0036415C">
        <w:rPr>
          <w:rFonts w:ascii="Times New Roman" w:hAnsi="Times New Roman"/>
          <w:sz w:val="24"/>
          <w:szCs w:val="24"/>
        </w:rPr>
        <w:t>3. Фінансовому управлінню міської ради (Людмила ПАЛАГНЮК) забезпечити фінансування витрат для оплати виконання суспільно корисних робіт порушниками, на яких судом накладено адміністративне стягнення у виді суспільно корисних робіт.</w:t>
      </w:r>
    </w:p>
    <w:p w:rsidR="00CF452A" w:rsidRDefault="00CF452A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4. Відділу бухгалтерського обліку та звітності (Ірина ЧОРНЕЙ) забезпечити нарахування</w:t>
      </w:r>
      <w:r w:rsidRPr="00301567">
        <w:rPr>
          <w:rFonts w:ascii="Times New Roman" w:hAnsi="Times New Roman"/>
          <w:sz w:val="24"/>
          <w:szCs w:val="24"/>
        </w:rPr>
        <w:t xml:space="preserve"> плати порушнику за викон</w:t>
      </w:r>
      <w:r>
        <w:rPr>
          <w:rFonts w:ascii="Times New Roman" w:hAnsi="Times New Roman"/>
          <w:sz w:val="24"/>
          <w:szCs w:val="24"/>
        </w:rPr>
        <w:t>ання суспільно корисних робіт та</w:t>
      </w:r>
      <w:r w:rsidRPr="00301567">
        <w:rPr>
          <w:rFonts w:ascii="Times New Roman" w:hAnsi="Times New Roman"/>
          <w:sz w:val="24"/>
          <w:szCs w:val="24"/>
        </w:rPr>
        <w:t xml:space="preserve"> перерахування її на  </w:t>
      </w:r>
    </w:p>
    <w:p w:rsidR="00CF452A" w:rsidRDefault="00CF452A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1567">
        <w:rPr>
          <w:rFonts w:ascii="Times New Roman" w:hAnsi="Times New Roman"/>
          <w:sz w:val="24"/>
          <w:szCs w:val="24"/>
        </w:rPr>
        <w:t>відповідний рахунок органу державної виконавчої  служби для подальшого погашення заборгованості зі сплати аліментів.</w:t>
      </w:r>
    </w:p>
    <w:p w:rsidR="00CF452A" w:rsidRPr="002213A9" w:rsidRDefault="00CF452A" w:rsidP="002213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3A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384ECB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2213A9">
        <w:rPr>
          <w:rFonts w:ascii="Times New Roman" w:hAnsi="Times New Roman"/>
          <w:sz w:val="24"/>
          <w:szCs w:val="24"/>
          <w:lang w:val="uk-UA"/>
        </w:rPr>
        <w:t>5</w:t>
      </w:r>
      <w:r w:rsidRPr="002213A9">
        <w:rPr>
          <w:rFonts w:ascii="Times New Roman" w:hAnsi="Times New Roman"/>
          <w:sz w:val="24"/>
          <w:szCs w:val="24"/>
        </w:rPr>
        <w:t>.  Контроль  за виконанням  даного  рішення  покласти  на заступника  міського  голови  з питань організаційно-господарської діяльності  Олександра ТКАЧУКА.</w:t>
      </w:r>
    </w:p>
    <w:p w:rsidR="00CF452A" w:rsidRPr="002213A9" w:rsidRDefault="00CF452A" w:rsidP="0014496B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:rsidR="00CF452A" w:rsidRPr="00F76270" w:rsidRDefault="00CF452A" w:rsidP="0014496B">
      <w:pPr>
        <w:pStyle w:val="BodyText"/>
        <w:ind w:left="120" w:right="28"/>
        <w:jc w:val="both"/>
        <w:rPr>
          <w:rFonts w:ascii="Times New Roman" w:hAnsi="Times New Roman"/>
          <w:b/>
          <w:sz w:val="26"/>
          <w:szCs w:val="26"/>
        </w:rPr>
      </w:pPr>
      <w:r w:rsidRPr="00F76270">
        <w:rPr>
          <w:rFonts w:ascii="Times New Roman" w:hAnsi="Times New Roman"/>
          <w:b/>
          <w:sz w:val="26"/>
          <w:szCs w:val="26"/>
        </w:rPr>
        <w:t xml:space="preserve">      </w:t>
      </w:r>
    </w:p>
    <w:p w:rsidR="00CF452A" w:rsidRPr="00F76270" w:rsidRDefault="00CF452A" w:rsidP="0014496B">
      <w:pPr>
        <w:pStyle w:val="BodyText"/>
        <w:ind w:left="120" w:right="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CF452A" w:rsidRDefault="00CF452A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В.о. міського   голови</w:t>
      </w:r>
      <w:r w:rsidRPr="00F76270"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        Олександр МАРУСЯК</w:t>
      </w:r>
    </w:p>
    <w:p w:rsidR="00CF452A" w:rsidRDefault="00CF452A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CF452A" w:rsidRPr="005221C0" w:rsidRDefault="00CF452A" w:rsidP="0014496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F452A" w:rsidRPr="00F76270" w:rsidRDefault="00CF452A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 w:rsidP="0014496B">
      <w:pPr>
        <w:pStyle w:val="NormalWeb"/>
        <w:rPr>
          <w:b/>
          <w:sz w:val="26"/>
          <w:szCs w:val="26"/>
        </w:rPr>
      </w:pPr>
    </w:p>
    <w:p w:rsidR="00CF452A" w:rsidRDefault="00CF452A">
      <w:pPr>
        <w:rPr>
          <w:lang w:val="uk-UA"/>
        </w:rPr>
      </w:pPr>
    </w:p>
    <w:p w:rsidR="00CF452A" w:rsidRPr="0049529D" w:rsidRDefault="00CF452A">
      <w:pPr>
        <w:rPr>
          <w:lang w:val="uk-UA"/>
        </w:rPr>
      </w:pPr>
    </w:p>
    <w:sectPr w:rsidR="00CF452A" w:rsidRPr="0049529D" w:rsidSect="00106ED7">
      <w:pgSz w:w="11906" w:h="16838"/>
      <w:pgMar w:top="851" w:right="567" w:bottom="851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96B"/>
    <w:rsid w:val="00013F18"/>
    <w:rsid w:val="00031D28"/>
    <w:rsid w:val="0007114C"/>
    <w:rsid w:val="000807F9"/>
    <w:rsid w:val="0008599E"/>
    <w:rsid w:val="00090149"/>
    <w:rsid w:val="000B202D"/>
    <w:rsid w:val="00101DAF"/>
    <w:rsid w:val="00106ED7"/>
    <w:rsid w:val="001412F6"/>
    <w:rsid w:val="0014496B"/>
    <w:rsid w:val="00145CC7"/>
    <w:rsid w:val="001626E3"/>
    <w:rsid w:val="001656F0"/>
    <w:rsid w:val="001C4F12"/>
    <w:rsid w:val="001D0FF5"/>
    <w:rsid w:val="00206B27"/>
    <w:rsid w:val="00207580"/>
    <w:rsid w:val="00207F2B"/>
    <w:rsid w:val="00210440"/>
    <w:rsid w:val="002213A9"/>
    <w:rsid w:val="002C25CB"/>
    <w:rsid w:val="00301567"/>
    <w:rsid w:val="003335B4"/>
    <w:rsid w:val="00343587"/>
    <w:rsid w:val="0035332D"/>
    <w:rsid w:val="0036415C"/>
    <w:rsid w:val="00384ECB"/>
    <w:rsid w:val="00393E7D"/>
    <w:rsid w:val="003954DA"/>
    <w:rsid w:val="0041419A"/>
    <w:rsid w:val="00433E01"/>
    <w:rsid w:val="00471F9B"/>
    <w:rsid w:val="0049529D"/>
    <w:rsid w:val="004A12BE"/>
    <w:rsid w:val="004A3E78"/>
    <w:rsid w:val="004C4053"/>
    <w:rsid w:val="004C6D24"/>
    <w:rsid w:val="004E7845"/>
    <w:rsid w:val="004F5025"/>
    <w:rsid w:val="005221C0"/>
    <w:rsid w:val="005712C0"/>
    <w:rsid w:val="005C2363"/>
    <w:rsid w:val="00617589"/>
    <w:rsid w:val="00642075"/>
    <w:rsid w:val="006A76F9"/>
    <w:rsid w:val="006B22E6"/>
    <w:rsid w:val="00704B25"/>
    <w:rsid w:val="00736254"/>
    <w:rsid w:val="00773F6E"/>
    <w:rsid w:val="007A0114"/>
    <w:rsid w:val="007A7D29"/>
    <w:rsid w:val="007B66B7"/>
    <w:rsid w:val="007D6924"/>
    <w:rsid w:val="0086013E"/>
    <w:rsid w:val="00871059"/>
    <w:rsid w:val="008923E6"/>
    <w:rsid w:val="008B4916"/>
    <w:rsid w:val="00902180"/>
    <w:rsid w:val="00930D76"/>
    <w:rsid w:val="00945020"/>
    <w:rsid w:val="009B5784"/>
    <w:rsid w:val="00A32E9B"/>
    <w:rsid w:val="00A702CA"/>
    <w:rsid w:val="00A82F24"/>
    <w:rsid w:val="00AB26B1"/>
    <w:rsid w:val="00AC256E"/>
    <w:rsid w:val="00AE7813"/>
    <w:rsid w:val="00B00730"/>
    <w:rsid w:val="00B102F6"/>
    <w:rsid w:val="00B32C63"/>
    <w:rsid w:val="00B4795A"/>
    <w:rsid w:val="00B568BF"/>
    <w:rsid w:val="00B60722"/>
    <w:rsid w:val="00B6652C"/>
    <w:rsid w:val="00BA0CE3"/>
    <w:rsid w:val="00BA3552"/>
    <w:rsid w:val="00BA3A24"/>
    <w:rsid w:val="00BF6A8E"/>
    <w:rsid w:val="00C40667"/>
    <w:rsid w:val="00C57265"/>
    <w:rsid w:val="00C73837"/>
    <w:rsid w:val="00C850E7"/>
    <w:rsid w:val="00CB4192"/>
    <w:rsid w:val="00CD6E81"/>
    <w:rsid w:val="00CF452A"/>
    <w:rsid w:val="00D342A3"/>
    <w:rsid w:val="00D34F6C"/>
    <w:rsid w:val="00D570BA"/>
    <w:rsid w:val="00D666A0"/>
    <w:rsid w:val="00DA1936"/>
    <w:rsid w:val="00DA43E5"/>
    <w:rsid w:val="00DB056F"/>
    <w:rsid w:val="00DB6800"/>
    <w:rsid w:val="00DC1CBC"/>
    <w:rsid w:val="00DC52C3"/>
    <w:rsid w:val="00DD1F26"/>
    <w:rsid w:val="00DE6F71"/>
    <w:rsid w:val="00E173DC"/>
    <w:rsid w:val="00E7190E"/>
    <w:rsid w:val="00E72685"/>
    <w:rsid w:val="00E81653"/>
    <w:rsid w:val="00EA499E"/>
    <w:rsid w:val="00EA7605"/>
    <w:rsid w:val="00EE0930"/>
    <w:rsid w:val="00F61B92"/>
    <w:rsid w:val="00F76270"/>
    <w:rsid w:val="00F819BD"/>
    <w:rsid w:val="00FA4CFB"/>
    <w:rsid w:val="00FB0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96B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6A76F9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52C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,Знак1"/>
    <w:basedOn w:val="Normal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">
    <w:name w:val="Абзац списка1"/>
    <w:basedOn w:val="Normal"/>
    <w:uiPriority w:val="99"/>
    <w:rsid w:val="0014496B"/>
    <w:pPr>
      <w:ind w:left="720"/>
      <w:contextualSpacing/>
    </w:pPr>
    <w:rPr>
      <w:lang w:val="uk-UA" w:eastAsia="en-US"/>
    </w:rPr>
  </w:style>
  <w:style w:type="paragraph" w:styleId="Caption">
    <w:name w:val="caption"/>
    <w:basedOn w:val="Normal2"/>
    <w:next w:val="Normal2"/>
    <w:uiPriority w:val="99"/>
    <w:qFormat/>
    <w:rsid w:val="006A76F9"/>
    <w:pPr>
      <w:jc w:val="center"/>
    </w:pPr>
    <w:rPr>
      <w:rFonts w:eastAsia="Calibri"/>
      <w:b/>
      <w:sz w:val="26"/>
    </w:rPr>
  </w:style>
  <w:style w:type="paragraph" w:customStyle="1" w:styleId="Normal1">
    <w:name w:val="Normal1"/>
    <w:uiPriority w:val="99"/>
    <w:rsid w:val="006A76F9"/>
    <w:rPr>
      <w:rFonts w:ascii="Arial" w:hAnsi="Arial"/>
      <w:sz w:val="24"/>
      <w:szCs w:val="20"/>
      <w:lang w:val="uk-UA"/>
    </w:rPr>
  </w:style>
  <w:style w:type="character" w:styleId="Emphasis">
    <w:name w:val="Emphasis"/>
    <w:basedOn w:val="DefaultParagraphFont"/>
    <w:uiPriority w:val="99"/>
    <w:qFormat/>
    <w:locked/>
    <w:rsid w:val="006A76F9"/>
    <w:rPr>
      <w:rFonts w:cs="Times New Roman"/>
      <w:i/>
      <w:iCs/>
    </w:rPr>
  </w:style>
  <w:style w:type="paragraph" w:styleId="NoSpacing">
    <w:name w:val="No Spacing"/>
    <w:uiPriority w:val="99"/>
    <w:qFormat/>
    <w:rsid w:val="00384E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514</Words>
  <Characters>2931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3</cp:revision>
  <cp:lastPrinted>2022-02-03T14:42:00Z</cp:lastPrinted>
  <dcterms:created xsi:type="dcterms:W3CDTF">2022-12-05T14:13:00Z</dcterms:created>
  <dcterms:modified xsi:type="dcterms:W3CDTF">2022-12-05T15:02:00Z</dcterms:modified>
</cp:coreProperties>
</file>