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0A1392" w:rsidRPr="00BC40F0" w:rsidRDefault="000A1392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0124858" r:id="rId6"/>
        </w:object>
      </w:r>
      <w:bookmarkEnd w:id="0"/>
    </w:p>
    <w:p w:rsidR="000A1392" w:rsidRPr="00BC40F0" w:rsidRDefault="000A1392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0A1392" w:rsidRPr="00BC40F0" w:rsidRDefault="000A1392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0A1392" w:rsidRPr="00BC40F0" w:rsidRDefault="000A1392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0A1392" w:rsidRPr="00BC40F0" w:rsidRDefault="000A1392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0A1392" w:rsidRPr="00BC40F0" w:rsidRDefault="000A1392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0A1392" w:rsidRDefault="000A1392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0A1392" w:rsidRPr="00F72909" w:rsidRDefault="000A1392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3643.2pt,8.3pt" to="4140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0A1392" w:rsidRDefault="000A1392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0A1392" w:rsidRPr="000B22C9" w:rsidRDefault="000A1392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0A1392" w:rsidRPr="00E82FEF" w:rsidRDefault="000A1392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0A1392" w:rsidRDefault="000A1392" w:rsidP="00734CC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357/11</w:t>
      </w:r>
    </w:p>
    <w:p w:rsidR="000A1392" w:rsidRPr="00BC40F0" w:rsidRDefault="000A1392" w:rsidP="00734CC9">
      <w:pPr>
        <w:pStyle w:val="Title"/>
      </w:pPr>
    </w:p>
    <w:p w:rsidR="000A1392" w:rsidRPr="00BC40F0" w:rsidRDefault="000A1392" w:rsidP="00734CC9">
      <w:r>
        <w:t>10 листопада</w:t>
      </w:r>
      <w:r w:rsidRPr="00BC40F0">
        <w:t xml:space="preserve">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</w:t>
      </w:r>
      <w:r>
        <w:t xml:space="preserve">         </w:t>
      </w:r>
      <w:r w:rsidRPr="00BC40F0">
        <w:t xml:space="preserve"> м. Кіцмань</w:t>
      </w:r>
    </w:p>
    <w:p w:rsidR="000A1392" w:rsidRPr="000D4A40" w:rsidRDefault="000A1392" w:rsidP="00627A1C">
      <w:pPr>
        <w:pStyle w:val="BodyText3"/>
        <w:spacing w:after="0"/>
        <w:rPr>
          <w:sz w:val="18"/>
          <w:szCs w:val="28"/>
        </w:rPr>
      </w:pPr>
    </w:p>
    <w:p w:rsidR="000A1392" w:rsidRPr="00734CC9" w:rsidRDefault="000A139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0A1392" w:rsidRPr="00734CC9" w:rsidRDefault="000A139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0A1392" w:rsidRDefault="000A139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0A1392" w:rsidRDefault="000A1392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49 в м. Кіцмань </w:t>
      </w:r>
      <w:bookmarkStart w:id="1" w:name="_GoBack"/>
      <w:bookmarkEnd w:id="1"/>
    </w:p>
    <w:p w:rsidR="000A1392" w:rsidRDefault="000A1392" w:rsidP="00627A1C">
      <w:pPr>
        <w:pStyle w:val="BodyText3"/>
        <w:spacing w:after="0"/>
        <w:rPr>
          <w:b/>
          <w:sz w:val="24"/>
          <w:szCs w:val="24"/>
        </w:rPr>
      </w:pPr>
    </w:p>
    <w:p w:rsidR="000A1392" w:rsidRPr="000D4A40" w:rsidRDefault="000A1392" w:rsidP="00627A1C">
      <w:pPr>
        <w:pStyle w:val="BodyText3"/>
        <w:spacing w:after="0"/>
        <w:rPr>
          <w:b/>
          <w:bCs/>
          <w:sz w:val="18"/>
          <w:szCs w:val="24"/>
        </w:rPr>
      </w:pPr>
    </w:p>
    <w:p w:rsidR="000A1392" w:rsidRDefault="000A1392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Чагор Марії Іванівни від 02.11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 </w:t>
      </w:r>
      <w:r w:rsidRPr="0086567D">
        <w:rPr>
          <w:sz w:val="24"/>
          <w:szCs w:val="24"/>
        </w:rPr>
        <w:t>1193</w:t>
      </w:r>
      <w:r>
        <w:rPr>
          <w:sz w:val="24"/>
          <w:szCs w:val="24"/>
        </w:rPr>
        <w:t xml:space="preserve"> 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49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 (на прибудинковій території)</w:t>
      </w:r>
      <w:r w:rsidRPr="004D4F78">
        <w:rPr>
          <w:sz w:val="24"/>
          <w:szCs w:val="24"/>
        </w:rPr>
        <w:t>,</w:t>
      </w:r>
      <w:r>
        <w:rPr>
          <w:sz w:val="24"/>
          <w:szCs w:val="24"/>
        </w:rPr>
        <w:t xml:space="preserve"> викопіювання з картографічної зйомки м. Кіцмань, Чернівецького району, Чернівецької області,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>ч. «б» п.1 ст.</w:t>
      </w:r>
      <w:r w:rsidRPr="0086567D">
        <w:rPr>
          <w:sz w:val="24"/>
          <w:szCs w:val="24"/>
        </w:rPr>
        <w:t xml:space="preserve">31 Закону України «Про місцеве самоврядування в </w:t>
      </w:r>
      <w:r>
        <w:rPr>
          <w:sz w:val="24"/>
          <w:szCs w:val="24"/>
        </w:rPr>
        <w:t xml:space="preserve">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0A1392" w:rsidRPr="00ED09E2" w:rsidRDefault="000A1392" w:rsidP="00627A1C">
      <w:pPr>
        <w:pStyle w:val="BodyText3"/>
        <w:spacing w:after="0"/>
        <w:jc w:val="both"/>
        <w:rPr>
          <w:sz w:val="14"/>
          <w:szCs w:val="24"/>
        </w:rPr>
      </w:pPr>
    </w:p>
    <w:p w:rsidR="000A1392" w:rsidRPr="004D4F78" w:rsidRDefault="000A1392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0A1392" w:rsidRPr="00ED09E2" w:rsidRDefault="000A1392" w:rsidP="00627A1C">
      <w:pPr>
        <w:pStyle w:val="BodyText3"/>
        <w:spacing w:after="0"/>
        <w:jc w:val="both"/>
        <w:rPr>
          <w:sz w:val="18"/>
          <w:szCs w:val="24"/>
        </w:rPr>
      </w:pPr>
    </w:p>
    <w:p w:rsidR="000A1392" w:rsidRPr="00734CC9" w:rsidRDefault="000A1392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Чагор Марії Іванівні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49 (на прибудинковій території) 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 xml:space="preserve"> комунальної власності (схема 1).</w:t>
      </w:r>
    </w:p>
    <w:p w:rsidR="000A1392" w:rsidRPr="00734CC9" w:rsidRDefault="000A1392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Чагор Марії Іванівні</w:t>
      </w:r>
      <w:r w:rsidRPr="00734CC9">
        <w:rPr>
          <w:sz w:val="24"/>
          <w:szCs w:val="24"/>
        </w:rPr>
        <w:t>:</w:t>
      </w:r>
    </w:p>
    <w:p w:rsidR="000A1392" w:rsidRPr="00622703" w:rsidRDefault="000A1392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0A1392" w:rsidRPr="00734CC9" w:rsidRDefault="000A1392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0A1392" w:rsidRPr="00734CC9" w:rsidRDefault="000A1392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0A1392" w:rsidRPr="00734CC9" w:rsidRDefault="000A1392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0A1392" w:rsidRPr="00622703" w:rsidRDefault="000A1392" w:rsidP="00F153A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 xml:space="preserve">. </w:t>
      </w:r>
    </w:p>
    <w:p w:rsidR="000A1392" w:rsidRDefault="000A1392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0A1392" w:rsidRPr="00622703" w:rsidRDefault="000A1392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0A1392" w:rsidRPr="00622703" w:rsidRDefault="000A1392" w:rsidP="00F153AA">
      <w:pPr>
        <w:jc w:val="both"/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 xml:space="preserve"> Олександр МАРУСЯК</w:t>
      </w:r>
    </w:p>
    <w:sectPr w:rsidR="000A1392" w:rsidRPr="00622703" w:rsidSect="00F153AA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30929"/>
    <w:rsid w:val="00056674"/>
    <w:rsid w:val="000A1392"/>
    <w:rsid w:val="000B22C9"/>
    <w:rsid w:val="000B6366"/>
    <w:rsid w:val="000D4A40"/>
    <w:rsid w:val="000E3CDF"/>
    <w:rsid w:val="0023208A"/>
    <w:rsid w:val="00251DCA"/>
    <w:rsid w:val="0027791B"/>
    <w:rsid w:val="00292D45"/>
    <w:rsid w:val="002D1C43"/>
    <w:rsid w:val="00315738"/>
    <w:rsid w:val="00372D10"/>
    <w:rsid w:val="003F09B3"/>
    <w:rsid w:val="003F238E"/>
    <w:rsid w:val="0045567C"/>
    <w:rsid w:val="00471462"/>
    <w:rsid w:val="004B5634"/>
    <w:rsid w:val="004D4F78"/>
    <w:rsid w:val="00512D60"/>
    <w:rsid w:val="005429A2"/>
    <w:rsid w:val="005C4979"/>
    <w:rsid w:val="005E4956"/>
    <w:rsid w:val="005F5B4E"/>
    <w:rsid w:val="00612326"/>
    <w:rsid w:val="00622703"/>
    <w:rsid w:val="00627A1C"/>
    <w:rsid w:val="00663F93"/>
    <w:rsid w:val="00734CC9"/>
    <w:rsid w:val="007843A6"/>
    <w:rsid w:val="007A1D5C"/>
    <w:rsid w:val="007F1DF1"/>
    <w:rsid w:val="00807938"/>
    <w:rsid w:val="00843316"/>
    <w:rsid w:val="0086567D"/>
    <w:rsid w:val="008E2B25"/>
    <w:rsid w:val="00973B4B"/>
    <w:rsid w:val="00A275C4"/>
    <w:rsid w:val="00A91AF2"/>
    <w:rsid w:val="00AC341B"/>
    <w:rsid w:val="00BC1025"/>
    <w:rsid w:val="00BC40F0"/>
    <w:rsid w:val="00CF5562"/>
    <w:rsid w:val="00CF5BA7"/>
    <w:rsid w:val="00D56E8F"/>
    <w:rsid w:val="00E03DCB"/>
    <w:rsid w:val="00E25BF3"/>
    <w:rsid w:val="00E82FEF"/>
    <w:rsid w:val="00EB4944"/>
    <w:rsid w:val="00ED09E2"/>
    <w:rsid w:val="00EE12C6"/>
    <w:rsid w:val="00F153AA"/>
    <w:rsid w:val="00F72909"/>
    <w:rsid w:val="00FA42ED"/>
    <w:rsid w:val="00FB3E0D"/>
    <w:rsid w:val="00FE3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7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373</Words>
  <Characters>2128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8</cp:revision>
  <cp:lastPrinted>2022-11-16T15:24:00Z</cp:lastPrinted>
  <dcterms:created xsi:type="dcterms:W3CDTF">2022-11-10T10:24:00Z</dcterms:created>
  <dcterms:modified xsi:type="dcterms:W3CDTF">2022-11-16T15:28:00Z</dcterms:modified>
</cp:coreProperties>
</file>