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C72F55" w:rsidRPr="00BC40F0" w:rsidRDefault="00C72F55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0124536" r:id="rId6"/>
        </w:object>
      </w:r>
      <w:bookmarkEnd w:id="0"/>
    </w:p>
    <w:p w:rsidR="00C72F55" w:rsidRPr="00BC40F0" w:rsidRDefault="00C72F55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C72F55" w:rsidRPr="00BC40F0" w:rsidRDefault="00C72F55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C72F55" w:rsidRPr="00BC40F0" w:rsidRDefault="00C72F55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C72F55" w:rsidRPr="00BC40F0" w:rsidRDefault="00C72F55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C72F55" w:rsidRPr="00BC40F0" w:rsidRDefault="00C72F55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C72F55" w:rsidRDefault="00C72F55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C72F55" w:rsidRPr="00F72909" w:rsidRDefault="00C72F55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3186.4pt,8.3pt" to="3683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C72F55" w:rsidRPr="000B22C9" w:rsidRDefault="00C72F55" w:rsidP="00734CC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C72F55" w:rsidRPr="00E82FEF" w:rsidRDefault="00C72F55" w:rsidP="00734CC9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C72F55" w:rsidRDefault="00C72F55" w:rsidP="00734CC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356/11</w:t>
      </w:r>
    </w:p>
    <w:p w:rsidR="00C72F55" w:rsidRPr="00BC40F0" w:rsidRDefault="00C72F55" w:rsidP="00734CC9">
      <w:pPr>
        <w:pStyle w:val="Title"/>
      </w:pPr>
    </w:p>
    <w:p w:rsidR="00C72F55" w:rsidRPr="00BC40F0" w:rsidRDefault="00C72F55" w:rsidP="00734CC9">
      <w:r>
        <w:t>10 листопада</w:t>
      </w:r>
      <w:r w:rsidRPr="00BC40F0">
        <w:t xml:space="preserve">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</w:t>
      </w:r>
      <w:r>
        <w:t xml:space="preserve">         </w:t>
      </w:r>
      <w:r w:rsidRPr="00BC40F0">
        <w:t>м. Кіцмань</w:t>
      </w:r>
    </w:p>
    <w:p w:rsidR="00C72F55" w:rsidRPr="000D4A40" w:rsidRDefault="00C72F55" w:rsidP="00627A1C">
      <w:pPr>
        <w:pStyle w:val="BodyText3"/>
        <w:spacing w:after="0"/>
        <w:rPr>
          <w:sz w:val="18"/>
          <w:szCs w:val="28"/>
        </w:rPr>
      </w:pPr>
    </w:p>
    <w:p w:rsidR="00C72F55" w:rsidRPr="00734CC9" w:rsidRDefault="00C72F55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C72F55" w:rsidRPr="00734CC9" w:rsidRDefault="00C72F55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C72F55" w:rsidRDefault="00C72F55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C72F55" w:rsidRDefault="00C72F55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 в м. Кіцмань </w:t>
      </w:r>
    </w:p>
    <w:p w:rsidR="00C72F55" w:rsidRPr="00734CC9" w:rsidRDefault="00C72F55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земельній ділянці кадастровий номер </w:t>
      </w:r>
    </w:p>
    <w:p w:rsidR="00C72F55" w:rsidRDefault="00C72F55" w:rsidP="00627A1C">
      <w:pPr>
        <w:pStyle w:val="BodyText3"/>
        <w:spacing w:after="0"/>
        <w:rPr>
          <w:b/>
          <w:sz w:val="24"/>
          <w:szCs w:val="24"/>
        </w:rPr>
      </w:pPr>
      <w:r w:rsidRPr="000D4A40">
        <w:rPr>
          <w:b/>
          <w:sz w:val="24"/>
          <w:szCs w:val="24"/>
        </w:rPr>
        <w:t>7322510100:01:00</w:t>
      </w:r>
      <w:r>
        <w:rPr>
          <w:b/>
          <w:sz w:val="24"/>
          <w:szCs w:val="24"/>
        </w:rPr>
        <w:t>1</w:t>
      </w:r>
      <w:r w:rsidRPr="000D4A40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>1383 (схема 3)</w:t>
      </w:r>
    </w:p>
    <w:p w:rsidR="00C72F55" w:rsidRPr="000D4A40" w:rsidRDefault="00C72F55" w:rsidP="00627A1C">
      <w:pPr>
        <w:pStyle w:val="BodyText3"/>
        <w:spacing w:after="0"/>
        <w:rPr>
          <w:b/>
          <w:bCs/>
          <w:sz w:val="18"/>
          <w:szCs w:val="24"/>
        </w:rPr>
      </w:pPr>
    </w:p>
    <w:p w:rsidR="00C72F55" w:rsidRDefault="00C72F55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Марусяк Ольги Орестівни від 02.11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№ </w:t>
      </w:r>
      <w:r w:rsidRPr="00256BEA">
        <w:rPr>
          <w:sz w:val="24"/>
          <w:szCs w:val="24"/>
        </w:rPr>
        <w:t xml:space="preserve">1192 </w:t>
      </w:r>
      <w:r>
        <w:rPr>
          <w:sz w:val="24"/>
          <w:szCs w:val="24"/>
        </w:rPr>
        <w:t xml:space="preserve">з наданими документами </w:t>
      </w:r>
      <w:r w:rsidRPr="00734CC9">
        <w:rPr>
          <w:sz w:val="24"/>
          <w:szCs w:val="24"/>
        </w:rPr>
        <w:t>щодо надання дозволу 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 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 (між будівлями №59 та №61) </w:t>
      </w:r>
      <w:r w:rsidRPr="004D4F78">
        <w:rPr>
          <w:sz w:val="24"/>
          <w:szCs w:val="24"/>
        </w:rPr>
        <w:t>,</w:t>
      </w:r>
      <w:r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14.07.2020 №216194560, к</w:t>
      </w:r>
      <w:r w:rsidRPr="00734CC9">
        <w:rPr>
          <w:sz w:val="24"/>
          <w:szCs w:val="24"/>
        </w:rPr>
        <w:t xml:space="preserve">еруючись </w:t>
      </w:r>
      <w:r w:rsidRPr="00256BEA">
        <w:rPr>
          <w:sz w:val="24"/>
          <w:szCs w:val="24"/>
        </w:rPr>
        <w:t>ч. «б» п.1 ст. 31 Закону України «Про місцеве самоврядування в Україні», Законом України «Про регулювання містобудівної діяльності», Порядком розміщення тимчасових споруд</w:t>
      </w:r>
      <w:r w:rsidRPr="00734CC9">
        <w:rPr>
          <w:sz w:val="24"/>
          <w:szCs w:val="24"/>
        </w:rPr>
        <w:t xml:space="preserve">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виконавчий комітет </w:t>
      </w:r>
      <w:r>
        <w:rPr>
          <w:sz w:val="24"/>
          <w:szCs w:val="24"/>
        </w:rPr>
        <w:t xml:space="preserve">міської ради </w:t>
      </w:r>
    </w:p>
    <w:p w:rsidR="00C72F55" w:rsidRPr="00ED09E2" w:rsidRDefault="00C72F55" w:rsidP="00627A1C">
      <w:pPr>
        <w:pStyle w:val="BodyText3"/>
        <w:spacing w:after="0"/>
        <w:jc w:val="both"/>
        <w:rPr>
          <w:sz w:val="14"/>
          <w:szCs w:val="24"/>
        </w:rPr>
      </w:pPr>
    </w:p>
    <w:p w:rsidR="00C72F55" w:rsidRPr="004D4F78" w:rsidRDefault="00C72F55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C72F55" w:rsidRPr="00ED09E2" w:rsidRDefault="00C72F55" w:rsidP="00627A1C">
      <w:pPr>
        <w:pStyle w:val="BodyText3"/>
        <w:spacing w:after="0"/>
        <w:jc w:val="both"/>
        <w:rPr>
          <w:sz w:val="18"/>
          <w:szCs w:val="24"/>
        </w:rPr>
      </w:pPr>
    </w:p>
    <w:p w:rsidR="00C72F55" w:rsidRPr="00734CC9" w:rsidRDefault="00C72F55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>
        <w:rPr>
          <w:sz w:val="24"/>
          <w:szCs w:val="24"/>
        </w:rPr>
        <w:t xml:space="preserve">Марусяк Ользі Орестівні </w:t>
      </w:r>
      <w:r w:rsidRPr="00734CC9">
        <w:rPr>
          <w:sz w:val="24"/>
          <w:szCs w:val="24"/>
        </w:rPr>
        <w:t>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 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, Чернівецького району, Чернівецької області </w:t>
      </w:r>
      <w:r w:rsidRPr="00734CC9">
        <w:rPr>
          <w:sz w:val="24"/>
          <w:szCs w:val="24"/>
        </w:rPr>
        <w:t>на земельній ділянці</w:t>
      </w:r>
      <w:r>
        <w:rPr>
          <w:sz w:val="24"/>
          <w:szCs w:val="24"/>
        </w:rPr>
        <w:t>, що перебуває у приватній власності площею 0,0324 га (</w:t>
      </w:r>
      <w:r w:rsidRPr="00734CC9">
        <w:rPr>
          <w:sz w:val="24"/>
          <w:szCs w:val="24"/>
        </w:rPr>
        <w:t xml:space="preserve">кадастровий номер </w:t>
      </w:r>
      <w:r w:rsidRPr="00ED09E2">
        <w:rPr>
          <w:sz w:val="24"/>
          <w:szCs w:val="24"/>
        </w:rPr>
        <w:t>7322510100:01:001:1383</w:t>
      </w:r>
      <w:r>
        <w:rPr>
          <w:sz w:val="24"/>
          <w:szCs w:val="24"/>
        </w:rPr>
        <w:t>) (схема 3).</w:t>
      </w:r>
    </w:p>
    <w:p w:rsidR="00C72F55" w:rsidRPr="00734CC9" w:rsidRDefault="00C72F55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>
        <w:rPr>
          <w:sz w:val="24"/>
          <w:szCs w:val="24"/>
        </w:rPr>
        <w:t>Марусяк Ользі Орестівні</w:t>
      </w:r>
      <w:r w:rsidRPr="00734CC9">
        <w:rPr>
          <w:sz w:val="24"/>
          <w:szCs w:val="24"/>
        </w:rPr>
        <w:t>:</w:t>
      </w:r>
    </w:p>
    <w:p w:rsidR="00C72F55" w:rsidRPr="00622703" w:rsidRDefault="00C72F55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C72F55" w:rsidRPr="00734CC9" w:rsidRDefault="00C72F55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C72F55" w:rsidRPr="00734CC9" w:rsidRDefault="00C72F55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C72F55" w:rsidRPr="00734CC9" w:rsidRDefault="00C72F55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</w:t>
      </w:r>
      <w:bookmarkStart w:id="1" w:name="_GoBack"/>
      <w:bookmarkEnd w:id="1"/>
      <w:r>
        <w:rPr>
          <w:sz w:val="24"/>
          <w:szCs w:val="24"/>
        </w:rPr>
        <w:t>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C72F55" w:rsidRPr="00622703" w:rsidRDefault="00C72F55" w:rsidP="00B46C0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</w:t>
      </w:r>
      <w:r>
        <w:rPr>
          <w:shd w:val="clear" w:color="auto" w:fill="FFFFFF"/>
        </w:rPr>
        <w:t xml:space="preserve"> г</w:t>
      </w:r>
      <w:r w:rsidRPr="00973B4B">
        <w:rPr>
          <w:shd w:val="clear" w:color="auto" w:fill="FFFFFF"/>
        </w:rPr>
        <w:t>олови з питань діяльності виконавчих органів  Юрія КОСАРА</w:t>
      </w:r>
      <w:r>
        <w:rPr>
          <w:shd w:val="clear" w:color="auto" w:fill="FFFFFF"/>
        </w:rPr>
        <w:t xml:space="preserve">. </w:t>
      </w:r>
    </w:p>
    <w:p w:rsidR="00C72F55" w:rsidRDefault="00C72F55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C72F55" w:rsidRPr="00622703" w:rsidRDefault="00C72F55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C72F55" w:rsidRPr="00E25BF3" w:rsidRDefault="00C72F55" w:rsidP="00681D9F">
      <w:pPr>
        <w:rPr>
          <w:b/>
        </w:rPr>
      </w:pPr>
      <w:r>
        <w:rPr>
          <w:b/>
        </w:rPr>
        <w:t>В. о. м</w:t>
      </w:r>
      <w:r w:rsidRPr="00622703">
        <w:rPr>
          <w:b/>
        </w:rPr>
        <w:t>іськ</w:t>
      </w:r>
      <w:r>
        <w:rPr>
          <w:b/>
        </w:rPr>
        <w:t>ого</w:t>
      </w:r>
      <w:r w:rsidRPr="00622703">
        <w:rPr>
          <w:b/>
        </w:rPr>
        <w:t xml:space="preserve"> голов</w:t>
      </w:r>
      <w:r>
        <w:rPr>
          <w:b/>
        </w:rPr>
        <w:t>и</w:t>
      </w:r>
      <w:r w:rsidRPr="00622703">
        <w:rPr>
          <w:b/>
        </w:rPr>
        <w:t xml:space="preserve">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>Олександр МАРУСЯК</w:t>
      </w:r>
    </w:p>
    <w:sectPr w:rsidR="00C72F55" w:rsidRPr="00E25BF3" w:rsidSect="00855193">
      <w:pgSz w:w="11906" w:h="16838"/>
      <w:pgMar w:top="540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B22C9"/>
    <w:rsid w:val="000D4A40"/>
    <w:rsid w:val="001A4369"/>
    <w:rsid w:val="001F5E89"/>
    <w:rsid w:val="0020709D"/>
    <w:rsid w:val="0023208A"/>
    <w:rsid w:val="002424D3"/>
    <w:rsid w:val="00256BEA"/>
    <w:rsid w:val="002A1618"/>
    <w:rsid w:val="003F09B3"/>
    <w:rsid w:val="00410F4C"/>
    <w:rsid w:val="004143B6"/>
    <w:rsid w:val="0045567C"/>
    <w:rsid w:val="004B5634"/>
    <w:rsid w:val="004D4F78"/>
    <w:rsid w:val="00512D60"/>
    <w:rsid w:val="005D12CC"/>
    <w:rsid w:val="005E4956"/>
    <w:rsid w:val="00622703"/>
    <w:rsid w:val="00627A1C"/>
    <w:rsid w:val="00681D9F"/>
    <w:rsid w:val="00706334"/>
    <w:rsid w:val="00734CC9"/>
    <w:rsid w:val="007843A6"/>
    <w:rsid w:val="00785EDB"/>
    <w:rsid w:val="007E43CB"/>
    <w:rsid w:val="007F1DF1"/>
    <w:rsid w:val="00807938"/>
    <w:rsid w:val="00855193"/>
    <w:rsid w:val="008D7C6F"/>
    <w:rsid w:val="00907C59"/>
    <w:rsid w:val="00973B4B"/>
    <w:rsid w:val="0099778C"/>
    <w:rsid w:val="009A5F4F"/>
    <w:rsid w:val="00AE44E5"/>
    <w:rsid w:val="00B4202C"/>
    <w:rsid w:val="00B46C09"/>
    <w:rsid w:val="00BC1025"/>
    <w:rsid w:val="00BC40F0"/>
    <w:rsid w:val="00C72F55"/>
    <w:rsid w:val="00C76A1A"/>
    <w:rsid w:val="00C82883"/>
    <w:rsid w:val="00D6219A"/>
    <w:rsid w:val="00DD2701"/>
    <w:rsid w:val="00E03DCB"/>
    <w:rsid w:val="00E25BF3"/>
    <w:rsid w:val="00E82FEF"/>
    <w:rsid w:val="00ED09E2"/>
    <w:rsid w:val="00EE12C6"/>
    <w:rsid w:val="00F563BF"/>
    <w:rsid w:val="00F72909"/>
    <w:rsid w:val="00F95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420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202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946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6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393</Words>
  <Characters>2242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7</cp:revision>
  <cp:lastPrinted>2022-11-16T15:22:00Z</cp:lastPrinted>
  <dcterms:created xsi:type="dcterms:W3CDTF">2022-11-10T08:20:00Z</dcterms:created>
  <dcterms:modified xsi:type="dcterms:W3CDTF">2022-11-16T15:23:00Z</dcterms:modified>
</cp:coreProperties>
</file>