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0A2D3B" w:rsidRPr="00BC40F0" w:rsidRDefault="000A2D3B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844" r:id="rId6"/>
        </w:object>
      </w:r>
      <w:bookmarkEnd w:id="0"/>
    </w:p>
    <w:p w:rsidR="000A2D3B" w:rsidRPr="00BC40F0" w:rsidRDefault="000A2D3B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0A2D3B" w:rsidRPr="00BC40F0" w:rsidRDefault="000A2D3B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0A2D3B" w:rsidRPr="00BC40F0" w:rsidRDefault="000A2D3B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0A2D3B" w:rsidRPr="00BC40F0" w:rsidRDefault="000A2D3B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0A2D3B" w:rsidRPr="00BC40F0" w:rsidRDefault="000A2D3B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0A2D3B" w:rsidRDefault="000A2D3B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0A2D3B" w:rsidRPr="00F72909" w:rsidRDefault="000A2D3B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643.2pt,8.3pt" to="4140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0A2D3B" w:rsidRDefault="000A2D3B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A2D3B" w:rsidRPr="00E82FEF" w:rsidRDefault="000A2D3B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0A2D3B" w:rsidRDefault="000A2D3B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354/11</w:t>
      </w:r>
    </w:p>
    <w:p w:rsidR="000A2D3B" w:rsidRPr="00BC40F0" w:rsidRDefault="000A2D3B" w:rsidP="00734CC9">
      <w:pPr>
        <w:pStyle w:val="Title"/>
      </w:pPr>
    </w:p>
    <w:p w:rsidR="000A2D3B" w:rsidRPr="00BC40F0" w:rsidRDefault="000A2D3B" w:rsidP="00734CC9">
      <w:r>
        <w:t>10 листопада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</w:t>
      </w:r>
      <w:r>
        <w:t xml:space="preserve">         </w:t>
      </w:r>
      <w:r w:rsidRPr="00BC40F0">
        <w:t>м. Кіцмань</w:t>
      </w:r>
    </w:p>
    <w:p w:rsidR="000A2D3B" w:rsidRPr="000D4A40" w:rsidRDefault="000A2D3B" w:rsidP="00627A1C">
      <w:pPr>
        <w:pStyle w:val="BodyText3"/>
        <w:spacing w:after="0"/>
        <w:rPr>
          <w:sz w:val="18"/>
          <w:szCs w:val="28"/>
        </w:rPr>
      </w:pPr>
    </w:p>
    <w:p w:rsidR="000A2D3B" w:rsidRPr="00734CC9" w:rsidRDefault="000A2D3B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0A2D3B" w:rsidRPr="00734CC9" w:rsidRDefault="000A2D3B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0A2D3B" w:rsidRDefault="000A2D3B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0A2D3B" w:rsidRDefault="000A2D3B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 в м. Кіцмань </w:t>
      </w:r>
    </w:p>
    <w:p w:rsidR="000A2D3B" w:rsidRPr="00734CC9" w:rsidRDefault="000A2D3B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0A2D3B" w:rsidRDefault="000A2D3B" w:rsidP="00627A1C">
      <w:pPr>
        <w:pStyle w:val="BodyText3"/>
        <w:spacing w:after="0"/>
        <w:rPr>
          <w:b/>
          <w:sz w:val="24"/>
          <w:szCs w:val="24"/>
        </w:rPr>
      </w:pPr>
      <w:r w:rsidRPr="000D4A40">
        <w:rPr>
          <w:b/>
          <w:sz w:val="24"/>
          <w:szCs w:val="24"/>
        </w:rPr>
        <w:t>7322510100:01:00</w:t>
      </w:r>
      <w:r>
        <w:rPr>
          <w:b/>
          <w:sz w:val="24"/>
          <w:szCs w:val="24"/>
        </w:rPr>
        <w:t>1</w:t>
      </w:r>
      <w:r w:rsidRPr="000D4A4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1383 (схема 1)</w:t>
      </w:r>
    </w:p>
    <w:p w:rsidR="000A2D3B" w:rsidRPr="000D4A40" w:rsidRDefault="000A2D3B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0A2D3B" w:rsidRDefault="000A2D3B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Марусяк Ольги Орестівни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</w:t>
      </w:r>
      <w:r w:rsidRPr="00FC34C2">
        <w:rPr>
          <w:sz w:val="24"/>
          <w:szCs w:val="24"/>
        </w:rPr>
        <w:t xml:space="preserve"> 1190</w:t>
      </w:r>
      <w:r>
        <w:rPr>
          <w:sz w:val="24"/>
          <w:szCs w:val="24"/>
        </w:rPr>
        <w:t xml:space="preserve">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(між будівлями №59 та №61) 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14.07.2020 №216194560, к</w:t>
      </w:r>
      <w:r w:rsidRPr="00734CC9">
        <w:rPr>
          <w:sz w:val="24"/>
          <w:szCs w:val="24"/>
        </w:rPr>
        <w:t xml:space="preserve">еруючись </w:t>
      </w:r>
      <w:r w:rsidRPr="006A646F">
        <w:rPr>
          <w:sz w:val="24"/>
          <w:szCs w:val="24"/>
        </w:rPr>
        <w:t>ч. «б» п.1 ст. 31 Закону України «Про місцеве самоврядування в Україні»</w:t>
      </w:r>
      <w:r w:rsidRPr="006A646F">
        <w:t xml:space="preserve">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0A2D3B" w:rsidRPr="00ED09E2" w:rsidRDefault="000A2D3B" w:rsidP="00627A1C">
      <w:pPr>
        <w:pStyle w:val="BodyText3"/>
        <w:spacing w:after="0"/>
        <w:jc w:val="both"/>
        <w:rPr>
          <w:sz w:val="14"/>
          <w:szCs w:val="24"/>
        </w:rPr>
      </w:pPr>
    </w:p>
    <w:p w:rsidR="000A2D3B" w:rsidRPr="004D4F78" w:rsidRDefault="000A2D3B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0A2D3B" w:rsidRPr="00ED09E2" w:rsidRDefault="000A2D3B" w:rsidP="00627A1C">
      <w:pPr>
        <w:pStyle w:val="BodyText3"/>
        <w:spacing w:after="0"/>
        <w:jc w:val="both"/>
        <w:rPr>
          <w:sz w:val="18"/>
          <w:szCs w:val="24"/>
        </w:rPr>
      </w:pPr>
    </w:p>
    <w:p w:rsidR="000A2D3B" w:rsidRPr="00734CC9" w:rsidRDefault="000A2D3B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Марусяк Ользі Орестівні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0,0324 га (</w:t>
      </w:r>
      <w:r w:rsidRPr="00734CC9">
        <w:rPr>
          <w:sz w:val="24"/>
          <w:szCs w:val="24"/>
        </w:rPr>
        <w:t xml:space="preserve">кадастровий номер </w:t>
      </w:r>
      <w:r w:rsidRPr="00ED09E2">
        <w:rPr>
          <w:sz w:val="24"/>
          <w:szCs w:val="24"/>
        </w:rPr>
        <w:t>7322510100:01:001:1383</w:t>
      </w:r>
      <w:r>
        <w:rPr>
          <w:sz w:val="24"/>
          <w:szCs w:val="24"/>
        </w:rPr>
        <w:t>) (схема 1).</w:t>
      </w:r>
    </w:p>
    <w:p w:rsidR="000A2D3B" w:rsidRPr="00734CC9" w:rsidRDefault="000A2D3B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Марусяк Ользі Орестівні</w:t>
      </w:r>
      <w:r w:rsidRPr="00734CC9">
        <w:rPr>
          <w:sz w:val="24"/>
          <w:szCs w:val="24"/>
        </w:rPr>
        <w:t>:</w:t>
      </w:r>
    </w:p>
    <w:p w:rsidR="000A2D3B" w:rsidRPr="00622703" w:rsidRDefault="000A2D3B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0A2D3B" w:rsidRPr="00734CC9" w:rsidRDefault="000A2D3B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0A2D3B" w:rsidRPr="00734CC9" w:rsidRDefault="000A2D3B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0A2D3B" w:rsidRPr="00734CC9" w:rsidRDefault="000A2D3B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0A2D3B" w:rsidRPr="00622703" w:rsidRDefault="000A2D3B" w:rsidP="007E549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  <w:bookmarkStart w:id="1" w:name="_GoBack"/>
      <w:bookmarkEnd w:id="1"/>
    </w:p>
    <w:p w:rsidR="000A2D3B" w:rsidRDefault="000A2D3B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A2D3B" w:rsidRDefault="000A2D3B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A2D3B" w:rsidRPr="00622703" w:rsidRDefault="000A2D3B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0A2D3B" w:rsidRPr="00622703" w:rsidSect="00FC34C2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0D71"/>
    <w:rsid w:val="000212B4"/>
    <w:rsid w:val="000339A3"/>
    <w:rsid w:val="000A2D3B"/>
    <w:rsid w:val="000B22C9"/>
    <w:rsid w:val="000D4A40"/>
    <w:rsid w:val="000E21B7"/>
    <w:rsid w:val="00184B94"/>
    <w:rsid w:val="001C5FEB"/>
    <w:rsid w:val="001E1044"/>
    <w:rsid w:val="0023208A"/>
    <w:rsid w:val="00334A76"/>
    <w:rsid w:val="003F09B3"/>
    <w:rsid w:val="0045567C"/>
    <w:rsid w:val="004B5634"/>
    <w:rsid w:val="004C5B08"/>
    <w:rsid w:val="004D4F78"/>
    <w:rsid w:val="00512D60"/>
    <w:rsid w:val="00530745"/>
    <w:rsid w:val="005A11C0"/>
    <w:rsid w:val="005E4956"/>
    <w:rsid w:val="00622703"/>
    <w:rsid w:val="00627A1C"/>
    <w:rsid w:val="006A646F"/>
    <w:rsid w:val="006E5F5F"/>
    <w:rsid w:val="00734CC9"/>
    <w:rsid w:val="007843A6"/>
    <w:rsid w:val="007E549D"/>
    <w:rsid w:val="007F1DF1"/>
    <w:rsid w:val="00807938"/>
    <w:rsid w:val="00813499"/>
    <w:rsid w:val="008E5316"/>
    <w:rsid w:val="00973B4B"/>
    <w:rsid w:val="00A473B2"/>
    <w:rsid w:val="00A960F3"/>
    <w:rsid w:val="00AF0F81"/>
    <w:rsid w:val="00BC40F0"/>
    <w:rsid w:val="00BE02A8"/>
    <w:rsid w:val="00C52AF8"/>
    <w:rsid w:val="00C92FBE"/>
    <w:rsid w:val="00D51EB1"/>
    <w:rsid w:val="00D54E14"/>
    <w:rsid w:val="00E03DCB"/>
    <w:rsid w:val="00E25BF3"/>
    <w:rsid w:val="00E4287C"/>
    <w:rsid w:val="00E76E5E"/>
    <w:rsid w:val="00E82FEF"/>
    <w:rsid w:val="00EC5FBF"/>
    <w:rsid w:val="00ED09E2"/>
    <w:rsid w:val="00EE12C6"/>
    <w:rsid w:val="00F107A6"/>
    <w:rsid w:val="00F72909"/>
    <w:rsid w:val="00FC34C2"/>
    <w:rsid w:val="00FC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13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393</Words>
  <Characters>2242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8</cp:revision>
  <cp:lastPrinted>2022-11-16T15:19:00Z</cp:lastPrinted>
  <dcterms:created xsi:type="dcterms:W3CDTF">2022-11-10T08:19:00Z</dcterms:created>
  <dcterms:modified xsi:type="dcterms:W3CDTF">2022-11-16T15:28:00Z</dcterms:modified>
</cp:coreProperties>
</file>