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CF9" w:rsidRPr="00723384" w:rsidRDefault="00C77CF9" w:rsidP="001A7777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0121248" r:id="rId5"/>
        </w:object>
      </w:r>
    </w:p>
    <w:p w:rsidR="00C77CF9" w:rsidRPr="00B36E9A" w:rsidRDefault="00C77CF9" w:rsidP="001A7777">
      <w:pPr>
        <w:pStyle w:val="1"/>
        <w:rPr>
          <w:rFonts w:ascii="Times New Roman" w:hAnsi="Times New Roman"/>
          <w:szCs w:val="26"/>
        </w:rPr>
      </w:pPr>
      <w:r w:rsidRPr="00B36E9A">
        <w:rPr>
          <w:rFonts w:ascii="Times New Roman" w:hAnsi="Times New Roman"/>
          <w:szCs w:val="26"/>
        </w:rPr>
        <w:t>УКРАЇНА</w:t>
      </w:r>
    </w:p>
    <w:p w:rsidR="00C77CF9" w:rsidRPr="00B36E9A" w:rsidRDefault="00C77CF9" w:rsidP="001A7777">
      <w:pPr>
        <w:pStyle w:val="11"/>
        <w:rPr>
          <w:rFonts w:ascii="Times New Roman" w:hAnsi="Times New Roman"/>
          <w:szCs w:val="28"/>
        </w:rPr>
      </w:pPr>
      <w:r w:rsidRPr="00B36E9A">
        <w:rPr>
          <w:rFonts w:ascii="Times New Roman" w:hAnsi="Times New Roman"/>
          <w:szCs w:val="28"/>
        </w:rPr>
        <w:t>КІЦМАНСЬКА МІСЬКА РАДА</w:t>
      </w:r>
    </w:p>
    <w:p w:rsidR="00C77CF9" w:rsidRPr="00B36E9A" w:rsidRDefault="00C77CF9" w:rsidP="001A7777">
      <w:pPr>
        <w:pStyle w:val="11"/>
        <w:rPr>
          <w:rFonts w:ascii="Times New Roman" w:hAnsi="Times New Roman"/>
          <w:szCs w:val="28"/>
        </w:rPr>
      </w:pPr>
      <w:r w:rsidRPr="00B36E9A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C77CF9" w:rsidRPr="00B36E9A" w:rsidRDefault="00C77CF9" w:rsidP="001A777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B36E9A">
        <w:rPr>
          <w:rFonts w:ascii="Times New Roman" w:hAnsi="Times New Roman"/>
          <w:b/>
          <w:sz w:val="28"/>
          <w:szCs w:val="28"/>
        </w:rPr>
        <w:t xml:space="preserve">ВИКОНАВЧИЙ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36E9A">
        <w:rPr>
          <w:rFonts w:ascii="Times New Roman" w:hAnsi="Times New Roman"/>
          <w:b/>
          <w:sz w:val="28"/>
          <w:szCs w:val="28"/>
        </w:rPr>
        <w:t xml:space="preserve"> КОМІТЕТ</w:t>
      </w:r>
    </w:p>
    <w:p w:rsidR="00C77CF9" w:rsidRPr="00723384" w:rsidRDefault="00C77CF9" w:rsidP="001A7777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C77CF9" w:rsidRPr="00723384" w:rsidRDefault="00C77CF9" w:rsidP="001A7777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C77CF9" w:rsidRPr="00723384" w:rsidRDefault="00C77CF9" w:rsidP="001A7777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25.35pt,8.3pt" to="471.45pt,8.3pt" o:allowincell="f" strokeweight=".5pt"/>
        </w:pict>
      </w:r>
    </w:p>
    <w:p w:rsidR="00C77CF9" w:rsidRPr="00723384" w:rsidRDefault="00C77CF9" w:rsidP="001A77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C77CF9" w:rsidRPr="00723384" w:rsidRDefault="00C77CF9" w:rsidP="001A77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C77CF9" w:rsidRPr="00723384" w:rsidRDefault="00C77CF9" w:rsidP="001A77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 І Ш Е Н Н Я  № 347/11</w:t>
      </w:r>
    </w:p>
    <w:p w:rsidR="00C77CF9" w:rsidRPr="00723384" w:rsidRDefault="00C77CF9" w:rsidP="001A77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7CF9" w:rsidRPr="00B36E9A" w:rsidRDefault="00C77CF9" w:rsidP="001A777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 w:rsidRPr="00B36E9A">
        <w:rPr>
          <w:rFonts w:ascii="Times New Roman" w:hAnsi="Times New Roman"/>
          <w:sz w:val="24"/>
          <w:szCs w:val="24"/>
          <w:lang w:val="uk-UA"/>
        </w:rPr>
        <w:t xml:space="preserve"> 2022 року</w:t>
      </w:r>
      <w:r w:rsidRPr="00B36E9A">
        <w:rPr>
          <w:rFonts w:ascii="Times New Roman" w:hAnsi="Times New Roman"/>
          <w:sz w:val="24"/>
          <w:szCs w:val="24"/>
          <w:lang w:val="uk-UA"/>
        </w:rPr>
        <w:tab/>
      </w:r>
      <w:r w:rsidRPr="00B36E9A">
        <w:rPr>
          <w:rFonts w:ascii="Times New Roman" w:hAnsi="Times New Roman"/>
          <w:sz w:val="24"/>
          <w:szCs w:val="24"/>
          <w:lang w:val="uk-UA"/>
        </w:rPr>
        <w:tab/>
      </w:r>
      <w:r w:rsidRPr="00B36E9A">
        <w:rPr>
          <w:rFonts w:ascii="Times New Roman" w:hAnsi="Times New Roman"/>
          <w:sz w:val="24"/>
          <w:szCs w:val="24"/>
          <w:lang w:val="uk-UA"/>
        </w:rPr>
        <w:tab/>
      </w:r>
      <w:r w:rsidRPr="00B36E9A">
        <w:rPr>
          <w:rFonts w:ascii="Times New Roman" w:hAnsi="Times New Roman"/>
          <w:sz w:val="24"/>
          <w:szCs w:val="24"/>
          <w:lang w:val="uk-UA"/>
        </w:rPr>
        <w:tab/>
      </w:r>
      <w:r w:rsidRPr="00B36E9A">
        <w:rPr>
          <w:rFonts w:ascii="Times New Roman" w:hAnsi="Times New Roman"/>
          <w:sz w:val="24"/>
          <w:szCs w:val="24"/>
          <w:lang w:val="uk-UA"/>
        </w:rPr>
        <w:tab/>
      </w:r>
      <w:r w:rsidRPr="00B36E9A">
        <w:rPr>
          <w:rFonts w:ascii="Times New Roman" w:hAnsi="Times New Roman"/>
          <w:sz w:val="24"/>
          <w:szCs w:val="24"/>
          <w:lang w:val="uk-UA"/>
        </w:rPr>
        <w:tab/>
      </w:r>
      <w:r w:rsidRPr="00B36E9A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</w:t>
      </w:r>
      <w:r w:rsidRPr="00B36E9A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C77CF9" w:rsidRPr="00723384" w:rsidRDefault="00C77CF9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C77CF9" w:rsidRPr="00B86E8D" w:rsidRDefault="00C77CF9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Про</w:t>
      </w:r>
      <w:r w:rsidRPr="00B86E8D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утворення</w:t>
      </w:r>
      <w:r w:rsidRPr="00B86E8D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C77CF9" w:rsidRPr="00B86E8D" w:rsidRDefault="00C77CF9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C77CF9" w:rsidRPr="00B86E8D" w:rsidRDefault="00C77CF9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B86E8D">
        <w:rPr>
          <w:rFonts w:ascii="Times New Roman" w:hAnsi="Times New Roman" w:cs="Times New Roman"/>
          <w:b/>
          <w:iCs/>
        </w:rPr>
        <w:t>захисту</w:t>
      </w:r>
      <w:r>
        <w:rPr>
          <w:rFonts w:ascii="Times New Roman" w:hAnsi="Times New Roman" w:cs="Times New Roman"/>
          <w:b/>
          <w:iCs/>
        </w:rPr>
        <w:t xml:space="preserve"> </w:t>
      </w:r>
      <w:r w:rsidRPr="00B86E8D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B86E8D">
        <w:rPr>
          <w:rFonts w:ascii="Times New Roman" w:hAnsi="Times New Roman" w:cs="Times New Roman"/>
          <w:b/>
          <w:iCs/>
        </w:rPr>
        <w:t>дітей,</w:t>
      </w:r>
      <w:r w:rsidRPr="00B86E8D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які</w:t>
      </w:r>
      <w:r w:rsidRPr="00B86E8D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перебувають у</w:t>
      </w:r>
      <w:r w:rsidRPr="00B86E8D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C77CF9" w:rsidRPr="00B86E8D" w:rsidRDefault="00C77CF9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складних</w:t>
      </w:r>
      <w:r w:rsidRPr="00B86E8D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життєвих</w:t>
      </w:r>
      <w:r w:rsidRPr="00B86E8D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обставинах</w:t>
      </w:r>
    </w:p>
    <w:p w:rsidR="00C77CF9" w:rsidRPr="00B86E8D" w:rsidRDefault="00C77CF9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C77CF9" w:rsidRPr="00B86E8D" w:rsidRDefault="00C77CF9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C77CF9" w:rsidRPr="00B86E8D" w:rsidRDefault="00C77CF9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C77CF9" w:rsidRPr="00723384" w:rsidRDefault="00C77CF9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C77CF9" w:rsidRDefault="00C77CF9" w:rsidP="001A7777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  міської ради </w:t>
      </w:r>
    </w:p>
    <w:p w:rsidR="00C77CF9" w:rsidRPr="00723384" w:rsidRDefault="00C77CF9" w:rsidP="001A7777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C77CF9" w:rsidRPr="00723384" w:rsidRDefault="00C77CF9" w:rsidP="00704D6E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C77CF9" w:rsidRPr="00723384" w:rsidRDefault="00C77CF9" w:rsidP="001A777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77CF9" w:rsidRPr="00723384" w:rsidRDefault="00C77CF9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C77CF9" w:rsidRPr="00723384" w:rsidRDefault="00C77CF9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77CF9" w:rsidRPr="00723384" w:rsidRDefault="00C77CF9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C77CF9" w:rsidRPr="00723384" w:rsidRDefault="00C77CF9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77CF9" w:rsidRPr="00723384" w:rsidRDefault="00C77CF9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C77CF9" w:rsidRPr="00723384" w:rsidRDefault="00C77CF9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77CF9" w:rsidRPr="00723384" w:rsidRDefault="00C77CF9" w:rsidP="001A777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Контроль за виконанням даного рішення покласти на заступника міського голови з питань організаційно-господарської діяльності Олександра  ТКАЧУКА.</w:t>
      </w:r>
    </w:p>
    <w:p w:rsidR="00C77CF9" w:rsidRDefault="00C77CF9" w:rsidP="001A7777">
      <w:pPr>
        <w:pStyle w:val="10"/>
        <w:jc w:val="both"/>
        <w:rPr>
          <w:rFonts w:ascii="Times New Roman" w:hAnsi="Times New Roman"/>
          <w:b/>
          <w:szCs w:val="24"/>
        </w:rPr>
      </w:pPr>
    </w:p>
    <w:p w:rsidR="00C77CF9" w:rsidRDefault="00C77CF9" w:rsidP="001A7777">
      <w:pPr>
        <w:pStyle w:val="10"/>
        <w:jc w:val="both"/>
        <w:rPr>
          <w:rFonts w:ascii="Times New Roman" w:hAnsi="Times New Roman"/>
          <w:b/>
          <w:szCs w:val="24"/>
        </w:rPr>
      </w:pPr>
    </w:p>
    <w:p w:rsidR="00C77CF9" w:rsidRPr="00723384" w:rsidRDefault="00C77CF9" w:rsidP="001A7777">
      <w:pPr>
        <w:pStyle w:val="10"/>
        <w:jc w:val="both"/>
        <w:rPr>
          <w:rFonts w:ascii="Times New Roman" w:hAnsi="Times New Roman"/>
          <w:b/>
          <w:szCs w:val="24"/>
        </w:rPr>
      </w:pPr>
    </w:p>
    <w:p w:rsidR="00C77CF9" w:rsidRPr="00723384" w:rsidRDefault="00C77CF9" w:rsidP="001A7777">
      <w:pPr>
        <w:pStyle w:val="1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В.о. міського   голови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Олександр МАРУСЯК</w:t>
      </w:r>
    </w:p>
    <w:p w:rsidR="00C77CF9" w:rsidRDefault="00C77CF9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C77CF9" w:rsidRPr="00723384" w:rsidRDefault="00C77CF9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C77CF9" w:rsidRPr="00723384" w:rsidRDefault="00C77CF9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C77CF9" w:rsidRPr="00723384" w:rsidRDefault="00C77CF9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C77CF9" w:rsidRPr="00723384" w:rsidRDefault="00C77CF9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10.11.2022 р. № 347/11</w:t>
      </w:r>
    </w:p>
    <w:p w:rsidR="00C77CF9" w:rsidRPr="00723384" w:rsidRDefault="00C77CF9" w:rsidP="001A7777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77CF9" w:rsidRPr="00723384" w:rsidRDefault="00C77CF9" w:rsidP="001A777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C77CF9" w:rsidRPr="00723384" w:rsidRDefault="00C77CF9" w:rsidP="001A77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C77CF9" w:rsidRPr="00723384" w:rsidRDefault="00C77CF9" w:rsidP="001A77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C77CF9" w:rsidRPr="00723384" w:rsidRDefault="00C77CF9" w:rsidP="001A77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C77CF9" w:rsidRPr="00FA2346" w:rsidRDefault="00C77CF9" w:rsidP="001A777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23384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961F9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>
        <w:rPr>
          <w:rFonts w:ascii="Times New Roman" w:hAnsi="Times New Roman"/>
          <w:sz w:val="24"/>
          <w:szCs w:val="24"/>
          <w:lang w:val="uk-UA" w:eastAsia="uk-UA"/>
        </w:rPr>
        <w:t>2020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меш</w:t>
      </w:r>
      <w:r>
        <w:rPr>
          <w:rFonts w:ascii="Times New Roman" w:hAnsi="Times New Roman"/>
          <w:sz w:val="24"/>
          <w:szCs w:val="24"/>
          <w:lang w:val="uk-UA"/>
        </w:rPr>
        <w:t>канця с. Кліводин, вул. АДРЕСА 1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C77CF9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C77CF9" w:rsidRPr="004E3DF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2A65">
        <w:rPr>
          <w:rFonts w:ascii="Times New Roman" w:hAnsi="Times New Roman"/>
          <w:b/>
          <w:sz w:val="24"/>
          <w:szCs w:val="24"/>
          <w:lang w:val="uk-UA"/>
        </w:rPr>
        <w:t>Сніжана ЗАБОЛОЦЬКА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Кліводинського ЗДО;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C77CF9" w:rsidRPr="00DA1A91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староста села Кліводин.</w:t>
      </w:r>
    </w:p>
    <w:p w:rsidR="00C77CF9" w:rsidRPr="00FA2346" w:rsidRDefault="00C77CF9" w:rsidP="001A777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2.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</w:t>
      </w:r>
      <w:r>
        <w:rPr>
          <w:rFonts w:ascii="Times New Roman" w:hAnsi="Times New Roman"/>
          <w:sz w:val="24"/>
          <w:szCs w:val="24"/>
          <w:lang w:val="uk-UA"/>
        </w:rPr>
        <w:t>неповнолітньої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850EC1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 2006</w:t>
      </w:r>
      <w:r w:rsidRPr="00850EC1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</w:t>
      </w:r>
      <w:r>
        <w:rPr>
          <w:rFonts w:ascii="Times New Roman" w:hAnsi="Times New Roman"/>
          <w:sz w:val="24"/>
          <w:szCs w:val="24"/>
          <w:lang w:val="uk-UA"/>
        </w:rPr>
        <w:t>шканки с. Ошихліби, вул. АДРЕСА 2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C77CF9" w:rsidRPr="004E3DF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C77CF9" w:rsidRPr="00B602D8" w:rsidRDefault="00C77CF9" w:rsidP="001A7777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>
        <w:rPr>
          <w:rFonts w:ascii="Times New Roman" w:hAnsi="Times New Roman"/>
          <w:szCs w:val="24"/>
          <w:lang w:val="uk-UA"/>
        </w:rPr>
        <w:t>імейний лікар Кіцманської АЗПСМ;</w:t>
      </w:r>
    </w:p>
    <w:p w:rsidR="00C77CF9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A2346">
        <w:rPr>
          <w:rFonts w:ascii="Times New Roman" w:hAnsi="Times New Roman"/>
          <w:b/>
          <w:sz w:val="24"/>
          <w:szCs w:val="24"/>
          <w:lang w:val="uk-UA"/>
        </w:rPr>
        <w:t>Марія СОРОЦЬКА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– директор </w:t>
      </w:r>
      <w:r>
        <w:rPr>
          <w:rFonts w:ascii="Times New Roman" w:hAnsi="Times New Roman"/>
          <w:sz w:val="24"/>
          <w:szCs w:val="24"/>
          <w:lang w:val="uk-UA"/>
        </w:rPr>
        <w:t>Ошихлібського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ЗЗСО І-ІІІ ст.;</w:t>
      </w:r>
    </w:p>
    <w:p w:rsidR="00C77CF9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50EC1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села Ошихліби.</w:t>
      </w:r>
    </w:p>
    <w:p w:rsidR="00C77CF9" w:rsidRPr="00FA2346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3. Для організації соціального захисту малолітньої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FA2346">
        <w:rPr>
          <w:rFonts w:ascii="Times New Roman" w:hAnsi="Times New Roman"/>
          <w:sz w:val="24"/>
          <w:szCs w:val="24"/>
          <w:lang w:val="uk-UA"/>
        </w:rPr>
        <w:t>2010</w:t>
      </w:r>
      <w:r w:rsidRPr="00FA2346">
        <w:rPr>
          <w:rFonts w:ascii="Times New Roman" w:hAnsi="Times New Roman"/>
          <w:sz w:val="24"/>
          <w:szCs w:val="24"/>
          <w:lang w:val="uk-UA" w:eastAsia="uk-UA"/>
        </w:rPr>
        <w:t xml:space="preserve"> року 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>народження</w:t>
      </w:r>
      <w:r w:rsidRPr="00723384">
        <w:rPr>
          <w:rFonts w:ascii="Times New Roman" w:hAnsi="Times New Roman"/>
          <w:sz w:val="24"/>
          <w:szCs w:val="24"/>
          <w:lang w:val="uk-UA"/>
        </w:rPr>
        <w:t>, меш</w:t>
      </w:r>
      <w:r>
        <w:rPr>
          <w:rFonts w:ascii="Times New Roman" w:hAnsi="Times New Roman"/>
          <w:sz w:val="24"/>
          <w:szCs w:val="24"/>
          <w:lang w:val="uk-UA"/>
        </w:rPr>
        <w:t>канки с. Ошихліби, вул.АДРЕСА 3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C77CF9" w:rsidRPr="0072338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C77CF9" w:rsidRPr="004E3DF4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C77CF9" w:rsidRPr="00B602D8" w:rsidRDefault="00C77CF9" w:rsidP="001A7777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C77CF9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A2346">
        <w:rPr>
          <w:rFonts w:ascii="Times New Roman" w:hAnsi="Times New Roman"/>
          <w:b/>
          <w:sz w:val="24"/>
          <w:szCs w:val="24"/>
          <w:lang w:val="uk-UA"/>
        </w:rPr>
        <w:t>Марія СОРОЦЬКА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– директор </w:t>
      </w:r>
      <w:r>
        <w:rPr>
          <w:rFonts w:ascii="Times New Roman" w:hAnsi="Times New Roman"/>
          <w:sz w:val="24"/>
          <w:szCs w:val="24"/>
          <w:lang w:val="uk-UA"/>
        </w:rPr>
        <w:t>Ошихлібського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ЗЗСО І-ІІІ ст.;</w:t>
      </w:r>
    </w:p>
    <w:p w:rsidR="00C77CF9" w:rsidRPr="00DA1A91" w:rsidRDefault="00C77CF9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50EC1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села Ошихліби.</w:t>
      </w:r>
    </w:p>
    <w:p w:rsidR="00C77CF9" w:rsidRDefault="00C77CF9" w:rsidP="001A77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7CF9" w:rsidRPr="00723384" w:rsidRDefault="00C77CF9" w:rsidP="001A77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C77CF9" w:rsidRDefault="00C77CF9" w:rsidP="001A77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C77CF9" w:rsidSect="00704D6E">
      <w:pgSz w:w="11906" w:h="16838"/>
      <w:pgMar w:top="567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7777"/>
    <w:rsid w:val="00002A65"/>
    <w:rsid w:val="00003498"/>
    <w:rsid w:val="00077F7B"/>
    <w:rsid w:val="000967C3"/>
    <w:rsid w:val="000D1B8D"/>
    <w:rsid w:val="000E5579"/>
    <w:rsid w:val="001A1218"/>
    <w:rsid w:val="001A7777"/>
    <w:rsid w:val="001C4D83"/>
    <w:rsid w:val="001D4574"/>
    <w:rsid w:val="001E7961"/>
    <w:rsid w:val="00220161"/>
    <w:rsid w:val="00321475"/>
    <w:rsid w:val="00383F05"/>
    <w:rsid w:val="003B5E77"/>
    <w:rsid w:val="00454D63"/>
    <w:rsid w:val="004C0152"/>
    <w:rsid w:val="004D3A16"/>
    <w:rsid w:val="004E3DF4"/>
    <w:rsid w:val="004F77CC"/>
    <w:rsid w:val="006961F9"/>
    <w:rsid w:val="00704D6E"/>
    <w:rsid w:val="00723384"/>
    <w:rsid w:val="008346FF"/>
    <w:rsid w:val="00850EC1"/>
    <w:rsid w:val="008C1160"/>
    <w:rsid w:val="008F6E2D"/>
    <w:rsid w:val="00A178F7"/>
    <w:rsid w:val="00AA5703"/>
    <w:rsid w:val="00AF099D"/>
    <w:rsid w:val="00B36E9A"/>
    <w:rsid w:val="00B57BD0"/>
    <w:rsid w:val="00B602D8"/>
    <w:rsid w:val="00B86E8D"/>
    <w:rsid w:val="00C472E0"/>
    <w:rsid w:val="00C77CF9"/>
    <w:rsid w:val="00DA1A91"/>
    <w:rsid w:val="00EA60BF"/>
    <w:rsid w:val="00FA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F0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1A7777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1A777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1A7777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1A7777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1A7777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A7777"/>
  </w:style>
  <w:style w:type="paragraph" w:styleId="HTMLPreformatted">
    <w:name w:val="HTML Preformatted"/>
    <w:basedOn w:val="Normal"/>
    <w:link w:val="HTMLPreformattedChar"/>
    <w:uiPriority w:val="99"/>
    <w:rsid w:val="001A7777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1A7777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1A7777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A7777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customStyle="1" w:styleId="2">
    <w:name w:val="Обычный2"/>
    <w:uiPriority w:val="99"/>
    <w:rsid w:val="001A7777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1A77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727</Words>
  <Characters>4145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2022-11-11T12:28:00Z</cp:lastPrinted>
  <dcterms:created xsi:type="dcterms:W3CDTF">2022-11-03T09:41:00Z</dcterms:created>
  <dcterms:modified xsi:type="dcterms:W3CDTF">2022-11-16T14:28:00Z</dcterms:modified>
</cp:coreProperties>
</file>