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ED2" w:rsidRDefault="00BE1ED2" w:rsidP="008B4A47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39575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0121138" r:id="rId5"/>
        </w:object>
      </w:r>
    </w:p>
    <w:p w:rsidR="00BE1ED2" w:rsidRDefault="00BE1ED2" w:rsidP="008B4A47">
      <w:pPr>
        <w:pStyle w:val="3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E1ED2" w:rsidRDefault="00BE1ED2" w:rsidP="008B4A4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E1ED2" w:rsidRDefault="00BE1ED2" w:rsidP="008B4A47">
      <w:pPr>
        <w:pStyle w:val="13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E1ED2" w:rsidRDefault="00BE1ED2" w:rsidP="008B4A4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BE1ED2" w:rsidRDefault="00BE1ED2" w:rsidP="008B4A47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 59300 тел.2-39-75, факс.2-39-75</w:t>
      </w:r>
    </w:p>
    <w:p w:rsidR="00BE1ED2" w:rsidRDefault="00BE1ED2" w:rsidP="008B4A47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E1ED2" w:rsidRDefault="00BE1ED2" w:rsidP="008B4A47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7.35pt,8.3pt" to="489.45pt,8.3pt" o:allowincell="f" strokeweight=".5pt"/>
        </w:pict>
      </w:r>
    </w:p>
    <w:p w:rsidR="00BE1ED2" w:rsidRDefault="00BE1ED2" w:rsidP="008B4A47">
      <w:pPr>
        <w:spacing w:after="0" w:line="240" w:lineRule="auto"/>
        <w:jc w:val="right"/>
        <w:rPr>
          <w:rFonts w:ascii="Times New Roman" w:hAnsi="Times New Roman"/>
        </w:rPr>
      </w:pPr>
    </w:p>
    <w:p w:rsidR="00BE1ED2" w:rsidRDefault="00BE1ED2" w:rsidP="008B4A4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E1ED2" w:rsidRDefault="00BE1ED2" w:rsidP="008B4A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346/11</w:t>
      </w:r>
    </w:p>
    <w:p w:rsidR="00BE1ED2" w:rsidRDefault="00BE1ED2" w:rsidP="008B4A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1ED2" w:rsidRDefault="00BE1ED2" w:rsidP="00643C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10 листопада 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            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BE1ED2" w:rsidRDefault="00BE1ED2" w:rsidP="008B4A47">
      <w:pPr>
        <w:spacing w:after="0" w:line="240" w:lineRule="auto"/>
        <w:rPr>
          <w:lang w:val="uk-UA"/>
        </w:rPr>
      </w:pP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площею 0,0746 га для будівництва і обслуговування 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господарських будівель і 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споруд (присадибна ділянка), розташованих за адресою: 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>вул.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АДРЕСА 1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, м. Кіцмань 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>між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1992 року народження 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>та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1959 року народження, </w:t>
      </w:r>
    </w:p>
    <w:p w:rsidR="00BE1ED2" w:rsidRPr="0082170B" w:rsidRDefault="00BE1ED2" w:rsidP="008B4A47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8"/>
          <w:lang w:val="uk-UA"/>
        </w:rPr>
      </w:pPr>
      <w:r w:rsidRPr="00B6183C">
        <w:rPr>
          <w:rFonts w:ascii="Times New Roman" w:hAnsi="Times New Roman"/>
          <w:b/>
          <w:sz w:val="24"/>
          <w:szCs w:val="24"/>
          <w:lang w:val="uk-UA"/>
        </w:rPr>
        <w:t>мешканцями м. Кіцмань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</w:t>
      </w:r>
      <w:r w:rsidRPr="00004B8E">
        <w:rPr>
          <w:rFonts w:ascii="Times New Roman" w:hAnsi="Times New Roman"/>
          <w:sz w:val="24"/>
          <w:szCs w:val="24"/>
          <w:lang w:val="uk-UA"/>
        </w:rPr>
        <w:t>заяву гр.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004B8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04B8E">
        <w:rPr>
          <w:rFonts w:ascii="Times New Roman" w:hAnsi="Times New Roman"/>
          <w:sz w:val="24"/>
          <w:szCs w:val="24"/>
          <w:lang w:val="uk-UA"/>
        </w:rPr>
        <w:t>1992 року народження від 27.10.2022 № 266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31.10.2022 № 9,  виконавчий  комітет  міської ради </w:t>
      </w:r>
    </w:p>
    <w:p w:rsidR="00BE1ED2" w:rsidRDefault="00BE1ED2" w:rsidP="008B4A47">
      <w:pPr>
        <w:pStyle w:val="5"/>
        <w:jc w:val="both"/>
        <w:rPr>
          <w:rFonts w:ascii="Times New Roman" w:hAnsi="Times New Roman"/>
          <w:b/>
          <w:szCs w:val="24"/>
        </w:rPr>
      </w:pPr>
    </w:p>
    <w:p w:rsidR="00BE1ED2" w:rsidRDefault="00BE1ED2" w:rsidP="008B4A47">
      <w:pPr>
        <w:pStyle w:val="5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BE1ED2" w:rsidRDefault="00BE1ED2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BE1ED2" w:rsidRPr="00B6183C" w:rsidRDefault="00BE1ED2" w:rsidP="008B4A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B6183C">
        <w:rPr>
          <w:rFonts w:ascii="Times New Roman" w:hAnsi="Times New Roman"/>
          <w:sz w:val="24"/>
          <w:szCs w:val="24"/>
          <w:lang w:val="uk-UA"/>
        </w:rPr>
        <w:t>1. Надати згоду на укладення договору дарування житлового будинку та земельної ділянки площею 0,0746 га для будівництва і обслуговування житлового будинку, господарських будівель і споруд (присадибна ділянка)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 розташованих за а</w:t>
      </w:r>
      <w:r>
        <w:rPr>
          <w:rFonts w:ascii="Times New Roman" w:hAnsi="Times New Roman"/>
          <w:sz w:val="24"/>
          <w:szCs w:val="24"/>
          <w:lang w:val="uk-UA"/>
        </w:rPr>
        <w:t>дресою</w:t>
      </w:r>
      <w:r w:rsidRPr="00B6183C">
        <w:rPr>
          <w:rFonts w:ascii="Times New Roman" w:hAnsi="Times New Roman"/>
          <w:sz w:val="24"/>
          <w:szCs w:val="24"/>
          <w:lang w:val="uk-UA"/>
        </w:rPr>
        <w:t>: вул.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B6183C">
        <w:rPr>
          <w:rFonts w:ascii="Times New Roman" w:hAnsi="Times New Roman"/>
          <w:sz w:val="24"/>
          <w:szCs w:val="24"/>
          <w:lang w:val="uk-UA"/>
        </w:rPr>
        <w:t>, м. Кіцмань між</w:t>
      </w:r>
      <w:r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1992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2, ***</w:t>
      </w:r>
      <w:r w:rsidRPr="00B6183C">
        <w:rPr>
          <w:rFonts w:ascii="Times New Roman" w:hAnsi="Times New Roman"/>
          <w:sz w:val="24"/>
          <w:szCs w:val="24"/>
          <w:lang w:val="uk-UA"/>
        </w:rPr>
        <w:t>1959</w:t>
      </w:r>
      <w:r w:rsidRPr="00B6183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B6183C">
        <w:rPr>
          <w:rFonts w:ascii="Times New Roman" w:hAnsi="Times New Roman"/>
          <w:sz w:val="24"/>
          <w:szCs w:val="24"/>
          <w:lang w:val="uk-UA"/>
        </w:rPr>
        <w:t>року народження, мешканцями м. Кіцмань.</w:t>
      </w:r>
    </w:p>
    <w:p w:rsidR="00BE1ED2" w:rsidRDefault="00BE1ED2" w:rsidP="008B4A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E1ED2" w:rsidRPr="000D59A5" w:rsidRDefault="00BE1ED2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зареєстровані та проживають малолітні: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0D59A5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***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2011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2020 року народження, надати житлову площу для проживання дітям у вищевказаному житловому будинку до їх повноліття та впродовж тримісячного терміну з моменту вчинення правочину повідомити службу у справах дітей Кіцманської міської ради про виконання  цього рішення та надати довідку про </w:t>
      </w:r>
      <w:r>
        <w:rPr>
          <w:rFonts w:ascii="Times New Roman" w:hAnsi="Times New Roman"/>
          <w:sz w:val="24"/>
          <w:szCs w:val="24"/>
          <w:lang w:val="uk-UA"/>
        </w:rPr>
        <w:t xml:space="preserve">місце </w:t>
      </w:r>
      <w:r w:rsidRPr="000D59A5">
        <w:rPr>
          <w:rFonts w:ascii="Times New Roman" w:hAnsi="Times New Roman"/>
          <w:sz w:val="24"/>
          <w:szCs w:val="24"/>
          <w:lang w:val="uk-UA"/>
        </w:rPr>
        <w:t>реєстраці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дітей.</w:t>
      </w:r>
    </w:p>
    <w:p w:rsidR="00BE1ED2" w:rsidRDefault="00BE1ED2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E1ED2" w:rsidRPr="000D59A5" w:rsidRDefault="00BE1ED2" w:rsidP="008B4A4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3. У разі порушення житлових прав малолітніх: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2011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2020 року народження відповідальність покласти на маму – </w:t>
      </w:r>
      <w:r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:rsidR="00BE1ED2" w:rsidRPr="006E1040" w:rsidRDefault="00BE1ED2" w:rsidP="008B4A47">
      <w:pPr>
        <w:spacing w:after="0" w:line="240" w:lineRule="auto"/>
        <w:jc w:val="both"/>
        <w:rPr>
          <w:rFonts w:ascii="Times New Roman" w:hAnsi="Times New Roman"/>
          <w:color w:val="000000"/>
          <w:szCs w:val="24"/>
          <w:lang w:val="uk-UA"/>
        </w:rPr>
      </w:pPr>
    </w:p>
    <w:p w:rsidR="00BE1ED2" w:rsidRDefault="00BE1ED2" w:rsidP="008B4A4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BE1ED2" w:rsidRDefault="00BE1ED2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E1ED2" w:rsidRDefault="00BE1ED2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E1ED2" w:rsidRDefault="00BE1ED2" w:rsidP="008B4A47">
      <w:pPr>
        <w:pStyle w:val="2"/>
        <w:ind w:left="360"/>
        <w:jc w:val="both"/>
        <w:rPr>
          <w:rFonts w:ascii="Times New Roman" w:hAnsi="Times New Roman"/>
          <w:color w:val="000000"/>
          <w:szCs w:val="24"/>
          <w:lang w:val="ru-RU"/>
        </w:rPr>
      </w:pPr>
    </w:p>
    <w:p w:rsidR="00BE1ED2" w:rsidRDefault="00BE1ED2" w:rsidP="008B4A47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E1ED2" w:rsidRDefault="00BE1ED2" w:rsidP="008B4A47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BE1ED2" w:rsidSect="003B1AFF">
      <w:pgSz w:w="11906" w:h="16838"/>
      <w:pgMar w:top="539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A47"/>
    <w:rsid w:val="00004B8E"/>
    <w:rsid w:val="00077B2D"/>
    <w:rsid w:val="000D59A5"/>
    <w:rsid w:val="000D61E2"/>
    <w:rsid w:val="000D7826"/>
    <w:rsid w:val="00187A69"/>
    <w:rsid w:val="002854ED"/>
    <w:rsid w:val="002D4551"/>
    <w:rsid w:val="00372AC6"/>
    <w:rsid w:val="00395759"/>
    <w:rsid w:val="003B1AFF"/>
    <w:rsid w:val="004D348F"/>
    <w:rsid w:val="00536A7D"/>
    <w:rsid w:val="00643C97"/>
    <w:rsid w:val="006E1040"/>
    <w:rsid w:val="00716A5A"/>
    <w:rsid w:val="00781B09"/>
    <w:rsid w:val="007B248D"/>
    <w:rsid w:val="0082170B"/>
    <w:rsid w:val="00844491"/>
    <w:rsid w:val="00844DDE"/>
    <w:rsid w:val="00874108"/>
    <w:rsid w:val="008B4A47"/>
    <w:rsid w:val="008E4C49"/>
    <w:rsid w:val="00A95DDD"/>
    <w:rsid w:val="00B6183C"/>
    <w:rsid w:val="00BE1ED2"/>
    <w:rsid w:val="00C1460A"/>
    <w:rsid w:val="00D03187"/>
    <w:rsid w:val="00DB7417"/>
    <w:rsid w:val="00E4524A"/>
    <w:rsid w:val="00E7211A"/>
    <w:rsid w:val="00FF5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11A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8B4A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B4A4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8B4A4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8B4A47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8B4A47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8B4A47"/>
  </w:style>
  <w:style w:type="paragraph" w:customStyle="1" w:styleId="5">
    <w:name w:val="Обычный5"/>
    <w:uiPriority w:val="99"/>
    <w:rsid w:val="008B4A47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388</Words>
  <Characters>2215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2022-11-11T10:22:00Z</cp:lastPrinted>
  <dcterms:created xsi:type="dcterms:W3CDTF">2022-11-03T09:38:00Z</dcterms:created>
  <dcterms:modified xsi:type="dcterms:W3CDTF">2022-11-16T14:26:00Z</dcterms:modified>
</cp:coreProperties>
</file>