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B49" w:rsidRDefault="004F1B49" w:rsidP="00DE5CA7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395759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0120933" r:id="rId5"/>
        </w:object>
      </w:r>
    </w:p>
    <w:p w:rsidR="004F1B49" w:rsidRDefault="004F1B49" w:rsidP="00DE5CA7">
      <w:pPr>
        <w:pStyle w:val="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4F1B49" w:rsidRDefault="004F1B49" w:rsidP="00DE5CA7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F1B49" w:rsidRDefault="004F1B49" w:rsidP="00DE5CA7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F1B49" w:rsidRDefault="004F1B49" w:rsidP="00DE5CA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F1B49" w:rsidRDefault="004F1B49" w:rsidP="00DE5CA7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 w:rsidR="004F1B49" w:rsidRDefault="004F1B49" w:rsidP="00DE5CA7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4F1B49" w:rsidRDefault="004F1B49" w:rsidP="00DE5CA7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7.35pt,8.3pt" to="489.45pt,8.3pt" o:allowincell="f" strokeweight=".5pt"/>
        </w:pict>
      </w:r>
    </w:p>
    <w:p w:rsidR="004F1B49" w:rsidRPr="00DE5CA7" w:rsidRDefault="004F1B49" w:rsidP="00DE5CA7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F1B49" w:rsidRPr="00DE5CA7" w:rsidRDefault="004F1B49" w:rsidP="00DE5CA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sz w:val="24"/>
          <w:szCs w:val="24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</w:p>
    <w:p w:rsidR="004F1B49" w:rsidRPr="00DE5CA7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F1B49" w:rsidRPr="00907542" w:rsidRDefault="004F1B49" w:rsidP="00DE5C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345/11</w:t>
      </w:r>
    </w:p>
    <w:p w:rsidR="004F1B49" w:rsidRDefault="004F1B49" w:rsidP="00DE5C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F1B49" w:rsidRDefault="004F1B49" w:rsidP="009075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             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4F1B49" w:rsidRDefault="004F1B49" w:rsidP="00DE5CA7">
      <w:pPr>
        <w:spacing w:after="0" w:line="240" w:lineRule="auto"/>
        <w:rPr>
          <w:lang w:val="uk-UA"/>
        </w:rPr>
      </w:pP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купівлі – продажу житлового будинку та </w:t>
      </w: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земельної ділянки площею 0,1848 га для </w:t>
      </w: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будівництва і обслуговування житлового будинку, </w:t>
      </w: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вул.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, с. Кліводин </w:t>
      </w: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>між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1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1958 року народження </w:t>
      </w: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1988 року народження, </w:t>
      </w: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>мешканцями с. Кліводин</w:t>
      </w:r>
    </w:p>
    <w:p w:rsidR="004F1B49" w:rsidRDefault="004F1B49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заяву 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87BCD">
        <w:rPr>
          <w:rFonts w:ascii="Times New Roman" w:hAnsi="Times New Roman"/>
          <w:sz w:val="24"/>
          <w:szCs w:val="24"/>
          <w:lang w:val="uk-UA"/>
        </w:rPr>
        <w:t>1958 року народження від 21.10.2022 № 263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31.10.2022 № 8,  виконавчий  комітет  міської ради </w:t>
      </w:r>
    </w:p>
    <w:p w:rsidR="004F1B49" w:rsidRDefault="004F1B49" w:rsidP="00DE5CA7">
      <w:pPr>
        <w:pStyle w:val="5"/>
        <w:jc w:val="both"/>
        <w:rPr>
          <w:rFonts w:ascii="Times New Roman" w:hAnsi="Times New Roman"/>
          <w:b/>
          <w:szCs w:val="24"/>
        </w:rPr>
      </w:pPr>
    </w:p>
    <w:p w:rsidR="004F1B49" w:rsidRDefault="004F1B49" w:rsidP="00C82E31">
      <w:pPr>
        <w:pStyle w:val="5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4F1B49" w:rsidRDefault="004F1B49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F1B49" w:rsidRPr="00A87BCD" w:rsidRDefault="004F1B49" w:rsidP="00DE5CA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1.  Надати згоду на укладення договору </w:t>
      </w:r>
      <w:r w:rsidRPr="00A87BCD">
        <w:rPr>
          <w:rFonts w:ascii="Times New Roman" w:hAnsi="Times New Roman"/>
          <w:sz w:val="24"/>
          <w:szCs w:val="28"/>
          <w:lang w:val="uk-UA"/>
        </w:rPr>
        <w:t xml:space="preserve">купівлі – продажу житлового будинку та земельної ділянки площею 0,1848 га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r>
        <w:rPr>
          <w:rFonts w:ascii="Times New Roman" w:hAnsi="Times New Roman"/>
          <w:sz w:val="24"/>
          <w:szCs w:val="28"/>
          <w:lang w:val="uk-UA"/>
        </w:rPr>
        <w:t>АДРЕСА 1</w:t>
      </w:r>
      <w:r w:rsidRPr="00A87BCD">
        <w:rPr>
          <w:rFonts w:ascii="Times New Roman" w:hAnsi="Times New Roman"/>
          <w:sz w:val="24"/>
          <w:szCs w:val="28"/>
          <w:lang w:val="uk-UA"/>
        </w:rPr>
        <w:t xml:space="preserve">, с. Кліводин між </w:t>
      </w:r>
      <w:r>
        <w:rPr>
          <w:rFonts w:ascii="Times New Roman" w:hAnsi="Times New Roman"/>
          <w:sz w:val="24"/>
          <w:szCs w:val="28"/>
          <w:lang w:val="uk-UA"/>
        </w:rPr>
        <w:t>ОСОБА 1</w:t>
      </w:r>
      <w:r w:rsidRPr="00A87BCD">
        <w:rPr>
          <w:rFonts w:ascii="Times New Roman" w:hAnsi="Times New Roman"/>
          <w:sz w:val="24"/>
          <w:szCs w:val="28"/>
          <w:lang w:val="uk-UA"/>
        </w:rPr>
        <w:t xml:space="preserve">, </w:t>
      </w:r>
      <w:r>
        <w:rPr>
          <w:rFonts w:ascii="Times New Roman" w:hAnsi="Times New Roman"/>
          <w:sz w:val="24"/>
          <w:szCs w:val="28"/>
          <w:lang w:val="uk-UA"/>
        </w:rPr>
        <w:t>***</w:t>
      </w:r>
      <w:r w:rsidRPr="00A87BCD">
        <w:rPr>
          <w:rFonts w:ascii="Times New Roman" w:hAnsi="Times New Roman"/>
          <w:sz w:val="24"/>
          <w:szCs w:val="28"/>
          <w:lang w:val="uk-UA"/>
        </w:rPr>
        <w:t xml:space="preserve">1958 року народження та </w:t>
      </w:r>
      <w:r>
        <w:rPr>
          <w:rFonts w:ascii="Times New Roman" w:hAnsi="Times New Roman"/>
          <w:sz w:val="24"/>
          <w:szCs w:val="28"/>
          <w:lang w:val="uk-UA"/>
        </w:rPr>
        <w:t>ОСОБА 2</w:t>
      </w:r>
      <w:r w:rsidRPr="00A87BCD">
        <w:rPr>
          <w:rFonts w:ascii="Times New Roman" w:hAnsi="Times New Roman"/>
          <w:sz w:val="24"/>
          <w:szCs w:val="28"/>
          <w:lang w:val="uk-UA"/>
        </w:rPr>
        <w:t xml:space="preserve">, </w:t>
      </w:r>
      <w:r>
        <w:rPr>
          <w:rFonts w:ascii="Times New Roman" w:hAnsi="Times New Roman"/>
          <w:sz w:val="24"/>
          <w:szCs w:val="28"/>
          <w:lang w:val="uk-UA"/>
        </w:rPr>
        <w:t>***</w:t>
      </w:r>
      <w:r w:rsidRPr="00A87BCD">
        <w:rPr>
          <w:rFonts w:ascii="Times New Roman" w:hAnsi="Times New Roman"/>
          <w:sz w:val="24"/>
          <w:szCs w:val="28"/>
          <w:lang w:val="uk-UA"/>
        </w:rPr>
        <w:t>1988 року народження, мешканцями с. Кліводин.</w:t>
      </w:r>
    </w:p>
    <w:p w:rsidR="004F1B49" w:rsidRPr="00A87BCD" w:rsidRDefault="004F1B49" w:rsidP="00DE5CA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F1B49" w:rsidRPr="00A87BCD" w:rsidRDefault="004F1B49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A87BCD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зареєстровані та проживають малолітні: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***2019 року  народження та ОСОБА 4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2019 року народження, надати житлову площу для проживання дітям у вищевказаному житловому будинку до їх повноліття та впродовж тримісячного терміну з моменту вчинення правочину повідомити службу у справах дітей Кіцманської міської ради про виконання  цього рішення та надати довідку про </w:t>
      </w:r>
      <w:r>
        <w:rPr>
          <w:rFonts w:ascii="Times New Roman" w:hAnsi="Times New Roman"/>
          <w:sz w:val="24"/>
          <w:szCs w:val="24"/>
          <w:lang w:val="uk-UA"/>
        </w:rPr>
        <w:t xml:space="preserve">місце </w:t>
      </w:r>
      <w:r w:rsidRPr="00A87BCD">
        <w:rPr>
          <w:rFonts w:ascii="Times New Roman" w:hAnsi="Times New Roman"/>
          <w:sz w:val="24"/>
          <w:szCs w:val="24"/>
          <w:lang w:val="uk-UA"/>
        </w:rPr>
        <w:t>реєстраці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 дітей.</w:t>
      </w:r>
    </w:p>
    <w:p w:rsidR="004F1B49" w:rsidRPr="00A87BCD" w:rsidRDefault="004F1B49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</w:p>
    <w:p w:rsidR="004F1B49" w:rsidRDefault="004F1B49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F1B49" w:rsidRPr="00A87BCD" w:rsidRDefault="004F1B49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3. У разі порушення житлових прав малолітніх: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2019 року 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4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2019 року народження відповідальність покласти на батька –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A87BCD">
        <w:rPr>
          <w:rFonts w:ascii="Times New Roman" w:hAnsi="Times New Roman"/>
          <w:sz w:val="24"/>
          <w:szCs w:val="24"/>
          <w:lang w:val="uk-UA"/>
        </w:rPr>
        <w:t>.</w:t>
      </w:r>
    </w:p>
    <w:p w:rsidR="004F1B49" w:rsidRDefault="004F1B49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F1B49" w:rsidRDefault="004F1B49" w:rsidP="00DE5CA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>
        <w:rPr>
          <w:rFonts w:ascii="Times New Roman" w:hAnsi="Times New Roman"/>
          <w:sz w:val="24"/>
          <w:szCs w:val="24"/>
        </w:rPr>
        <w:t xml:space="preserve"> Олександра  </w:t>
      </w:r>
      <w:r>
        <w:rPr>
          <w:rFonts w:ascii="Times New Roman" w:hAnsi="Times New Roman"/>
          <w:sz w:val="24"/>
          <w:szCs w:val="24"/>
          <w:lang w:val="uk-UA"/>
        </w:rPr>
        <w:t>ТКАЧУКА</w:t>
      </w:r>
      <w:r>
        <w:rPr>
          <w:rFonts w:ascii="Times New Roman" w:hAnsi="Times New Roman"/>
          <w:sz w:val="24"/>
          <w:szCs w:val="24"/>
        </w:rPr>
        <w:t>.</w:t>
      </w:r>
    </w:p>
    <w:p w:rsidR="004F1B49" w:rsidRDefault="004F1B49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4F1B49" w:rsidRDefault="004F1B49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4F1B49" w:rsidRDefault="004F1B49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4F1B49" w:rsidRDefault="004F1B49" w:rsidP="00DE5CA7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F1B49" w:rsidRDefault="004F1B49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4F1B49" w:rsidSect="00AA6519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5CA7"/>
    <w:rsid w:val="001F1CC6"/>
    <w:rsid w:val="00232D88"/>
    <w:rsid w:val="002B3F80"/>
    <w:rsid w:val="00395759"/>
    <w:rsid w:val="00476ED8"/>
    <w:rsid w:val="004D2C0E"/>
    <w:rsid w:val="004F1B49"/>
    <w:rsid w:val="0050203F"/>
    <w:rsid w:val="005858BC"/>
    <w:rsid w:val="006638A7"/>
    <w:rsid w:val="00873623"/>
    <w:rsid w:val="008E32D7"/>
    <w:rsid w:val="00907542"/>
    <w:rsid w:val="009305D7"/>
    <w:rsid w:val="009A4AC4"/>
    <w:rsid w:val="009F607F"/>
    <w:rsid w:val="00A87BCD"/>
    <w:rsid w:val="00AA6519"/>
    <w:rsid w:val="00B132D0"/>
    <w:rsid w:val="00C82E31"/>
    <w:rsid w:val="00D5639E"/>
    <w:rsid w:val="00DE5CA7"/>
    <w:rsid w:val="00E6075D"/>
    <w:rsid w:val="00E74658"/>
    <w:rsid w:val="00F03719"/>
    <w:rsid w:val="00F145A1"/>
    <w:rsid w:val="00F1492A"/>
    <w:rsid w:val="00F34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39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DE5CA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E5CA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E5CA7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E5CA7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DE5CA7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DE5CA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DE5CA7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DE5CA7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DE5CA7"/>
  </w:style>
  <w:style w:type="paragraph" w:customStyle="1" w:styleId="5">
    <w:name w:val="Обычный5"/>
    <w:uiPriority w:val="99"/>
    <w:rsid w:val="00DE5CA7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394</Words>
  <Characters>2248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2022-11-11T10:09:00Z</cp:lastPrinted>
  <dcterms:created xsi:type="dcterms:W3CDTF">2022-11-03T09:43:00Z</dcterms:created>
  <dcterms:modified xsi:type="dcterms:W3CDTF">2022-11-16T14:22:00Z</dcterms:modified>
</cp:coreProperties>
</file>