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E86" w:rsidRPr="00003498" w:rsidRDefault="004B1E86" w:rsidP="004601D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0120714" r:id="rId5"/>
        </w:object>
      </w:r>
    </w:p>
    <w:p w:rsidR="004B1E86" w:rsidRPr="00003498" w:rsidRDefault="004B1E86" w:rsidP="004601DF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B1E86" w:rsidRPr="00003498" w:rsidRDefault="004B1E86" w:rsidP="004601DF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B1E86" w:rsidRPr="00003498" w:rsidRDefault="004B1E86" w:rsidP="004601DF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B1E86" w:rsidRPr="00003498" w:rsidRDefault="004B1E86" w:rsidP="004601D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B1E86" w:rsidRPr="00003498" w:rsidRDefault="004B1E86" w:rsidP="004601DF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B1E86" w:rsidRPr="00003498" w:rsidRDefault="004B1E86" w:rsidP="004601D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B1E86" w:rsidRPr="00003498" w:rsidRDefault="004B1E86" w:rsidP="004601D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B1E86" w:rsidRPr="00003498" w:rsidRDefault="004B1E86" w:rsidP="004601DF">
      <w:pPr>
        <w:spacing w:after="0" w:line="240" w:lineRule="auto"/>
        <w:jc w:val="right"/>
        <w:rPr>
          <w:rFonts w:ascii="Times New Roman" w:hAnsi="Times New Roman"/>
        </w:rPr>
      </w:pPr>
    </w:p>
    <w:p w:rsidR="004B1E86" w:rsidRPr="00003498" w:rsidRDefault="004B1E86" w:rsidP="004601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4B1E86" w:rsidRPr="00003498" w:rsidRDefault="004B1E86" w:rsidP="004601DF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B1E86" w:rsidRPr="00003498" w:rsidRDefault="004B1E86" w:rsidP="004601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4B1E86" w:rsidRPr="00003498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1E86" w:rsidRPr="00003498" w:rsidRDefault="004B1E86" w:rsidP="004601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344/11</w:t>
      </w:r>
    </w:p>
    <w:p w:rsidR="004B1E86" w:rsidRPr="00003498" w:rsidRDefault="004B1E86" w:rsidP="004601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B1E86" w:rsidRPr="00003498" w:rsidRDefault="004B1E86" w:rsidP="005933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4B1E86" w:rsidRDefault="004B1E86" w:rsidP="004601DF">
      <w:pPr>
        <w:spacing w:after="0" w:line="240" w:lineRule="auto"/>
        <w:rPr>
          <w:lang w:val="uk-UA"/>
        </w:rPr>
      </w:pP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та земельних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ділянок площами 0,1000 га для будівництва і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будинку, господарських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будівель і споруд та 0,0514 га для ведення особистого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селянського господарства, розташованих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за адресою: вул.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, м. Кіцмань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 1955 року народження та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b/>
          <w:sz w:val="24"/>
          <w:szCs w:val="24"/>
          <w:lang w:val="uk-UA"/>
        </w:rPr>
        <w:t xml:space="preserve">1981 року народження, </w:t>
      </w:r>
    </w:p>
    <w:p w:rsidR="004B1E86" w:rsidRPr="00001279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1279">
        <w:rPr>
          <w:rFonts w:ascii="Times New Roman" w:hAnsi="Times New Roman"/>
          <w:b/>
          <w:sz w:val="24"/>
          <w:szCs w:val="24"/>
          <w:lang w:val="uk-UA"/>
        </w:rPr>
        <w:t>мешканцями м. Кіцмань</w:t>
      </w:r>
    </w:p>
    <w:p w:rsidR="004B1E86" w:rsidRPr="00A825D0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B1E86" w:rsidRPr="00003498" w:rsidRDefault="004B1E86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B1E86" w:rsidRPr="007874A2" w:rsidRDefault="004B1E86" w:rsidP="004601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ОСОБА 1, ***</w:t>
      </w:r>
      <w:r w:rsidRPr="00001279">
        <w:rPr>
          <w:rFonts w:ascii="Times New Roman" w:hAnsi="Times New Roman"/>
          <w:sz w:val="24"/>
          <w:szCs w:val="24"/>
          <w:lang w:val="uk-UA"/>
        </w:rPr>
        <w:t>1955 року народження від 05.10.2022 № 254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 w:rsidRPr="00A81D38">
        <w:rPr>
          <w:rFonts w:ascii="Times New Roman" w:hAnsi="Times New Roman"/>
          <w:sz w:val="24"/>
          <w:szCs w:val="24"/>
          <w:lang w:val="uk-UA"/>
        </w:rPr>
        <w:t>31.10.2022</w:t>
      </w:r>
      <w:r>
        <w:rPr>
          <w:rFonts w:ascii="Times New Roman" w:hAnsi="Times New Roman"/>
          <w:sz w:val="24"/>
          <w:szCs w:val="24"/>
          <w:lang w:val="uk-UA"/>
        </w:rPr>
        <w:t xml:space="preserve"> № 4,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B1E86" w:rsidRDefault="004B1E86" w:rsidP="004601DF">
      <w:pPr>
        <w:pStyle w:val="5"/>
        <w:jc w:val="both"/>
        <w:rPr>
          <w:rFonts w:ascii="Times New Roman" w:hAnsi="Times New Roman"/>
          <w:b/>
          <w:szCs w:val="24"/>
        </w:rPr>
      </w:pPr>
    </w:p>
    <w:p w:rsidR="004B1E86" w:rsidRPr="00003498" w:rsidRDefault="004B1E86" w:rsidP="004601DF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B1E86" w:rsidRDefault="004B1E86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B1E86" w:rsidRDefault="004B1E86" w:rsidP="004601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C2DDD">
        <w:rPr>
          <w:rFonts w:ascii="Times New Roman" w:hAnsi="Times New Roman"/>
          <w:sz w:val="24"/>
          <w:szCs w:val="24"/>
          <w:lang w:val="uk-UA"/>
        </w:rPr>
        <w:t xml:space="preserve">1.  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Надати згоду на укладення договору дарування житлового будинку та земельних ділянок площами 0,1000 га для будівництва і обслуговування житлового будинку, господарських будівель і споруд та 0,0514 га для ведення особистого селянського господарства, розташованих за адресою: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1955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00127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01279">
        <w:rPr>
          <w:rFonts w:ascii="Times New Roman" w:hAnsi="Times New Roman"/>
          <w:sz w:val="24"/>
          <w:szCs w:val="24"/>
          <w:lang w:val="uk-UA"/>
        </w:rPr>
        <w:t>1981 року народження, мешканцями м. Кіцмань</w:t>
      </w:r>
      <w:r w:rsidRPr="00531A45">
        <w:rPr>
          <w:rFonts w:ascii="Times New Roman" w:hAnsi="Times New Roman"/>
          <w:sz w:val="24"/>
          <w:szCs w:val="24"/>
          <w:lang w:val="uk-UA"/>
        </w:rPr>
        <w:t>.</w:t>
      </w:r>
    </w:p>
    <w:p w:rsidR="004B1E86" w:rsidRDefault="004B1E86" w:rsidP="004601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B1E86" w:rsidRPr="008544DC" w:rsidRDefault="004B1E86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та проживає малолітній ОСОБА 3, ***2014 року народження, </w:t>
      </w:r>
      <w:r w:rsidRPr="000F617F">
        <w:rPr>
          <w:rFonts w:ascii="Times New Roman" w:hAnsi="Times New Roman"/>
          <w:sz w:val="24"/>
          <w:szCs w:val="24"/>
          <w:lang w:val="uk-UA"/>
        </w:rPr>
        <w:t>надати жит</w:t>
      </w:r>
      <w:r>
        <w:rPr>
          <w:rFonts w:ascii="Times New Roman" w:hAnsi="Times New Roman"/>
          <w:sz w:val="24"/>
          <w:szCs w:val="24"/>
          <w:lang w:val="uk-UA"/>
        </w:rPr>
        <w:t>лову площу для проживання дитині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у вищев</w:t>
      </w:r>
      <w:r>
        <w:rPr>
          <w:rFonts w:ascii="Times New Roman" w:hAnsi="Times New Roman"/>
          <w:sz w:val="24"/>
          <w:szCs w:val="24"/>
          <w:lang w:val="uk-UA"/>
        </w:rPr>
        <w:t>казаному житловому будинку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та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місце реєстрації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4B1E86" w:rsidRPr="000F617F" w:rsidRDefault="004B1E86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малолітнього ОСОБА 3, ***2014 року народження,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2.</w:t>
      </w:r>
    </w:p>
    <w:p w:rsidR="004B1E86" w:rsidRDefault="004B1E86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B1E86" w:rsidRPr="00003498" w:rsidRDefault="004B1E86" w:rsidP="004601D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B1E86" w:rsidRDefault="004B1E86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4B1E86" w:rsidRDefault="004B1E86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4B1E86" w:rsidRPr="000864A8" w:rsidRDefault="004B1E86" w:rsidP="004601DF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4B1E86" w:rsidRPr="00003498" w:rsidRDefault="004B1E86" w:rsidP="004601DF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4B1E86" w:rsidRPr="00A44DFC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1E86" w:rsidRDefault="004B1E86" w:rsidP="004601DF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4B1E86" w:rsidSect="00965751">
      <w:pgSz w:w="11906" w:h="16838"/>
      <w:pgMar w:top="357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DF"/>
    <w:rsid w:val="00001279"/>
    <w:rsid w:val="00003498"/>
    <w:rsid w:val="0004316D"/>
    <w:rsid w:val="000864A8"/>
    <w:rsid w:val="000F617F"/>
    <w:rsid w:val="00125B5E"/>
    <w:rsid w:val="003643B1"/>
    <w:rsid w:val="004601DF"/>
    <w:rsid w:val="00463655"/>
    <w:rsid w:val="00494F76"/>
    <w:rsid w:val="004B1E86"/>
    <w:rsid w:val="00531A45"/>
    <w:rsid w:val="00552465"/>
    <w:rsid w:val="00555612"/>
    <w:rsid w:val="005757CD"/>
    <w:rsid w:val="005933D6"/>
    <w:rsid w:val="006C118F"/>
    <w:rsid w:val="007874A2"/>
    <w:rsid w:val="007C2DDD"/>
    <w:rsid w:val="007D088E"/>
    <w:rsid w:val="007D2184"/>
    <w:rsid w:val="007F213C"/>
    <w:rsid w:val="008544DC"/>
    <w:rsid w:val="008568FD"/>
    <w:rsid w:val="00894786"/>
    <w:rsid w:val="009174C5"/>
    <w:rsid w:val="00965751"/>
    <w:rsid w:val="00A44DFC"/>
    <w:rsid w:val="00A81D38"/>
    <w:rsid w:val="00A825D0"/>
    <w:rsid w:val="00B139AA"/>
    <w:rsid w:val="00B93092"/>
    <w:rsid w:val="00BF6BFD"/>
    <w:rsid w:val="00CE2151"/>
    <w:rsid w:val="00D04916"/>
    <w:rsid w:val="00D0540B"/>
    <w:rsid w:val="00DA6FD6"/>
    <w:rsid w:val="00DE2111"/>
    <w:rsid w:val="00DF5AA6"/>
    <w:rsid w:val="00F27818"/>
    <w:rsid w:val="00F752F4"/>
    <w:rsid w:val="00FA2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40B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4601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601D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601D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4601DF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4601DF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4601D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4601D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4601DF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4601DF"/>
  </w:style>
  <w:style w:type="paragraph" w:customStyle="1" w:styleId="5">
    <w:name w:val="Обычный5"/>
    <w:uiPriority w:val="99"/>
    <w:rsid w:val="004601DF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424</Words>
  <Characters>2418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2022-11-11T10:05:00Z</cp:lastPrinted>
  <dcterms:created xsi:type="dcterms:W3CDTF">2022-11-03T09:37:00Z</dcterms:created>
  <dcterms:modified xsi:type="dcterms:W3CDTF">2022-11-16T14:19:00Z</dcterms:modified>
</cp:coreProperties>
</file>