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416" w:rsidRPr="00003498" w:rsidRDefault="00980416" w:rsidP="00D42789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20537" r:id="rId5"/>
        </w:object>
      </w:r>
    </w:p>
    <w:p w:rsidR="00980416" w:rsidRPr="00003498" w:rsidRDefault="00980416" w:rsidP="00D42789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980416" w:rsidRPr="00003498" w:rsidRDefault="00980416" w:rsidP="00D4278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980416" w:rsidRPr="00003498" w:rsidRDefault="00980416" w:rsidP="00D42789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980416" w:rsidRPr="00003498" w:rsidRDefault="00980416" w:rsidP="00D42789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80416" w:rsidRPr="00003498" w:rsidRDefault="00980416" w:rsidP="00D42789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980416" w:rsidRPr="00003498" w:rsidRDefault="00980416" w:rsidP="00D42789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980416" w:rsidRPr="00003498" w:rsidRDefault="00980416" w:rsidP="00D42789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980416" w:rsidRPr="00003498" w:rsidRDefault="00980416" w:rsidP="00D42789">
      <w:pPr>
        <w:spacing w:after="0" w:line="240" w:lineRule="auto"/>
        <w:jc w:val="right"/>
        <w:rPr>
          <w:rFonts w:ascii="Times New Roman" w:hAnsi="Times New Roman"/>
        </w:rPr>
      </w:pPr>
    </w:p>
    <w:p w:rsidR="00980416" w:rsidRPr="00003498" w:rsidRDefault="00980416" w:rsidP="00D4278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980416" w:rsidRPr="00003498" w:rsidRDefault="00980416" w:rsidP="00D42789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980416" w:rsidRPr="00003498" w:rsidRDefault="00980416" w:rsidP="00D427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416" w:rsidRPr="00003498" w:rsidRDefault="00980416" w:rsidP="00D427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343/11</w:t>
      </w:r>
    </w:p>
    <w:p w:rsidR="00980416" w:rsidRPr="00003498" w:rsidRDefault="00980416" w:rsidP="00D427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80416" w:rsidRPr="00003498" w:rsidRDefault="00980416" w:rsidP="00773A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980416" w:rsidRDefault="00980416" w:rsidP="00D42789">
      <w:pPr>
        <w:spacing w:after="0" w:line="240" w:lineRule="auto"/>
        <w:rPr>
          <w:lang w:val="uk-UA"/>
        </w:rPr>
      </w:pPr>
    </w:p>
    <w:p w:rsidR="00980416" w:rsidRDefault="00980416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опіки над малолітнім  </w:t>
      </w:r>
    </w:p>
    <w:p w:rsidR="00980416" w:rsidRDefault="00980416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980416" w:rsidRDefault="00980416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>, мешканцем м. Кіцмань</w:t>
      </w:r>
    </w:p>
    <w:p w:rsidR="00980416" w:rsidRDefault="00980416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та звільнення від обов’язків опікунів  </w:t>
      </w:r>
    </w:p>
    <w:p w:rsidR="00980416" w:rsidRDefault="00980416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 1984 року народження </w:t>
      </w:r>
    </w:p>
    <w:p w:rsidR="00980416" w:rsidRDefault="00980416" w:rsidP="00D427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864A8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</w:p>
    <w:p w:rsidR="00980416" w:rsidRPr="00003498" w:rsidRDefault="00980416" w:rsidP="00D42789">
      <w:pPr>
        <w:pStyle w:val="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мешканців м. Кіцмань</w:t>
      </w:r>
    </w:p>
    <w:p w:rsidR="00980416" w:rsidRPr="00003498" w:rsidRDefault="00980416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80416" w:rsidRPr="007874A2" w:rsidRDefault="00980416" w:rsidP="00D427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</w:t>
      </w:r>
      <w:r>
        <w:rPr>
          <w:rFonts w:ascii="Times New Roman" w:hAnsi="Times New Roman"/>
          <w:sz w:val="24"/>
          <w:szCs w:val="24"/>
          <w:lang w:val="uk-UA"/>
        </w:rPr>
        <w:t>таттей 75, 76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статтей 250, 251 Сімейного кодексу України, пункту 50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Кіцманського районного суду від 06.09.2022 № 718/1706/22 та рішення Комісії з питань захисту прав дитини при виконавчому комітеті Кіцманської міської ради від </w:t>
      </w:r>
      <w:r w:rsidRPr="00A81D38">
        <w:rPr>
          <w:rFonts w:ascii="Times New Roman" w:hAnsi="Times New Roman"/>
          <w:sz w:val="24"/>
          <w:szCs w:val="24"/>
          <w:lang w:val="uk-UA"/>
        </w:rPr>
        <w:t>31.10.2022</w:t>
      </w:r>
      <w:r>
        <w:rPr>
          <w:rFonts w:ascii="Times New Roman" w:hAnsi="Times New Roman"/>
          <w:sz w:val="24"/>
          <w:szCs w:val="24"/>
          <w:lang w:val="uk-UA"/>
        </w:rPr>
        <w:t xml:space="preserve"> № 5,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80416" w:rsidRDefault="00980416" w:rsidP="00D42789">
      <w:pPr>
        <w:pStyle w:val="5"/>
        <w:jc w:val="both"/>
        <w:rPr>
          <w:rFonts w:ascii="Times New Roman" w:hAnsi="Times New Roman"/>
          <w:b/>
          <w:szCs w:val="24"/>
        </w:rPr>
      </w:pPr>
    </w:p>
    <w:p w:rsidR="00980416" w:rsidRPr="00003498" w:rsidRDefault="00980416" w:rsidP="00D42789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80416" w:rsidRDefault="00980416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80416" w:rsidRPr="00C70A68" w:rsidRDefault="00980416" w:rsidP="00D427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1.  Припинити опіку над малолітнім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 2020 року народження, мешканцем м. Кіцмань</w:t>
      </w:r>
      <w:r>
        <w:rPr>
          <w:rFonts w:ascii="Times New Roman" w:hAnsi="Times New Roman"/>
          <w:sz w:val="24"/>
          <w:szCs w:val="24"/>
          <w:lang w:val="uk-UA"/>
        </w:rPr>
        <w:t>, у зв</w:t>
      </w:r>
      <w:r w:rsidRPr="00C70A68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усиновленням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:rsidR="00980416" w:rsidRPr="000F617F" w:rsidRDefault="00980416" w:rsidP="00D4278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2. Звільнити від обов’язків опікунів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 1984 ро</w:t>
      </w:r>
      <w:r>
        <w:rPr>
          <w:rFonts w:ascii="Times New Roman" w:hAnsi="Times New Roman"/>
          <w:sz w:val="24"/>
          <w:szCs w:val="24"/>
          <w:lang w:val="uk-UA"/>
        </w:rPr>
        <w:t>ку народження та ОСОБА 3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0A68">
        <w:rPr>
          <w:rFonts w:ascii="Times New Roman" w:hAnsi="Times New Roman"/>
          <w:sz w:val="24"/>
          <w:szCs w:val="24"/>
          <w:lang w:val="uk-UA"/>
        </w:rPr>
        <w:t>1983 року народження, мешканців м. Кіцмань.</w:t>
      </w:r>
    </w:p>
    <w:p w:rsidR="00980416" w:rsidRDefault="00980416" w:rsidP="003A40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A23B2">
        <w:rPr>
          <w:rFonts w:ascii="Times New Roman" w:hAnsi="Times New Roman"/>
          <w:sz w:val="24"/>
          <w:szCs w:val="24"/>
          <w:lang w:val="uk-UA"/>
        </w:rPr>
        <w:t>3. Визнати таким, що втратило чинність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рішення виконавчого комітету Кіцманської міської ради від 08.06.2022 № 180/6 «Про встановлення опіки над малолітнім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DA23B2">
        <w:rPr>
          <w:rStyle w:val="st42"/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Style w:val="st42"/>
          <w:rFonts w:ascii="Times New Roman" w:hAnsi="Times New Roman"/>
          <w:sz w:val="24"/>
          <w:szCs w:val="24"/>
          <w:lang w:val="uk-UA"/>
        </w:rPr>
        <w:t>***</w:t>
      </w:r>
      <w:r w:rsidRPr="00DA23B2">
        <w:rPr>
          <w:rStyle w:val="st42"/>
          <w:rFonts w:ascii="Times New Roman" w:hAnsi="Times New Roman"/>
          <w:sz w:val="24"/>
          <w:szCs w:val="24"/>
          <w:lang w:val="uk-UA"/>
        </w:rPr>
        <w:t xml:space="preserve"> 2020 року народження,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вихованцем ОКНП «Чернівецький обласний спеціалізований будинок дитини» та призначення опікунами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1984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DA23B2">
        <w:rPr>
          <w:rFonts w:ascii="Times New Roman" w:hAnsi="Times New Roman"/>
          <w:sz w:val="24"/>
          <w:szCs w:val="24"/>
          <w:lang w:val="uk-UA"/>
        </w:rPr>
        <w:t>1983 року народження, мешканців м. Кіцмань»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980416" w:rsidRDefault="00980416" w:rsidP="00D4278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980416" w:rsidRPr="003A4030" w:rsidRDefault="00980416" w:rsidP="00D4278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80416" w:rsidRDefault="00980416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980416" w:rsidRDefault="00980416" w:rsidP="00D42789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980416" w:rsidRPr="00003498" w:rsidRDefault="00980416" w:rsidP="00D42789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980416" w:rsidRPr="00A44DFC" w:rsidRDefault="00980416" w:rsidP="00D427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0416" w:rsidRDefault="00980416" w:rsidP="00D4278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</w:t>
      </w:r>
    </w:p>
    <w:sectPr w:rsidR="00980416" w:rsidSect="003A4030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789"/>
    <w:rsid w:val="00003498"/>
    <w:rsid w:val="00005B0D"/>
    <w:rsid w:val="00026C55"/>
    <w:rsid w:val="000662EC"/>
    <w:rsid w:val="000864A8"/>
    <w:rsid w:val="000C2E2B"/>
    <w:rsid w:val="000F617F"/>
    <w:rsid w:val="00211155"/>
    <w:rsid w:val="002A1EDB"/>
    <w:rsid w:val="002D07B2"/>
    <w:rsid w:val="003A0845"/>
    <w:rsid w:val="003A4030"/>
    <w:rsid w:val="006C4A58"/>
    <w:rsid w:val="00773A28"/>
    <w:rsid w:val="007874A2"/>
    <w:rsid w:val="00817E5D"/>
    <w:rsid w:val="00980416"/>
    <w:rsid w:val="00A40B28"/>
    <w:rsid w:val="00A44DFC"/>
    <w:rsid w:val="00A468B3"/>
    <w:rsid w:val="00A81D38"/>
    <w:rsid w:val="00B02885"/>
    <w:rsid w:val="00C32E56"/>
    <w:rsid w:val="00C70A68"/>
    <w:rsid w:val="00C87F31"/>
    <w:rsid w:val="00CF3D2C"/>
    <w:rsid w:val="00D04916"/>
    <w:rsid w:val="00D42789"/>
    <w:rsid w:val="00D45EBB"/>
    <w:rsid w:val="00D61577"/>
    <w:rsid w:val="00DA23B2"/>
    <w:rsid w:val="00F17D62"/>
    <w:rsid w:val="00F40D20"/>
    <w:rsid w:val="00F54F6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2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4278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4278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4278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42789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42789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42789"/>
  </w:style>
  <w:style w:type="paragraph" w:customStyle="1" w:styleId="5">
    <w:name w:val="Обычный5"/>
    <w:uiPriority w:val="99"/>
    <w:rsid w:val="00D42789"/>
    <w:rPr>
      <w:rFonts w:ascii="Arial" w:hAnsi="Arial"/>
      <w:sz w:val="24"/>
      <w:szCs w:val="20"/>
      <w:lang w:val="uk-UA"/>
    </w:rPr>
  </w:style>
  <w:style w:type="character" w:customStyle="1" w:styleId="st42">
    <w:name w:val="st42"/>
    <w:uiPriority w:val="99"/>
    <w:rsid w:val="00D4278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340</Words>
  <Characters>1940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2022-11-11T10:00:00Z</cp:lastPrinted>
  <dcterms:created xsi:type="dcterms:W3CDTF">2022-11-03T09:46:00Z</dcterms:created>
  <dcterms:modified xsi:type="dcterms:W3CDTF">2022-11-16T14:16:00Z</dcterms:modified>
</cp:coreProperties>
</file>