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73" w:rsidRPr="00003498" w:rsidRDefault="00830973" w:rsidP="007C3B6A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0120081" r:id="rId5"/>
        </w:object>
      </w:r>
    </w:p>
    <w:p w:rsidR="00830973" w:rsidRPr="00003498" w:rsidRDefault="00830973" w:rsidP="007C3B6A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830973" w:rsidRPr="00003498" w:rsidRDefault="00830973" w:rsidP="007C3B6A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830973" w:rsidRPr="00003498" w:rsidRDefault="00830973" w:rsidP="007C3B6A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830973" w:rsidRPr="00003498" w:rsidRDefault="00830973" w:rsidP="007C3B6A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КОМІТЕТ</w:t>
      </w:r>
    </w:p>
    <w:p w:rsidR="00830973" w:rsidRPr="00003498" w:rsidRDefault="00830973" w:rsidP="007C3B6A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830973" w:rsidRPr="00003498" w:rsidRDefault="00830973" w:rsidP="007C3B6A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830973" w:rsidRPr="00003498" w:rsidRDefault="00830973" w:rsidP="007C3B6A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830973" w:rsidRPr="00003498" w:rsidRDefault="00830973" w:rsidP="007C3B6A">
      <w:pPr>
        <w:spacing w:after="0" w:line="240" w:lineRule="auto"/>
        <w:jc w:val="right"/>
        <w:rPr>
          <w:rFonts w:ascii="Times New Roman" w:hAnsi="Times New Roman"/>
        </w:rPr>
      </w:pPr>
    </w:p>
    <w:p w:rsidR="00830973" w:rsidRPr="00003498" w:rsidRDefault="00830973" w:rsidP="007C3B6A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830973" w:rsidRPr="00003498" w:rsidRDefault="00830973" w:rsidP="007C3B6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830973" w:rsidRPr="00003498" w:rsidRDefault="00830973" w:rsidP="007C3B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30973" w:rsidRDefault="00830973" w:rsidP="00FE4E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342/11</w:t>
      </w:r>
    </w:p>
    <w:p w:rsidR="00830973" w:rsidRDefault="00830973" w:rsidP="007C3B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30973" w:rsidRPr="00003498" w:rsidRDefault="00830973" w:rsidP="00FE4E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листопада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830973" w:rsidRDefault="00830973" w:rsidP="007C3B6A">
      <w:pPr>
        <w:spacing w:after="0" w:line="240" w:lineRule="auto"/>
        <w:rPr>
          <w:lang w:val="uk-UA"/>
        </w:rPr>
      </w:pPr>
    </w:p>
    <w:p w:rsidR="00830973" w:rsidRDefault="00830973" w:rsidP="007C3B6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затвердження висновку органу опіки </w:t>
      </w:r>
    </w:p>
    <w:p w:rsidR="00830973" w:rsidRDefault="00830973" w:rsidP="007C3B6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та  піклування Кіцманської міської ради </w:t>
      </w:r>
    </w:p>
    <w:p w:rsidR="00830973" w:rsidRDefault="00830973" w:rsidP="007C3B6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п</w:t>
      </w:r>
      <w:r w:rsidRPr="00077B2D">
        <w:rPr>
          <w:rFonts w:ascii="Times New Roman" w:hAnsi="Times New Roman"/>
          <w:b/>
          <w:sz w:val="24"/>
          <w:szCs w:val="24"/>
          <w:lang w:val="uk-UA" w:eastAsia="uk-UA"/>
        </w:rPr>
        <w:t>ро визначення місця проживання малолітніх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:</w:t>
      </w:r>
      <w:r w:rsidRPr="00077B2D">
        <w:rPr>
          <w:rFonts w:ascii="Times New Roman" w:hAnsi="Times New Roman"/>
          <w:b/>
          <w:sz w:val="24"/>
          <w:szCs w:val="24"/>
          <w:lang w:val="uk-UA" w:eastAsia="uk-UA"/>
        </w:rPr>
        <w:t xml:space="preserve"> </w:t>
      </w:r>
    </w:p>
    <w:p w:rsidR="00830973" w:rsidRDefault="00830973" w:rsidP="007C3B6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077B2D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077B2D">
        <w:rPr>
          <w:rFonts w:ascii="Times New Roman" w:hAnsi="Times New Roman"/>
          <w:b/>
          <w:sz w:val="24"/>
          <w:szCs w:val="24"/>
          <w:lang w:val="uk-UA" w:eastAsia="uk-UA"/>
        </w:rPr>
        <w:t xml:space="preserve">  2019  року народження </w:t>
      </w:r>
    </w:p>
    <w:p w:rsidR="00830973" w:rsidRDefault="00830973" w:rsidP="007C3B6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077B2D">
        <w:rPr>
          <w:rFonts w:ascii="Times New Roman" w:hAnsi="Times New Roman"/>
          <w:b/>
          <w:sz w:val="24"/>
          <w:szCs w:val="24"/>
          <w:lang w:val="uk-UA" w:eastAsia="uk-UA"/>
        </w:rPr>
        <w:t xml:space="preserve">та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ОСОБА 2</w:t>
      </w:r>
      <w:r w:rsidRPr="00077B2D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077B2D">
        <w:rPr>
          <w:rFonts w:ascii="Times New Roman" w:hAnsi="Times New Roman"/>
          <w:b/>
          <w:sz w:val="24"/>
          <w:szCs w:val="24"/>
          <w:lang w:val="uk-UA" w:eastAsia="uk-UA"/>
        </w:rPr>
        <w:t xml:space="preserve"> 2021 року народження, </w:t>
      </w:r>
    </w:p>
    <w:p w:rsidR="00830973" w:rsidRDefault="00830973" w:rsidP="007C3B6A">
      <w:pPr>
        <w:spacing w:after="0" w:line="240" w:lineRule="auto"/>
        <w:rPr>
          <w:b/>
          <w:sz w:val="24"/>
          <w:szCs w:val="24"/>
          <w:lang w:val="uk-UA"/>
        </w:rPr>
      </w:pPr>
      <w:r w:rsidRPr="00077B2D">
        <w:rPr>
          <w:rFonts w:ascii="Times New Roman" w:hAnsi="Times New Roman"/>
          <w:b/>
          <w:sz w:val="24"/>
          <w:szCs w:val="24"/>
          <w:lang w:val="uk-UA" w:eastAsia="uk-UA"/>
        </w:rPr>
        <w:t>мешканців м. Кіцмань</w:t>
      </w:r>
    </w:p>
    <w:p w:rsidR="00830973" w:rsidRDefault="00830973" w:rsidP="007C3B6A">
      <w:pPr>
        <w:pStyle w:val="NoSpacing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830973" w:rsidRDefault="00830973" w:rsidP="007C3B6A">
      <w:pPr>
        <w:pStyle w:val="NoSpacing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830973" w:rsidRPr="007874A2" w:rsidRDefault="00830973" w:rsidP="007C3B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Відповідно до  статтей 141, 161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пункту 72 </w:t>
      </w:r>
      <w:r w:rsidRPr="0091515F">
        <w:rPr>
          <w:rFonts w:ascii="Times New Roman" w:hAnsi="Times New Roman"/>
          <w:sz w:val="24"/>
          <w:szCs w:val="24"/>
          <w:lang w:val="uk-UA"/>
        </w:rPr>
        <w:t>Порядку провадження органами опіки та піклування діяльності, пов’язаної із захистом прав дитини, затвердженого постановою КМУ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24.09.2008 № 866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розглянувши заяву гр.ОСОБА 3, *** 2001 року народження від 25.10.2022 № 265, враховуючи висновок служби у справах дітей від 28.10.2022</w:t>
      </w:r>
      <w:r w:rsidRPr="00CF1C3D">
        <w:rPr>
          <w:rFonts w:ascii="Times New Roman" w:hAnsi="Times New Roman"/>
          <w:sz w:val="24"/>
          <w:szCs w:val="24"/>
          <w:lang w:val="uk-UA"/>
        </w:rPr>
        <w:t xml:space="preserve"> № </w:t>
      </w:r>
      <w:r>
        <w:rPr>
          <w:rFonts w:ascii="Times New Roman" w:hAnsi="Times New Roman"/>
          <w:sz w:val="24"/>
          <w:szCs w:val="24"/>
          <w:lang w:val="uk-UA"/>
        </w:rPr>
        <w:t>172 та рішення Комісії з питань захисту прав дитини при виконавчому комітеті Кіцманської міської ради від 31</w:t>
      </w:r>
      <w:r w:rsidRPr="00B704E4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10.2022  № 10,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830973" w:rsidRPr="00003498" w:rsidRDefault="00830973" w:rsidP="007C3B6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30973" w:rsidRPr="00003498" w:rsidRDefault="00830973" w:rsidP="007C3B6A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830973" w:rsidRPr="003B7EDA" w:rsidRDefault="00830973" w:rsidP="007C3B6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B7EDA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830973" w:rsidRPr="002905E7" w:rsidRDefault="00830973" w:rsidP="007C3B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2905E7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</w:t>
      </w:r>
      <w:r w:rsidRPr="002905E7">
        <w:rPr>
          <w:rFonts w:ascii="Times New Roman" w:hAnsi="Times New Roman"/>
          <w:sz w:val="24"/>
          <w:szCs w:val="24"/>
          <w:lang w:val="uk-UA" w:eastAsia="uk-UA"/>
        </w:rPr>
        <w:t>визначення місця проживання</w:t>
      </w:r>
      <w:r w:rsidRPr="002905E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E127E4">
        <w:rPr>
          <w:rFonts w:ascii="Times New Roman" w:hAnsi="Times New Roman"/>
          <w:sz w:val="24"/>
          <w:szCs w:val="24"/>
          <w:lang w:val="uk-UA" w:eastAsia="uk-UA"/>
        </w:rPr>
        <w:t>малолітніх:</w:t>
      </w:r>
      <w:r>
        <w:rPr>
          <w:rFonts w:ascii="Times New Roman" w:hAnsi="Times New Roman"/>
          <w:sz w:val="24"/>
          <w:szCs w:val="24"/>
          <w:lang w:val="uk-UA" w:eastAsia="uk-UA"/>
        </w:rPr>
        <w:t>ОСОБА 1</w:t>
      </w:r>
      <w:r w:rsidRPr="00E127E4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E127E4">
        <w:rPr>
          <w:rFonts w:ascii="Times New Roman" w:hAnsi="Times New Roman"/>
          <w:sz w:val="24"/>
          <w:szCs w:val="24"/>
          <w:lang w:val="uk-UA" w:eastAsia="uk-UA"/>
        </w:rPr>
        <w:t xml:space="preserve"> 2019  року народження та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ОСОБА 2</w:t>
      </w:r>
      <w:r w:rsidRPr="00E127E4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E127E4">
        <w:rPr>
          <w:rFonts w:ascii="Times New Roman" w:hAnsi="Times New Roman"/>
          <w:sz w:val="24"/>
          <w:szCs w:val="24"/>
          <w:lang w:val="uk-UA" w:eastAsia="uk-UA"/>
        </w:rPr>
        <w:t xml:space="preserve"> 2021 року народження, мешканців м. Кіцмань</w:t>
      </w:r>
      <w:r w:rsidRPr="002905E7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:rsidR="00830973" w:rsidRDefault="00830973" w:rsidP="007C3B6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30973" w:rsidRPr="00003498" w:rsidRDefault="00830973" w:rsidP="007C3B6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830973" w:rsidRPr="00003498" w:rsidRDefault="00830973" w:rsidP="007C3B6A">
      <w:pPr>
        <w:pStyle w:val="2"/>
        <w:jc w:val="both"/>
        <w:rPr>
          <w:rFonts w:ascii="Times New Roman" w:hAnsi="Times New Roman"/>
          <w:b/>
          <w:szCs w:val="24"/>
        </w:rPr>
      </w:pPr>
    </w:p>
    <w:p w:rsidR="00830973" w:rsidRPr="00003498" w:rsidRDefault="00830973" w:rsidP="007C3B6A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30973" w:rsidRDefault="00830973" w:rsidP="007C3B6A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30973" w:rsidRPr="00003498" w:rsidRDefault="00830973" w:rsidP="007C3B6A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30973" w:rsidRDefault="00830973" w:rsidP="007C3B6A">
      <w:pPr>
        <w:pStyle w:val="1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  <w:r>
        <w:rPr>
          <w:rFonts w:ascii="Times New Roman" w:hAnsi="Times New Roman"/>
          <w:szCs w:val="24"/>
        </w:rPr>
        <w:t xml:space="preserve">                              </w:t>
      </w:r>
    </w:p>
    <w:p w:rsidR="00830973" w:rsidRDefault="00830973" w:rsidP="007C3B6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830973" w:rsidRDefault="00830973" w:rsidP="007C3B6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30973" w:rsidRDefault="00830973">
      <w:pPr>
        <w:rPr>
          <w:lang w:val="uk-UA"/>
        </w:rPr>
      </w:pPr>
    </w:p>
    <w:p w:rsidR="00830973" w:rsidRDefault="00830973">
      <w:pPr>
        <w:rPr>
          <w:lang w:val="uk-UA"/>
        </w:rPr>
      </w:pPr>
    </w:p>
    <w:sectPr w:rsidR="00830973" w:rsidSect="00DD73D0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3B6A"/>
    <w:rsid w:val="00003498"/>
    <w:rsid w:val="0003297A"/>
    <w:rsid w:val="000751E8"/>
    <w:rsid w:val="00077B2D"/>
    <w:rsid w:val="000807D9"/>
    <w:rsid w:val="0010402E"/>
    <w:rsid w:val="001B7328"/>
    <w:rsid w:val="00236114"/>
    <w:rsid w:val="002905E7"/>
    <w:rsid w:val="002C76FD"/>
    <w:rsid w:val="003926D7"/>
    <w:rsid w:val="003A6B89"/>
    <w:rsid w:val="003B7EDA"/>
    <w:rsid w:val="00470E33"/>
    <w:rsid w:val="00482AE8"/>
    <w:rsid w:val="005B21A5"/>
    <w:rsid w:val="00720A89"/>
    <w:rsid w:val="00756B1A"/>
    <w:rsid w:val="007570C4"/>
    <w:rsid w:val="007874A2"/>
    <w:rsid w:val="007C3B6A"/>
    <w:rsid w:val="00822D69"/>
    <w:rsid w:val="00830973"/>
    <w:rsid w:val="008563D7"/>
    <w:rsid w:val="008A0B1C"/>
    <w:rsid w:val="008D0180"/>
    <w:rsid w:val="0091515F"/>
    <w:rsid w:val="00954894"/>
    <w:rsid w:val="009A375C"/>
    <w:rsid w:val="009D19A7"/>
    <w:rsid w:val="00A4644D"/>
    <w:rsid w:val="00B21FE9"/>
    <w:rsid w:val="00B704E4"/>
    <w:rsid w:val="00BD2568"/>
    <w:rsid w:val="00C81AC0"/>
    <w:rsid w:val="00CC0694"/>
    <w:rsid w:val="00CF1C3D"/>
    <w:rsid w:val="00D04916"/>
    <w:rsid w:val="00D869B5"/>
    <w:rsid w:val="00DD73D0"/>
    <w:rsid w:val="00DF6CEF"/>
    <w:rsid w:val="00E0399E"/>
    <w:rsid w:val="00E127E4"/>
    <w:rsid w:val="00EC5769"/>
    <w:rsid w:val="00F752F4"/>
    <w:rsid w:val="00F942EA"/>
    <w:rsid w:val="00FE4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769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7C3B6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7C3B6A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7C3B6A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7C3B6A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7C3B6A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7C3B6A"/>
  </w:style>
  <w:style w:type="paragraph" w:customStyle="1" w:styleId="13">
    <w:name w:val="Заголовок 13"/>
    <w:basedOn w:val="Normal"/>
    <w:next w:val="Normal"/>
    <w:uiPriority w:val="99"/>
    <w:rsid w:val="007C3B6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7C3B6A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7C3B6A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7C3B6A"/>
  </w:style>
  <w:style w:type="paragraph" w:styleId="Caption">
    <w:name w:val="caption"/>
    <w:basedOn w:val="Normal"/>
    <w:uiPriority w:val="99"/>
    <w:qFormat/>
    <w:locked/>
    <w:rsid w:val="00A4644D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A4644D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A4644D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A4644D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customStyle="1" w:styleId="rvps2">
    <w:name w:val="rvps2"/>
    <w:basedOn w:val="Normal"/>
    <w:uiPriority w:val="99"/>
    <w:rsid w:val="00A464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284</Words>
  <Characters>1620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2022-11-11T09:41:00Z</cp:lastPrinted>
  <dcterms:created xsi:type="dcterms:W3CDTF">2022-11-03T09:44:00Z</dcterms:created>
  <dcterms:modified xsi:type="dcterms:W3CDTF">2022-11-16T14:08:00Z</dcterms:modified>
</cp:coreProperties>
</file>