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66" w:rsidRPr="00003498" w:rsidRDefault="00E90566" w:rsidP="00D41EB8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19985" r:id="rId5"/>
        </w:object>
      </w:r>
    </w:p>
    <w:p w:rsidR="00E90566" w:rsidRPr="00003498" w:rsidRDefault="00E90566" w:rsidP="00D41EB8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90566" w:rsidRPr="00003498" w:rsidRDefault="00E90566" w:rsidP="00D41EB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90566" w:rsidRPr="00003498" w:rsidRDefault="00E90566" w:rsidP="00D41EB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90566" w:rsidRPr="00003498" w:rsidRDefault="00E90566" w:rsidP="00D41EB8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90566" w:rsidRPr="00003498" w:rsidRDefault="00E90566" w:rsidP="00D41EB8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E90566" w:rsidRPr="00003498" w:rsidRDefault="00E90566" w:rsidP="00D41EB8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90566" w:rsidRPr="00003498" w:rsidRDefault="00E90566" w:rsidP="00D41EB8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90566" w:rsidRPr="00003498" w:rsidRDefault="00E90566" w:rsidP="00D41EB8">
      <w:pPr>
        <w:spacing w:after="0" w:line="240" w:lineRule="auto"/>
        <w:jc w:val="right"/>
        <w:rPr>
          <w:rFonts w:ascii="Times New Roman" w:hAnsi="Times New Roman"/>
        </w:rPr>
      </w:pPr>
    </w:p>
    <w:p w:rsidR="00E90566" w:rsidRPr="00003498" w:rsidRDefault="00E90566" w:rsidP="00D41E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E90566" w:rsidRPr="00003498" w:rsidRDefault="00E90566" w:rsidP="00D41EB8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E90566" w:rsidRPr="00003498" w:rsidRDefault="00E90566" w:rsidP="00D41EB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E90566" w:rsidRPr="00003498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566" w:rsidRPr="004F6287" w:rsidRDefault="00E90566" w:rsidP="00D41E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341/11</w:t>
      </w:r>
    </w:p>
    <w:p w:rsidR="00E90566" w:rsidRPr="00003498" w:rsidRDefault="00E90566" w:rsidP="00D41E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90566" w:rsidRPr="00003498" w:rsidRDefault="00E90566" w:rsidP="004F62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E90566" w:rsidRDefault="00E90566" w:rsidP="00D41EB8">
      <w:pPr>
        <w:spacing w:after="0" w:line="240" w:lineRule="auto"/>
        <w:rPr>
          <w:lang w:val="uk-UA"/>
        </w:rPr>
      </w:pPr>
    </w:p>
    <w:p w:rsidR="00E90566" w:rsidRPr="00D04916" w:rsidRDefault="00E90566" w:rsidP="00D41EB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E90566" w:rsidRPr="00D04916" w:rsidRDefault="00E90566" w:rsidP="00D41EB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E90566" w:rsidRDefault="00E90566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E90566" w:rsidRDefault="00E90566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90566" w:rsidRDefault="00E90566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1974 року народження, мешканця с. Мамаївці </w:t>
      </w:r>
    </w:p>
    <w:p w:rsidR="00E90566" w:rsidRDefault="00E90566" w:rsidP="00D41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90566" w:rsidRDefault="00E90566" w:rsidP="00D41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90566" w:rsidRPr="007874A2" w:rsidRDefault="00E90566" w:rsidP="00D41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неповнолітнього ОСОБА 2, *** 2007 року народження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від 28.10.2022 № 267, враховуючи рішення Комісії з питань захисту прав дитини при виконавчому комітеті Кіцманської міської ради від 31.10.2022 № 7,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90566" w:rsidRPr="00003498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90566" w:rsidRPr="00003498" w:rsidRDefault="00E90566" w:rsidP="00D41EB8">
      <w:pPr>
        <w:pStyle w:val="6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90566" w:rsidRDefault="00E90566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90566" w:rsidRPr="00D04916" w:rsidRDefault="00E90566" w:rsidP="00D41EB8">
      <w:pPr>
        <w:pStyle w:val="Caption"/>
        <w:jc w:val="both"/>
        <w:rPr>
          <w:b w:val="0"/>
          <w:sz w:val="24"/>
          <w:szCs w:val="24"/>
        </w:rPr>
      </w:pPr>
      <w:r w:rsidRPr="00D04916"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t xml:space="preserve">    </w:t>
      </w:r>
      <w:r w:rsidRPr="00D04916">
        <w:rPr>
          <w:b w:val="0"/>
          <w:sz w:val="24"/>
          <w:szCs w:val="24"/>
        </w:rPr>
        <w:t xml:space="preserve">   </w:t>
      </w:r>
      <w:r w:rsidRPr="00DB62B0">
        <w:rPr>
          <w:b w:val="0"/>
          <w:sz w:val="24"/>
          <w:szCs w:val="24"/>
        </w:rPr>
        <w:t>1</w:t>
      </w:r>
      <w:r w:rsidRPr="00D04916">
        <w:rPr>
          <w:b w:val="0"/>
          <w:sz w:val="24"/>
          <w:szCs w:val="24"/>
        </w:rPr>
        <w:t xml:space="preserve">. Затвердити висновок органу опіки та піклування Кіцманської міської ради про доцільність позбавлення батьківських прав </w:t>
      </w:r>
      <w:r w:rsidRPr="00DF18D3">
        <w:rPr>
          <w:b w:val="0"/>
          <w:sz w:val="24"/>
          <w:szCs w:val="24"/>
          <w:lang w:eastAsia="uk-UA"/>
        </w:rPr>
        <w:t>гр.</w:t>
      </w:r>
      <w:r>
        <w:rPr>
          <w:b w:val="0"/>
          <w:sz w:val="24"/>
          <w:szCs w:val="24"/>
          <w:lang w:eastAsia="uk-UA"/>
        </w:rPr>
        <w:t xml:space="preserve"> ОСОБА 1</w:t>
      </w:r>
      <w:r>
        <w:rPr>
          <w:b w:val="0"/>
          <w:sz w:val="24"/>
          <w:szCs w:val="24"/>
        </w:rPr>
        <w:t>, ***</w:t>
      </w:r>
      <w:r w:rsidRPr="00DF18D3">
        <w:rPr>
          <w:b w:val="0"/>
          <w:sz w:val="24"/>
          <w:szCs w:val="24"/>
        </w:rPr>
        <w:t xml:space="preserve"> 1974 року народження, мешканця с. Мамаївці</w:t>
      </w:r>
      <w:r>
        <w:rPr>
          <w:b w:val="0"/>
          <w:sz w:val="24"/>
          <w:szCs w:val="24"/>
        </w:rPr>
        <w:t xml:space="preserve"> </w:t>
      </w:r>
      <w:r w:rsidRPr="00D04916">
        <w:rPr>
          <w:b w:val="0"/>
          <w:sz w:val="24"/>
          <w:szCs w:val="24"/>
        </w:rPr>
        <w:t>( додається).</w:t>
      </w:r>
    </w:p>
    <w:p w:rsidR="00E90566" w:rsidRDefault="00E90566" w:rsidP="00D41EB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90566" w:rsidRPr="00003498" w:rsidRDefault="00E90566" w:rsidP="00D41EB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90566" w:rsidRPr="00003498" w:rsidRDefault="00E90566" w:rsidP="00D41EB8">
      <w:pPr>
        <w:pStyle w:val="6"/>
        <w:jc w:val="both"/>
        <w:rPr>
          <w:rFonts w:ascii="Times New Roman" w:hAnsi="Times New Roman"/>
          <w:b/>
          <w:szCs w:val="24"/>
        </w:rPr>
      </w:pPr>
    </w:p>
    <w:p w:rsidR="00E90566" w:rsidRDefault="00E90566" w:rsidP="00D41EB8">
      <w:pPr>
        <w:pStyle w:val="Normal2"/>
        <w:rPr>
          <w:rFonts w:ascii="Times New Roman" w:hAnsi="Times New Roman"/>
          <w:sz w:val="28"/>
          <w:szCs w:val="28"/>
        </w:rPr>
      </w:pPr>
    </w:p>
    <w:p w:rsidR="00E90566" w:rsidRDefault="00E90566" w:rsidP="00D41EB8">
      <w:pPr>
        <w:pStyle w:val="Normal2"/>
        <w:rPr>
          <w:rFonts w:ascii="Times New Roman" w:hAnsi="Times New Roman"/>
          <w:sz w:val="28"/>
          <w:szCs w:val="28"/>
        </w:rPr>
      </w:pPr>
    </w:p>
    <w:p w:rsidR="00E90566" w:rsidRDefault="00E90566" w:rsidP="00D41EB8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E90566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90566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90566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90566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90566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90566" w:rsidRDefault="00E90566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90566" w:rsidSect="005705A4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1EB8"/>
    <w:rsid w:val="00003498"/>
    <w:rsid w:val="000061EF"/>
    <w:rsid w:val="00037980"/>
    <w:rsid w:val="000751E8"/>
    <w:rsid w:val="000D3101"/>
    <w:rsid w:val="000F2C55"/>
    <w:rsid w:val="000F7AD4"/>
    <w:rsid w:val="0010402E"/>
    <w:rsid w:val="00134154"/>
    <w:rsid w:val="001942D6"/>
    <w:rsid w:val="001960FA"/>
    <w:rsid w:val="001D0C75"/>
    <w:rsid w:val="00216DA0"/>
    <w:rsid w:val="00222692"/>
    <w:rsid w:val="0023255E"/>
    <w:rsid w:val="002478FA"/>
    <w:rsid w:val="002B0AB6"/>
    <w:rsid w:val="002C34E2"/>
    <w:rsid w:val="0033141A"/>
    <w:rsid w:val="003703CE"/>
    <w:rsid w:val="003F14A4"/>
    <w:rsid w:val="004032F4"/>
    <w:rsid w:val="00433598"/>
    <w:rsid w:val="004F6287"/>
    <w:rsid w:val="00550C7C"/>
    <w:rsid w:val="005705A4"/>
    <w:rsid w:val="005E3424"/>
    <w:rsid w:val="00674705"/>
    <w:rsid w:val="006F5906"/>
    <w:rsid w:val="00774F52"/>
    <w:rsid w:val="007874A2"/>
    <w:rsid w:val="007973A4"/>
    <w:rsid w:val="007B58ED"/>
    <w:rsid w:val="00871399"/>
    <w:rsid w:val="00877EF5"/>
    <w:rsid w:val="009678E2"/>
    <w:rsid w:val="009A375C"/>
    <w:rsid w:val="009F464C"/>
    <w:rsid w:val="00A359F1"/>
    <w:rsid w:val="00A60FB9"/>
    <w:rsid w:val="00A775FB"/>
    <w:rsid w:val="00AB2AF6"/>
    <w:rsid w:val="00C60CC4"/>
    <w:rsid w:val="00D04916"/>
    <w:rsid w:val="00D41EB8"/>
    <w:rsid w:val="00DB62B0"/>
    <w:rsid w:val="00DE2B88"/>
    <w:rsid w:val="00DF18D3"/>
    <w:rsid w:val="00E0399E"/>
    <w:rsid w:val="00E3146B"/>
    <w:rsid w:val="00E77A95"/>
    <w:rsid w:val="00E81654"/>
    <w:rsid w:val="00E90566"/>
    <w:rsid w:val="00E96CEC"/>
    <w:rsid w:val="00F145A1"/>
    <w:rsid w:val="00F752F4"/>
    <w:rsid w:val="00F96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2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D41EB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41EB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41EB8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41EB8"/>
  </w:style>
  <w:style w:type="paragraph" w:customStyle="1" w:styleId="6">
    <w:name w:val="Обычный6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AB2AF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AB2AF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AB2AF6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1</Pages>
  <Words>265</Words>
  <Characters>1514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2022-11-11T09:36:00Z</cp:lastPrinted>
  <dcterms:created xsi:type="dcterms:W3CDTF">2022-11-03T09:45:00Z</dcterms:created>
  <dcterms:modified xsi:type="dcterms:W3CDTF">2022-11-16T14:07:00Z</dcterms:modified>
</cp:coreProperties>
</file>