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BD" w:rsidRPr="00003498" w:rsidRDefault="004711BD" w:rsidP="006831C5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19912" r:id="rId5"/>
        </w:object>
      </w:r>
    </w:p>
    <w:p w:rsidR="004711BD" w:rsidRPr="00003498" w:rsidRDefault="004711BD" w:rsidP="006831C5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711BD" w:rsidRPr="00003498" w:rsidRDefault="004711BD" w:rsidP="006831C5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711BD" w:rsidRPr="00003498" w:rsidRDefault="004711BD" w:rsidP="006831C5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711BD" w:rsidRPr="00003498" w:rsidRDefault="004711BD" w:rsidP="006831C5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711BD" w:rsidRPr="00003498" w:rsidRDefault="004711BD" w:rsidP="006831C5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711BD" w:rsidRPr="00003498" w:rsidRDefault="004711BD" w:rsidP="006831C5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711BD" w:rsidRPr="00003498" w:rsidRDefault="004711BD" w:rsidP="006831C5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711BD" w:rsidRPr="00003498" w:rsidRDefault="004711BD" w:rsidP="006831C5">
      <w:pPr>
        <w:spacing w:after="0" w:line="240" w:lineRule="auto"/>
        <w:jc w:val="right"/>
        <w:rPr>
          <w:rFonts w:ascii="Times New Roman" w:hAnsi="Times New Roman"/>
        </w:rPr>
      </w:pPr>
    </w:p>
    <w:p w:rsidR="004711BD" w:rsidRPr="00003498" w:rsidRDefault="004711BD" w:rsidP="006831C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4711BD" w:rsidRPr="00003498" w:rsidRDefault="004711BD" w:rsidP="006831C5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711BD" w:rsidRPr="00003498" w:rsidRDefault="004711BD" w:rsidP="006831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711BD" w:rsidRPr="00003498" w:rsidRDefault="004711BD" w:rsidP="006831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11BD" w:rsidRPr="00933706" w:rsidRDefault="004711BD" w:rsidP="006831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340/11</w:t>
      </w:r>
    </w:p>
    <w:p w:rsidR="004711BD" w:rsidRPr="00003498" w:rsidRDefault="004711BD" w:rsidP="006831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711BD" w:rsidRPr="00003498" w:rsidRDefault="004711BD" w:rsidP="00927DA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4711BD" w:rsidRDefault="004711BD" w:rsidP="006831C5">
      <w:pPr>
        <w:spacing w:after="0" w:line="240" w:lineRule="auto"/>
        <w:rPr>
          <w:lang w:val="uk-UA"/>
        </w:rPr>
      </w:pPr>
    </w:p>
    <w:p w:rsidR="004711BD" w:rsidRPr="00D04916" w:rsidRDefault="004711BD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4711BD" w:rsidRPr="00D04916" w:rsidRDefault="004711BD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4711BD" w:rsidRPr="00D04916" w:rsidRDefault="004711BD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4711BD" w:rsidRDefault="004711BD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C61D62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4711BD" w:rsidRDefault="004711BD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C61D62">
        <w:rPr>
          <w:rFonts w:ascii="Times New Roman" w:hAnsi="Times New Roman"/>
          <w:b/>
          <w:sz w:val="24"/>
          <w:szCs w:val="24"/>
          <w:lang w:val="uk-UA" w:eastAsia="uk-UA"/>
        </w:rPr>
        <w:t xml:space="preserve">1994 року народження, </w:t>
      </w:r>
    </w:p>
    <w:p w:rsidR="004711BD" w:rsidRDefault="004711BD" w:rsidP="006831C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61D62">
        <w:rPr>
          <w:rFonts w:ascii="Times New Roman" w:hAnsi="Times New Roman"/>
          <w:b/>
          <w:sz w:val="24"/>
          <w:szCs w:val="24"/>
          <w:lang w:val="uk-UA" w:eastAsia="uk-UA"/>
        </w:rPr>
        <w:t>мешканця м. Київ</w:t>
      </w:r>
    </w:p>
    <w:p w:rsidR="004711BD" w:rsidRDefault="004711BD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711BD" w:rsidRDefault="004711BD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711BD" w:rsidRPr="00003498" w:rsidRDefault="004711BD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гр.ОСОБА 2, 1999 року народження від 29.09.2022 № 250, враховуючи рішення Комісії з питань захисту прав дитини при виконавчому комітеті Кіцманської міської ради від </w:t>
      </w:r>
      <w:r w:rsidRPr="002B5AD8">
        <w:rPr>
          <w:rFonts w:ascii="Times New Roman" w:hAnsi="Times New Roman"/>
          <w:sz w:val="24"/>
          <w:szCs w:val="24"/>
          <w:lang w:val="uk-UA"/>
        </w:rPr>
        <w:t>31.10.2022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A825D0">
        <w:rPr>
          <w:rFonts w:ascii="Times New Roman" w:hAnsi="Times New Roman"/>
          <w:sz w:val="24"/>
          <w:szCs w:val="24"/>
          <w:lang w:val="uk-UA"/>
        </w:rPr>
        <w:t>№ 3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4711BD" w:rsidRDefault="004711BD" w:rsidP="006831C5">
      <w:pPr>
        <w:pStyle w:val="5"/>
        <w:jc w:val="both"/>
        <w:rPr>
          <w:rFonts w:ascii="Times New Roman" w:hAnsi="Times New Roman"/>
          <w:b/>
          <w:szCs w:val="24"/>
        </w:rPr>
      </w:pPr>
    </w:p>
    <w:p w:rsidR="004711BD" w:rsidRPr="00003498" w:rsidRDefault="004711BD" w:rsidP="006831C5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711BD" w:rsidRDefault="004711BD" w:rsidP="006831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711BD" w:rsidRPr="006831C5" w:rsidRDefault="004711BD" w:rsidP="006831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</w:t>
      </w:r>
      <w:r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A825D0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A825D0">
        <w:rPr>
          <w:rFonts w:ascii="Times New Roman" w:hAnsi="Times New Roman"/>
          <w:sz w:val="24"/>
          <w:szCs w:val="24"/>
          <w:lang w:val="uk-UA" w:eastAsia="uk-UA"/>
        </w:rPr>
        <w:t xml:space="preserve"> 1994 року народження, мешканця м. Київ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 додається).</w:t>
      </w:r>
    </w:p>
    <w:p w:rsidR="004711BD" w:rsidRDefault="004711BD" w:rsidP="006831C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711BD" w:rsidRPr="00003498" w:rsidRDefault="004711BD" w:rsidP="006831C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711BD" w:rsidRPr="00BA67E7" w:rsidRDefault="004711BD" w:rsidP="006831C5">
      <w:pPr>
        <w:pStyle w:val="2"/>
        <w:jc w:val="both"/>
        <w:rPr>
          <w:rFonts w:ascii="Times New Roman" w:hAnsi="Times New Roman"/>
          <w:b/>
          <w:szCs w:val="24"/>
          <w:lang w:val="ru-RU"/>
        </w:rPr>
      </w:pPr>
    </w:p>
    <w:p w:rsidR="004711BD" w:rsidRDefault="004711BD" w:rsidP="006831C5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711BD" w:rsidRPr="00003498" w:rsidRDefault="004711BD" w:rsidP="006831C5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711BD" w:rsidRPr="00003498" w:rsidRDefault="004711BD" w:rsidP="006831C5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711BD" w:rsidRPr="00003498" w:rsidRDefault="004711BD" w:rsidP="006831C5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4711BD" w:rsidRPr="00A44DFC" w:rsidRDefault="004711BD" w:rsidP="006831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11BD" w:rsidRDefault="004711BD" w:rsidP="006831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4711BD" w:rsidRDefault="004711BD" w:rsidP="006831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4711BD" w:rsidRDefault="004711BD" w:rsidP="006831C5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sectPr w:rsidR="004711BD" w:rsidSect="00A54663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1C5"/>
    <w:rsid w:val="00003498"/>
    <w:rsid w:val="00004F6E"/>
    <w:rsid w:val="0006751E"/>
    <w:rsid w:val="001864C1"/>
    <w:rsid w:val="002B5AD8"/>
    <w:rsid w:val="0037353A"/>
    <w:rsid w:val="00387952"/>
    <w:rsid w:val="00404BC9"/>
    <w:rsid w:val="00414BE6"/>
    <w:rsid w:val="004374BC"/>
    <w:rsid w:val="004711BD"/>
    <w:rsid w:val="004F607C"/>
    <w:rsid w:val="00535B9C"/>
    <w:rsid w:val="005369BF"/>
    <w:rsid w:val="00607FFA"/>
    <w:rsid w:val="006831C5"/>
    <w:rsid w:val="006C2C06"/>
    <w:rsid w:val="006F006D"/>
    <w:rsid w:val="006F1C63"/>
    <w:rsid w:val="007874A2"/>
    <w:rsid w:val="007A3227"/>
    <w:rsid w:val="007F526E"/>
    <w:rsid w:val="008A3991"/>
    <w:rsid w:val="008B7A95"/>
    <w:rsid w:val="00920F10"/>
    <w:rsid w:val="00927DAD"/>
    <w:rsid w:val="00933706"/>
    <w:rsid w:val="00954B24"/>
    <w:rsid w:val="00970EBE"/>
    <w:rsid w:val="00A44DFC"/>
    <w:rsid w:val="00A54663"/>
    <w:rsid w:val="00A621A9"/>
    <w:rsid w:val="00A825D0"/>
    <w:rsid w:val="00B361A0"/>
    <w:rsid w:val="00BA67E7"/>
    <w:rsid w:val="00BA6BD7"/>
    <w:rsid w:val="00C61D62"/>
    <w:rsid w:val="00CA04CC"/>
    <w:rsid w:val="00D04916"/>
    <w:rsid w:val="00DA4D9E"/>
    <w:rsid w:val="00DB6E41"/>
    <w:rsid w:val="00E739C1"/>
    <w:rsid w:val="00EB2479"/>
    <w:rsid w:val="00F70E1D"/>
    <w:rsid w:val="00F752F4"/>
    <w:rsid w:val="00FB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06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6831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831C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6831C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6831C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6831C5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6831C5"/>
  </w:style>
  <w:style w:type="paragraph" w:customStyle="1" w:styleId="5">
    <w:name w:val="Обычный5"/>
    <w:uiPriority w:val="99"/>
    <w:rsid w:val="006831C5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6831C5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6831C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831C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6831C5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267</Words>
  <Characters>1526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2022-11-11T09:29:00Z</cp:lastPrinted>
  <dcterms:created xsi:type="dcterms:W3CDTF">2022-11-03T09:45:00Z</dcterms:created>
  <dcterms:modified xsi:type="dcterms:W3CDTF">2022-11-16T14:05:00Z</dcterms:modified>
</cp:coreProperties>
</file>