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CC2" w:rsidRPr="00A461C0" w:rsidRDefault="00F85CC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30119771" r:id="rId8"/>
        </w:object>
      </w:r>
    </w:p>
    <w:p w:rsidR="00F85CC2" w:rsidRPr="00D927B7" w:rsidRDefault="00F85CC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85CC2" w:rsidRPr="00D927B7" w:rsidRDefault="00F85CC2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85CC2" w:rsidRPr="00D927B7" w:rsidRDefault="00F85CC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85CC2" w:rsidRPr="00D927B7" w:rsidRDefault="00F85CC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85CC2" w:rsidRPr="00A461C0" w:rsidRDefault="00F85CC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F85CC2" w:rsidRPr="00A461C0" w:rsidRDefault="00F85CC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F85CC2" w:rsidRPr="00A461C0" w:rsidRDefault="00F85CC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85CC2" w:rsidRDefault="00F85CC2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F85CC2" w:rsidRDefault="00F85CC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85CC2" w:rsidRPr="00A461C0" w:rsidRDefault="00F85CC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339/11</w:t>
      </w:r>
    </w:p>
    <w:p w:rsidR="00F85CC2" w:rsidRPr="00A461C0" w:rsidRDefault="00F85CC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85CC2" w:rsidRDefault="00F85CC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 листопада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F85CC2" w:rsidRPr="00A461C0" w:rsidRDefault="00F85CC2" w:rsidP="00EE1455">
      <w:pPr>
        <w:pStyle w:val="Normal2"/>
        <w:rPr>
          <w:rFonts w:ascii="Times New Roman" w:hAnsi="Times New Roman"/>
          <w:b/>
          <w:szCs w:val="24"/>
        </w:rPr>
      </w:pPr>
    </w:p>
    <w:p w:rsidR="00F85CC2" w:rsidRDefault="00F85CC2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>Про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затвердження висновку опікунської ради</w:t>
      </w:r>
    </w:p>
    <w:p w:rsidR="00F85CC2" w:rsidRDefault="00F85CC2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припинення піклування ОСОБА 1</w:t>
      </w:r>
    </w:p>
    <w:p w:rsidR="00F85CC2" w:rsidRPr="00014663" w:rsidRDefault="00F85CC2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F85CC2" w:rsidRPr="00A461C0" w:rsidRDefault="00F85CC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85CC2" w:rsidRDefault="00F85CC2" w:rsidP="00964320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152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.10.2022р. </w:t>
      </w:r>
      <w:r>
        <w:rPr>
          <w:rFonts w:ascii="Times New Roman" w:hAnsi="Times New Roman"/>
          <w:sz w:val="24"/>
          <w:szCs w:val="24"/>
          <w:lang w:val="uk-UA"/>
        </w:rPr>
        <w:t>гр. ОСОБА 1, 1967р.н.,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вул.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 проханням відмінити рішення №202/7 від 06.07.2022р. «Про </w:t>
      </w:r>
      <w:r w:rsidRPr="00964320">
        <w:rPr>
          <w:rFonts w:ascii="Times New Roman" w:hAnsi="Times New Roman"/>
          <w:sz w:val="24"/>
          <w:szCs w:val="24"/>
          <w:lang w:val="uk-UA"/>
        </w:rPr>
        <w:t>затвердження Висновку опікунської ради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64320">
        <w:rPr>
          <w:rFonts w:ascii="Times New Roman" w:hAnsi="Times New Roman"/>
          <w:sz w:val="24"/>
          <w:szCs w:val="24"/>
          <w:lang w:val="uk-UA"/>
        </w:rPr>
        <w:t xml:space="preserve">про  призначення </w:t>
      </w:r>
      <w:r>
        <w:rPr>
          <w:rFonts w:ascii="Times New Roman" w:hAnsi="Times New Roman"/>
          <w:sz w:val="24"/>
          <w:szCs w:val="24"/>
          <w:lang w:val="uk-UA"/>
        </w:rPr>
        <w:t xml:space="preserve">ОСОБА 1 </w:t>
      </w:r>
      <w:r w:rsidRPr="00964320">
        <w:rPr>
          <w:rFonts w:ascii="Times New Roman" w:hAnsi="Times New Roman"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2» у зв’язку із станом здоров’я заявника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5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від 26.05.1999 № 34/166/131/88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F85CC2" w:rsidRPr="00964320" w:rsidRDefault="00F85CC2" w:rsidP="0096432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85CC2" w:rsidRPr="00D40E12" w:rsidRDefault="00F85CC2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85CC2" w:rsidRDefault="00F85CC2" w:rsidP="00631940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.06.2022р. про  </w:t>
      </w:r>
      <w:r>
        <w:rPr>
          <w:rFonts w:ascii="Times New Roman" w:hAnsi="Times New Roman"/>
          <w:bCs/>
          <w:sz w:val="24"/>
          <w:szCs w:val="24"/>
          <w:lang w:val="uk-UA"/>
        </w:rPr>
        <w:t>припинення піклування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ОСОБА 1, </w:t>
      </w:r>
      <w:r w:rsidRPr="002A51E0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67</w:t>
      </w:r>
      <w:r w:rsidRPr="002A51E0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2A51E0">
        <w:rPr>
          <w:rFonts w:ascii="Times New Roman" w:hAnsi="Times New Roman"/>
          <w:sz w:val="24"/>
          <w:szCs w:val="24"/>
          <w:lang w:val="uk-UA"/>
        </w:rPr>
        <w:t>, вул.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ОСОБА 2, </w:t>
      </w:r>
      <w:r w:rsidRPr="002A51E0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43</w:t>
      </w:r>
      <w:r w:rsidRPr="002A51E0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bCs/>
          <w:sz w:val="24"/>
          <w:szCs w:val="24"/>
          <w:lang w:val="uk-UA"/>
        </w:rPr>
        <w:t>.,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</w:t>
      </w:r>
      <w:r w:rsidRPr="00EE575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2A51E0">
        <w:rPr>
          <w:rFonts w:ascii="Times New Roman" w:hAnsi="Times New Roman"/>
          <w:sz w:val="24"/>
          <w:szCs w:val="24"/>
          <w:lang w:val="uk-UA"/>
        </w:rPr>
        <w:t>, вул.</w:t>
      </w:r>
      <w:r>
        <w:rPr>
          <w:rFonts w:ascii="Times New Roman" w:hAnsi="Times New Roman"/>
          <w:sz w:val="24"/>
          <w:szCs w:val="24"/>
          <w:lang w:val="uk-UA"/>
        </w:rPr>
        <w:t>АДРЕСА 2,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F85CC2" w:rsidRPr="00631940" w:rsidRDefault="00F85CC2" w:rsidP="00631940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Рішення №202/7 від 06.07.2022р. </w:t>
      </w:r>
      <w:r>
        <w:rPr>
          <w:rFonts w:ascii="Times New Roman" w:hAnsi="Times New Roman"/>
          <w:sz w:val="24"/>
          <w:szCs w:val="24"/>
          <w:lang w:val="uk-UA"/>
        </w:rPr>
        <w:t>«Про затвердження Висновку опікунської ради про призначення  ОСОБА 1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>ОСОБА 2» вважати таким, що втратило чинність.</w:t>
      </w:r>
    </w:p>
    <w:p w:rsidR="00F85CC2" w:rsidRPr="00631940" w:rsidRDefault="00F85CC2" w:rsidP="00E20EED">
      <w:pPr>
        <w:pStyle w:val="ListParagraph"/>
        <w:numPr>
          <w:ilvl w:val="0"/>
          <w:numId w:val="5"/>
        </w:numPr>
        <w:ind w:left="0" w:firstLine="426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31940"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85CC2" w:rsidRDefault="00F85CC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5CC2" w:rsidRDefault="00F85CC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5CC2" w:rsidRDefault="00F85CC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5CC2" w:rsidRDefault="00F85C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F85CC2" w:rsidRDefault="00F85C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85CC2" w:rsidRPr="006E1E18" w:rsidRDefault="00F85CC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85CC2" w:rsidRDefault="00F85CC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F85CC2" w:rsidSect="009753C4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CC2" w:rsidRDefault="00F85CC2" w:rsidP="00EE1455">
      <w:pPr>
        <w:spacing w:after="0" w:line="240" w:lineRule="auto"/>
      </w:pPr>
      <w:r>
        <w:separator/>
      </w:r>
    </w:p>
  </w:endnote>
  <w:endnote w:type="continuationSeparator" w:id="0">
    <w:p w:rsidR="00F85CC2" w:rsidRDefault="00F85CC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CC2" w:rsidRDefault="00F85CC2" w:rsidP="00EE1455">
      <w:pPr>
        <w:spacing w:after="0" w:line="240" w:lineRule="auto"/>
      </w:pPr>
      <w:r>
        <w:separator/>
      </w:r>
    </w:p>
  </w:footnote>
  <w:footnote w:type="continuationSeparator" w:id="0">
    <w:p w:rsidR="00F85CC2" w:rsidRDefault="00F85CC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D25A6"/>
    <w:multiLevelType w:val="hybridMultilevel"/>
    <w:tmpl w:val="7BE6A294"/>
    <w:lvl w:ilvl="0" w:tplc="43A6BC96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86D98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5039"/>
    <w:rsid w:val="00196D86"/>
    <w:rsid w:val="001A00F5"/>
    <w:rsid w:val="001A0E06"/>
    <w:rsid w:val="001B3B53"/>
    <w:rsid w:val="001C66B5"/>
    <w:rsid w:val="001D137E"/>
    <w:rsid w:val="001D5B08"/>
    <w:rsid w:val="001E4B92"/>
    <w:rsid w:val="0020175A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96BFD"/>
    <w:rsid w:val="002973A5"/>
    <w:rsid w:val="002A0B05"/>
    <w:rsid w:val="002A3C80"/>
    <w:rsid w:val="002A513D"/>
    <w:rsid w:val="002A51E0"/>
    <w:rsid w:val="002C7B41"/>
    <w:rsid w:val="002E671A"/>
    <w:rsid w:val="002F13C3"/>
    <w:rsid w:val="0030538B"/>
    <w:rsid w:val="00307527"/>
    <w:rsid w:val="00316CBB"/>
    <w:rsid w:val="00317427"/>
    <w:rsid w:val="00322060"/>
    <w:rsid w:val="00323A59"/>
    <w:rsid w:val="0032457C"/>
    <w:rsid w:val="0032767E"/>
    <w:rsid w:val="00340179"/>
    <w:rsid w:val="00357582"/>
    <w:rsid w:val="00360BB1"/>
    <w:rsid w:val="00381C9A"/>
    <w:rsid w:val="00384744"/>
    <w:rsid w:val="00385665"/>
    <w:rsid w:val="003905F6"/>
    <w:rsid w:val="003A740C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72DF6"/>
    <w:rsid w:val="00481268"/>
    <w:rsid w:val="00491BDA"/>
    <w:rsid w:val="0049467A"/>
    <w:rsid w:val="004A1839"/>
    <w:rsid w:val="004A261F"/>
    <w:rsid w:val="004A265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6618E"/>
    <w:rsid w:val="005740E8"/>
    <w:rsid w:val="005A2F4B"/>
    <w:rsid w:val="005B1381"/>
    <w:rsid w:val="005C2DB9"/>
    <w:rsid w:val="005C74B0"/>
    <w:rsid w:val="005C7B6C"/>
    <w:rsid w:val="00602142"/>
    <w:rsid w:val="00604203"/>
    <w:rsid w:val="00611699"/>
    <w:rsid w:val="00622D10"/>
    <w:rsid w:val="00631940"/>
    <w:rsid w:val="0065707F"/>
    <w:rsid w:val="006575FB"/>
    <w:rsid w:val="00670F1B"/>
    <w:rsid w:val="006711AF"/>
    <w:rsid w:val="00691820"/>
    <w:rsid w:val="006D3212"/>
    <w:rsid w:val="006D565C"/>
    <w:rsid w:val="006E1E18"/>
    <w:rsid w:val="006E207D"/>
    <w:rsid w:val="006F5BC6"/>
    <w:rsid w:val="006F6DB6"/>
    <w:rsid w:val="00706BA5"/>
    <w:rsid w:val="007115E4"/>
    <w:rsid w:val="00721B83"/>
    <w:rsid w:val="00756CB5"/>
    <w:rsid w:val="00766E74"/>
    <w:rsid w:val="007714A7"/>
    <w:rsid w:val="00784D6A"/>
    <w:rsid w:val="00786948"/>
    <w:rsid w:val="007B22D0"/>
    <w:rsid w:val="007C0343"/>
    <w:rsid w:val="007C2ACE"/>
    <w:rsid w:val="007E0997"/>
    <w:rsid w:val="007E3260"/>
    <w:rsid w:val="0080056E"/>
    <w:rsid w:val="00803DE7"/>
    <w:rsid w:val="00844C39"/>
    <w:rsid w:val="00864A03"/>
    <w:rsid w:val="008662EE"/>
    <w:rsid w:val="008679CC"/>
    <w:rsid w:val="008744E2"/>
    <w:rsid w:val="00881954"/>
    <w:rsid w:val="008A23C6"/>
    <w:rsid w:val="008E0685"/>
    <w:rsid w:val="008E5606"/>
    <w:rsid w:val="008E59B6"/>
    <w:rsid w:val="00900095"/>
    <w:rsid w:val="00910D49"/>
    <w:rsid w:val="00916591"/>
    <w:rsid w:val="0092462C"/>
    <w:rsid w:val="0093307F"/>
    <w:rsid w:val="009347C2"/>
    <w:rsid w:val="009377E0"/>
    <w:rsid w:val="00952FA8"/>
    <w:rsid w:val="00954219"/>
    <w:rsid w:val="00955944"/>
    <w:rsid w:val="00964320"/>
    <w:rsid w:val="009753C4"/>
    <w:rsid w:val="0099573B"/>
    <w:rsid w:val="00995E2F"/>
    <w:rsid w:val="009B1BDB"/>
    <w:rsid w:val="009B3A99"/>
    <w:rsid w:val="009C4B9B"/>
    <w:rsid w:val="009C6216"/>
    <w:rsid w:val="009D020B"/>
    <w:rsid w:val="009E6D0F"/>
    <w:rsid w:val="00A01EC5"/>
    <w:rsid w:val="00A0453D"/>
    <w:rsid w:val="00A10D23"/>
    <w:rsid w:val="00A1694E"/>
    <w:rsid w:val="00A20614"/>
    <w:rsid w:val="00A25E10"/>
    <w:rsid w:val="00A31305"/>
    <w:rsid w:val="00A33D61"/>
    <w:rsid w:val="00A373DA"/>
    <w:rsid w:val="00A3764C"/>
    <w:rsid w:val="00A37A9D"/>
    <w:rsid w:val="00A4367F"/>
    <w:rsid w:val="00A461C0"/>
    <w:rsid w:val="00A5382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B01EA2"/>
    <w:rsid w:val="00B144F6"/>
    <w:rsid w:val="00B22744"/>
    <w:rsid w:val="00B26261"/>
    <w:rsid w:val="00B27B6B"/>
    <w:rsid w:val="00B5685E"/>
    <w:rsid w:val="00B56DDB"/>
    <w:rsid w:val="00B61301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55F84"/>
    <w:rsid w:val="00C60FD7"/>
    <w:rsid w:val="00C616C5"/>
    <w:rsid w:val="00C7644B"/>
    <w:rsid w:val="00C76615"/>
    <w:rsid w:val="00C802CE"/>
    <w:rsid w:val="00C911C2"/>
    <w:rsid w:val="00C9484E"/>
    <w:rsid w:val="00CB2A42"/>
    <w:rsid w:val="00CB4695"/>
    <w:rsid w:val="00CB4E9C"/>
    <w:rsid w:val="00CC07A8"/>
    <w:rsid w:val="00CD57BE"/>
    <w:rsid w:val="00D061C6"/>
    <w:rsid w:val="00D106D7"/>
    <w:rsid w:val="00D16C88"/>
    <w:rsid w:val="00D17F05"/>
    <w:rsid w:val="00D20D38"/>
    <w:rsid w:val="00D3158F"/>
    <w:rsid w:val="00D40E12"/>
    <w:rsid w:val="00D45A7C"/>
    <w:rsid w:val="00D927B7"/>
    <w:rsid w:val="00DA7419"/>
    <w:rsid w:val="00DB0D15"/>
    <w:rsid w:val="00DC18D1"/>
    <w:rsid w:val="00DC78A5"/>
    <w:rsid w:val="00E20EED"/>
    <w:rsid w:val="00E23853"/>
    <w:rsid w:val="00E25726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E575E"/>
    <w:rsid w:val="00EE5FCA"/>
    <w:rsid w:val="00EF4E98"/>
    <w:rsid w:val="00EF7370"/>
    <w:rsid w:val="00EF73F4"/>
    <w:rsid w:val="00F061C2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80E9C"/>
    <w:rsid w:val="00F85CC2"/>
    <w:rsid w:val="00F94F23"/>
    <w:rsid w:val="00FA0D5B"/>
    <w:rsid w:val="00FB05D6"/>
    <w:rsid w:val="00FB10E1"/>
    <w:rsid w:val="00FB7CE4"/>
    <w:rsid w:val="00FC0701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A5382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61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292</Words>
  <Characters>1669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2022-11-11T13:07:00Z</cp:lastPrinted>
  <dcterms:created xsi:type="dcterms:W3CDTF">2022-10-26T11:06:00Z</dcterms:created>
  <dcterms:modified xsi:type="dcterms:W3CDTF">2022-11-16T14:03:00Z</dcterms:modified>
</cp:coreProperties>
</file>