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1E0" w:rsidRPr="00A461C0" w:rsidRDefault="003F01E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0119375" r:id="rId8"/>
        </w:object>
      </w:r>
    </w:p>
    <w:p w:rsidR="003F01E0" w:rsidRPr="00D927B7" w:rsidRDefault="003F01E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3F01E0" w:rsidRPr="00D927B7" w:rsidRDefault="003F01E0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F01E0" w:rsidRPr="00D927B7" w:rsidRDefault="003F01E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F01E0" w:rsidRPr="00D927B7" w:rsidRDefault="003F01E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F01E0" w:rsidRPr="00A461C0" w:rsidRDefault="003F01E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3F01E0" w:rsidRPr="00A461C0" w:rsidRDefault="003F01E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3F01E0" w:rsidRPr="00A461C0" w:rsidRDefault="003F01E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F01E0" w:rsidRDefault="003F01E0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3F01E0" w:rsidRDefault="003F01E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F01E0" w:rsidRPr="00A461C0" w:rsidRDefault="003F01E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336/11</w:t>
      </w:r>
    </w:p>
    <w:p w:rsidR="003F01E0" w:rsidRPr="00A461C0" w:rsidRDefault="003F01E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F01E0" w:rsidRDefault="003F01E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 листопада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3F01E0" w:rsidRPr="00A461C0" w:rsidRDefault="003F01E0" w:rsidP="00EE1455">
      <w:pPr>
        <w:pStyle w:val="Normal2"/>
        <w:rPr>
          <w:rFonts w:ascii="Times New Roman" w:hAnsi="Times New Roman"/>
          <w:b/>
          <w:szCs w:val="24"/>
        </w:rPr>
      </w:pPr>
    </w:p>
    <w:p w:rsidR="003F01E0" w:rsidRPr="0032457C" w:rsidRDefault="003F01E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3F01E0" w:rsidRDefault="003F01E0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3F01E0" w:rsidRDefault="003F01E0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3F01E0" w:rsidRDefault="003F01E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3F01E0" w:rsidRPr="00A461C0" w:rsidRDefault="003F01E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F01E0" w:rsidRDefault="003F01E0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C17AA6">
        <w:rPr>
          <w:rFonts w:ascii="Times New Roman" w:hAnsi="Times New Roman"/>
          <w:color w:val="333333"/>
          <w:sz w:val="24"/>
          <w:szCs w:val="24"/>
          <w:lang w:val="uk-UA"/>
        </w:rPr>
        <w:t>.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93796E">
        <w:rPr>
          <w:rFonts w:ascii="Times New Roman" w:hAnsi="Times New Roman"/>
          <w:sz w:val="24"/>
          <w:szCs w:val="24"/>
          <w:lang w:val="uk-UA"/>
        </w:rPr>
        <w:t xml:space="preserve">№1095 від 17.10.2022р. </w:t>
      </w:r>
      <w:r>
        <w:rPr>
          <w:rFonts w:ascii="Times New Roman" w:hAnsi="Times New Roman"/>
          <w:sz w:val="24"/>
          <w:szCs w:val="24"/>
          <w:lang w:val="uk-UA"/>
        </w:rPr>
        <w:t>гр. ОСОБА 1, 1969р.н.,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вул.АДРЕСА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>мамою гр. ОСОБА 2, 1935р.н., особою похилого віку, яка перебуває на «Д» обліку в лікаря психіатра та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 ради</w:t>
      </w:r>
    </w:p>
    <w:p w:rsidR="003F01E0" w:rsidRPr="00D40E12" w:rsidRDefault="003F01E0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F01E0" w:rsidRDefault="003F01E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672FA">
        <w:rPr>
          <w:rFonts w:ascii="Times New Roman" w:hAnsi="Times New Roman"/>
          <w:bCs/>
          <w:sz w:val="24"/>
          <w:szCs w:val="24"/>
          <w:lang w:val="uk-UA"/>
        </w:rPr>
        <w:t xml:space="preserve">25.10.2022р.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м.Кіцмань, вул.АДРЕСА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піклувальником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 ОСОБА 2, 1935р.н. особою похилого віку, яка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 за адресою: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м.Кіцмань, вул.АДРЕСА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3F01E0" w:rsidRPr="0049467A" w:rsidRDefault="003F01E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3F01E0" w:rsidRDefault="003F01E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01E0" w:rsidRDefault="003F01E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01E0" w:rsidRDefault="003F01E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01E0" w:rsidRDefault="003F01E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3F01E0" w:rsidRDefault="003F01E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F01E0" w:rsidRPr="006E1E18" w:rsidRDefault="003F01E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F01E0" w:rsidRDefault="003F01E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3F01E0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1E0" w:rsidRDefault="003F01E0" w:rsidP="00EE1455">
      <w:pPr>
        <w:spacing w:after="0" w:line="240" w:lineRule="auto"/>
      </w:pPr>
      <w:r>
        <w:separator/>
      </w:r>
    </w:p>
  </w:endnote>
  <w:endnote w:type="continuationSeparator" w:id="0">
    <w:p w:rsidR="003F01E0" w:rsidRDefault="003F01E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1E0" w:rsidRDefault="003F01E0" w:rsidP="00EE1455">
      <w:pPr>
        <w:spacing w:after="0" w:line="240" w:lineRule="auto"/>
      </w:pPr>
      <w:r>
        <w:separator/>
      </w:r>
    </w:p>
  </w:footnote>
  <w:footnote w:type="continuationSeparator" w:id="0">
    <w:p w:rsidR="003F01E0" w:rsidRDefault="003F01E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672FA"/>
    <w:rsid w:val="00170069"/>
    <w:rsid w:val="001718E6"/>
    <w:rsid w:val="0017581A"/>
    <w:rsid w:val="00183C65"/>
    <w:rsid w:val="00196D86"/>
    <w:rsid w:val="001A00F5"/>
    <w:rsid w:val="001A0E06"/>
    <w:rsid w:val="001A2C2B"/>
    <w:rsid w:val="001A5F5C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C7B41"/>
    <w:rsid w:val="002E53A1"/>
    <w:rsid w:val="002E671A"/>
    <w:rsid w:val="002F13C3"/>
    <w:rsid w:val="0030538B"/>
    <w:rsid w:val="00307527"/>
    <w:rsid w:val="00317427"/>
    <w:rsid w:val="0032457C"/>
    <w:rsid w:val="0032767E"/>
    <w:rsid w:val="00357296"/>
    <w:rsid w:val="00357582"/>
    <w:rsid w:val="00360BB1"/>
    <w:rsid w:val="00381C9A"/>
    <w:rsid w:val="00385665"/>
    <w:rsid w:val="003905F6"/>
    <w:rsid w:val="003B4B8F"/>
    <w:rsid w:val="003B523A"/>
    <w:rsid w:val="003C0854"/>
    <w:rsid w:val="003C46DE"/>
    <w:rsid w:val="003E14DD"/>
    <w:rsid w:val="003E22AB"/>
    <w:rsid w:val="003E38DF"/>
    <w:rsid w:val="003F01E0"/>
    <w:rsid w:val="003F65A9"/>
    <w:rsid w:val="003F7D45"/>
    <w:rsid w:val="004075BB"/>
    <w:rsid w:val="0041052A"/>
    <w:rsid w:val="0041454E"/>
    <w:rsid w:val="004364A9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D53BA"/>
    <w:rsid w:val="004E116F"/>
    <w:rsid w:val="004F1304"/>
    <w:rsid w:val="004F7BAE"/>
    <w:rsid w:val="005014B5"/>
    <w:rsid w:val="00502E1F"/>
    <w:rsid w:val="005118E8"/>
    <w:rsid w:val="00521509"/>
    <w:rsid w:val="005279ED"/>
    <w:rsid w:val="00531E79"/>
    <w:rsid w:val="005345AE"/>
    <w:rsid w:val="00546C2E"/>
    <w:rsid w:val="00551CB4"/>
    <w:rsid w:val="00557546"/>
    <w:rsid w:val="00565E3F"/>
    <w:rsid w:val="005740E8"/>
    <w:rsid w:val="0059144F"/>
    <w:rsid w:val="005A2F4B"/>
    <w:rsid w:val="005B1381"/>
    <w:rsid w:val="005C2018"/>
    <w:rsid w:val="005C2DB9"/>
    <w:rsid w:val="005C74B0"/>
    <w:rsid w:val="00602142"/>
    <w:rsid w:val="00604203"/>
    <w:rsid w:val="00611699"/>
    <w:rsid w:val="00622D10"/>
    <w:rsid w:val="0062462E"/>
    <w:rsid w:val="0065707F"/>
    <w:rsid w:val="006575FB"/>
    <w:rsid w:val="00670F1B"/>
    <w:rsid w:val="006711AF"/>
    <w:rsid w:val="00687DF2"/>
    <w:rsid w:val="00691820"/>
    <w:rsid w:val="006B5FE2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86948"/>
    <w:rsid w:val="007B22D0"/>
    <w:rsid w:val="007C2ACE"/>
    <w:rsid w:val="007E3260"/>
    <w:rsid w:val="0080056E"/>
    <w:rsid w:val="00803DE7"/>
    <w:rsid w:val="00830EDB"/>
    <w:rsid w:val="00844C39"/>
    <w:rsid w:val="008662EE"/>
    <w:rsid w:val="008679CC"/>
    <w:rsid w:val="008744E2"/>
    <w:rsid w:val="00881954"/>
    <w:rsid w:val="00896636"/>
    <w:rsid w:val="008A23C6"/>
    <w:rsid w:val="008D485D"/>
    <w:rsid w:val="008E0685"/>
    <w:rsid w:val="008E5606"/>
    <w:rsid w:val="00916591"/>
    <w:rsid w:val="0092462C"/>
    <w:rsid w:val="009347C2"/>
    <w:rsid w:val="009377E0"/>
    <w:rsid w:val="0093796E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620BD"/>
    <w:rsid w:val="00A717BD"/>
    <w:rsid w:val="00A920B6"/>
    <w:rsid w:val="00A94E39"/>
    <w:rsid w:val="00AB1F9E"/>
    <w:rsid w:val="00AB56D4"/>
    <w:rsid w:val="00AC75D9"/>
    <w:rsid w:val="00AD0239"/>
    <w:rsid w:val="00AD6AA7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17AA6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2A65"/>
    <w:rsid w:val="00C911C2"/>
    <w:rsid w:val="00CA5AAD"/>
    <w:rsid w:val="00CB2A42"/>
    <w:rsid w:val="00CB4695"/>
    <w:rsid w:val="00CB4E9C"/>
    <w:rsid w:val="00CC07A8"/>
    <w:rsid w:val="00CD57BE"/>
    <w:rsid w:val="00D061C6"/>
    <w:rsid w:val="00D106D7"/>
    <w:rsid w:val="00D20D38"/>
    <w:rsid w:val="00D3158F"/>
    <w:rsid w:val="00D40E12"/>
    <w:rsid w:val="00D45A7C"/>
    <w:rsid w:val="00D5475D"/>
    <w:rsid w:val="00D72A5B"/>
    <w:rsid w:val="00D927B7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81304"/>
    <w:rsid w:val="00EA6322"/>
    <w:rsid w:val="00EB0603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05D6"/>
    <w:rsid w:val="00FB10E1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34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0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282</Words>
  <Characters>1608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2022-11-11T12:43:00Z</cp:lastPrinted>
  <dcterms:created xsi:type="dcterms:W3CDTF">2022-10-26T11:06:00Z</dcterms:created>
  <dcterms:modified xsi:type="dcterms:W3CDTF">2022-11-16T13:57:00Z</dcterms:modified>
</cp:coreProperties>
</file>