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50B0F" w:rsidRPr="00BC40F0" w:rsidRDefault="00850B0F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9685079" r:id="rId6"/>
        </w:object>
      </w:r>
      <w:bookmarkEnd w:id="0"/>
    </w:p>
    <w:p w:rsidR="00850B0F" w:rsidRPr="00BC40F0" w:rsidRDefault="00850B0F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850B0F" w:rsidRPr="00BC40F0" w:rsidRDefault="00850B0F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850B0F" w:rsidRPr="00BC40F0" w:rsidRDefault="00850B0F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850B0F" w:rsidRPr="00BC40F0" w:rsidRDefault="00850B0F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850B0F" w:rsidRPr="00BC40F0" w:rsidRDefault="00850B0F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850B0F" w:rsidRDefault="00850B0F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850B0F" w:rsidRPr="00F72909" w:rsidRDefault="00850B0F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850B0F" w:rsidRPr="000B22C9" w:rsidRDefault="00850B0F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850B0F" w:rsidRPr="00E82FEF" w:rsidRDefault="00850B0F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850B0F" w:rsidRPr="00BC40F0" w:rsidRDefault="00850B0F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850B0F" w:rsidRPr="00BC40F0" w:rsidRDefault="00850B0F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850B0F" w:rsidRPr="000D4A40" w:rsidRDefault="00850B0F" w:rsidP="00627A1C">
      <w:pPr>
        <w:pStyle w:val="BodyText3"/>
        <w:spacing w:after="0"/>
        <w:rPr>
          <w:sz w:val="18"/>
          <w:szCs w:val="28"/>
        </w:rPr>
      </w:pPr>
    </w:p>
    <w:p w:rsidR="00850B0F" w:rsidRPr="00734CC9" w:rsidRDefault="00850B0F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850B0F" w:rsidRPr="00734CC9" w:rsidRDefault="00850B0F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850B0F" w:rsidRDefault="00850B0F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850B0F" w:rsidRDefault="00850B0F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51 в м. Кіцмань </w:t>
      </w:r>
      <w:bookmarkStart w:id="1" w:name="_GoBack"/>
      <w:bookmarkEnd w:id="1"/>
    </w:p>
    <w:p w:rsidR="00850B0F" w:rsidRDefault="00850B0F" w:rsidP="00627A1C">
      <w:pPr>
        <w:pStyle w:val="BodyText3"/>
        <w:spacing w:after="0"/>
        <w:rPr>
          <w:b/>
          <w:sz w:val="24"/>
          <w:szCs w:val="24"/>
        </w:rPr>
      </w:pPr>
    </w:p>
    <w:p w:rsidR="00850B0F" w:rsidRPr="000D4A40" w:rsidRDefault="00850B0F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850B0F" w:rsidRDefault="00850B0F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Чагор Марії Іванівни від 02.11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1193 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51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 (на прибудинковій території)</w:t>
      </w:r>
      <w:r w:rsidRPr="004D4F78">
        <w:rPr>
          <w:sz w:val="24"/>
          <w:szCs w:val="24"/>
        </w:rPr>
        <w:t>,</w:t>
      </w:r>
      <w:r>
        <w:rPr>
          <w:sz w:val="24"/>
          <w:szCs w:val="24"/>
        </w:rPr>
        <w:t xml:space="preserve">  викопіювання з картографічної зйомки м. Кіцмань, Чернівецького району, Чернівецької області,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850B0F" w:rsidRPr="00ED09E2" w:rsidRDefault="00850B0F" w:rsidP="00627A1C">
      <w:pPr>
        <w:pStyle w:val="BodyText3"/>
        <w:spacing w:after="0"/>
        <w:jc w:val="both"/>
        <w:rPr>
          <w:sz w:val="14"/>
          <w:szCs w:val="24"/>
        </w:rPr>
      </w:pPr>
    </w:p>
    <w:p w:rsidR="00850B0F" w:rsidRPr="004D4F78" w:rsidRDefault="00850B0F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850B0F" w:rsidRPr="00ED09E2" w:rsidRDefault="00850B0F" w:rsidP="00627A1C">
      <w:pPr>
        <w:pStyle w:val="BodyText3"/>
        <w:spacing w:after="0"/>
        <w:jc w:val="both"/>
        <w:rPr>
          <w:sz w:val="18"/>
          <w:szCs w:val="24"/>
        </w:rPr>
      </w:pPr>
    </w:p>
    <w:p w:rsidR="00850B0F" w:rsidRPr="00734CC9" w:rsidRDefault="00850B0F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Чагор Марії Іванівни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51 (на прибудинковій території) 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 xml:space="preserve"> комунальної власності (схема 1).</w:t>
      </w:r>
    </w:p>
    <w:p w:rsidR="00850B0F" w:rsidRPr="00734CC9" w:rsidRDefault="00850B0F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Чагор Марії Іванівні</w:t>
      </w:r>
      <w:r w:rsidRPr="00734CC9">
        <w:rPr>
          <w:sz w:val="24"/>
          <w:szCs w:val="24"/>
        </w:rPr>
        <w:t>:</w:t>
      </w:r>
    </w:p>
    <w:p w:rsidR="00850B0F" w:rsidRPr="00622703" w:rsidRDefault="00850B0F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50B0F" w:rsidRPr="00734CC9" w:rsidRDefault="00850B0F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50B0F" w:rsidRPr="00734CC9" w:rsidRDefault="00850B0F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50B0F" w:rsidRPr="00734CC9" w:rsidRDefault="00850B0F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50B0F" w:rsidRPr="00622703" w:rsidRDefault="00850B0F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850B0F" w:rsidRPr="00622703" w:rsidRDefault="00850B0F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50B0F" w:rsidRPr="00622703" w:rsidRDefault="00850B0F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850B0F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0D4A40"/>
    <w:rsid w:val="000E3CDF"/>
    <w:rsid w:val="0023208A"/>
    <w:rsid w:val="00251DCA"/>
    <w:rsid w:val="00257307"/>
    <w:rsid w:val="002D1C43"/>
    <w:rsid w:val="003F09B3"/>
    <w:rsid w:val="0045567C"/>
    <w:rsid w:val="004B5634"/>
    <w:rsid w:val="004D4F78"/>
    <w:rsid w:val="00512D60"/>
    <w:rsid w:val="005E4956"/>
    <w:rsid w:val="00622703"/>
    <w:rsid w:val="00627A1C"/>
    <w:rsid w:val="00734CC9"/>
    <w:rsid w:val="007843A6"/>
    <w:rsid w:val="007F1DF1"/>
    <w:rsid w:val="00807938"/>
    <w:rsid w:val="00850B0F"/>
    <w:rsid w:val="00973B4B"/>
    <w:rsid w:val="00A91AF2"/>
    <w:rsid w:val="00AC341B"/>
    <w:rsid w:val="00BC40F0"/>
    <w:rsid w:val="00D12554"/>
    <w:rsid w:val="00D91FDB"/>
    <w:rsid w:val="00E03DCB"/>
    <w:rsid w:val="00E25BF3"/>
    <w:rsid w:val="00E82FEF"/>
    <w:rsid w:val="00EB4944"/>
    <w:rsid w:val="00ED09E2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5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362</Words>
  <Characters>2066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dcterms:created xsi:type="dcterms:W3CDTF">2022-11-10T10:24:00Z</dcterms:created>
  <dcterms:modified xsi:type="dcterms:W3CDTF">2022-11-11T13:18:00Z</dcterms:modified>
</cp:coreProperties>
</file>