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4E798C" w:rsidRPr="00BC40F0" w:rsidRDefault="004E798C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9684998" r:id="rId6"/>
        </w:object>
      </w:r>
      <w:bookmarkEnd w:id="0"/>
    </w:p>
    <w:p w:rsidR="004E798C" w:rsidRPr="00BC40F0" w:rsidRDefault="004E798C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4E798C" w:rsidRPr="00BC40F0" w:rsidRDefault="004E798C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4E798C" w:rsidRPr="00BC40F0" w:rsidRDefault="004E798C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4E798C" w:rsidRPr="00BC40F0" w:rsidRDefault="004E798C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4E798C" w:rsidRPr="00BC40F0" w:rsidRDefault="004E798C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4E798C" w:rsidRDefault="004E798C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4E798C" w:rsidRPr="00F72909" w:rsidRDefault="004E798C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4E798C" w:rsidRPr="000B22C9" w:rsidRDefault="004E798C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4E798C" w:rsidRPr="00E82FEF" w:rsidRDefault="004E798C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4E798C" w:rsidRPr="00BC40F0" w:rsidRDefault="004E798C" w:rsidP="00734CC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______</w:t>
      </w:r>
    </w:p>
    <w:p w:rsidR="004E798C" w:rsidRPr="00BC40F0" w:rsidRDefault="004E798C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4E798C" w:rsidRPr="000D4A40" w:rsidRDefault="004E798C" w:rsidP="00627A1C">
      <w:pPr>
        <w:pStyle w:val="BodyText3"/>
        <w:spacing w:after="0"/>
        <w:rPr>
          <w:sz w:val="18"/>
          <w:szCs w:val="28"/>
        </w:rPr>
      </w:pPr>
    </w:p>
    <w:p w:rsidR="004E798C" w:rsidRPr="00734CC9" w:rsidRDefault="004E798C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4E798C" w:rsidRPr="00734CC9" w:rsidRDefault="004E798C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4E798C" w:rsidRDefault="004E798C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4E798C" w:rsidRDefault="004E798C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 в м. Кіцмань </w:t>
      </w:r>
    </w:p>
    <w:p w:rsidR="004E798C" w:rsidRPr="00734CC9" w:rsidRDefault="004E798C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4E798C" w:rsidRDefault="004E798C" w:rsidP="00627A1C">
      <w:pPr>
        <w:pStyle w:val="BodyText3"/>
        <w:spacing w:after="0"/>
        <w:rPr>
          <w:b/>
          <w:sz w:val="24"/>
          <w:szCs w:val="24"/>
        </w:rPr>
      </w:pPr>
      <w:r w:rsidRPr="000D4A40">
        <w:rPr>
          <w:b/>
          <w:sz w:val="24"/>
          <w:szCs w:val="24"/>
        </w:rPr>
        <w:t>7322510100:01:00</w:t>
      </w:r>
      <w:r>
        <w:rPr>
          <w:b/>
          <w:sz w:val="24"/>
          <w:szCs w:val="24"/>
        </w:rPr>
        <w:t>1</w:t>
      </w:r>
      <w:r w:rsidRPr="000D4A40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1383 (схема 2)</w:t>
      </w:r>
    </w:p>
    <w:p w:rsidR="004E798C" w:rsidRPr="000D4A40" w:rsidRDefault="004E798C" w:rsidP="00627A1C">
      <w:pPr>
        <w:pStyle w:val="BodyText3"/>
        <w:spacing w:after="0"/>
        <w:rPr>
          <w:b/>
          <w:bCs/>
          <w:sz w:val="18"/>
          <w:szCs w:val="24"/>
        </w:rPr>
      </w:pPr>
    </w:p>
    <w:p w:rsidR="004E798C" w:rsidRDefault="004E798C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Марусяк Ольги Орестівни від 02.11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1190 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 (між будівлями №59 та №61) </w:t>
      </w:r>
      <w:r w:rsidRPr="004D4F78">
        <w:rPr>
          <w:sz w:val="24"/>
          <w:szCs w:val="24"/>
        </w:rPr>
        <w:t>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14.07.2020 №216194560,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4E798C" w:rsidRPr="00ED09E2" w:rsidRDefault="004E798C" w:rsidP="00627A1C">
      <w:pPr>
        <w:pStyle w:val="BodyText3"/>
        <w:spacing w:after="0"/>
        <w:jc w:val="both"/>
        <w:rPr>
          <w:sz w:val="14"/>
          <w:szCs w:val="24"/>
        </w:rPr>
      </w:pPr>
    </w:p>
    <w:p w:rsidR="004E798C" w:rsidRPr="004D4F78" w:rsidRDefault="004E798C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4E798C" w:rsidRPr="00ED09E2" w:rsidRDefault="004E798C" w:rsidP="00627A1C">
      <w:pPr>
        <w:pStyle w:val="BodyText3"/>
        <w:spacing w:after="0"/>
        <w:jc w:val="both"/>
        <w:rPr>
          <w:sz w:val="18"/>
          <w:szCs w:val="24"/>
        </w:rPr>
      </w:pPr>
    </w:p>
    <w:p w:rsidR="004E798C" w:rsidRPr="00734CC9" w:rsidRDefault="004E798C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Марусяк Ользі Орестівні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0,0324 га (</w:t>
      </w:r>
      <w:r w:rsidRPr="00734CC9">
        <w:rPr>
          <w:sz w:val="24"/>
          <w:szCs w:val="24"/>
        </w:rPr>
        <w:t xml:space="preserve">кадастровий номер </w:t>
      </w:r>
      <w:r w:rsidRPr="00ED09E2">
        <w:rPr>
          <w:sz w:val="24"/>
          <w:szCs w:val="24"/>
        </w:rPr>
        <w:t>7322510100:01:001:1383</w:t>
      </w:r>
      <w:r>
        <w:rPr>
          <w:sz w:val="24"/>
          <w:szCs w:val="24"/>
        </w:rPr>
        <w:t>) (схема 2</w:t>
      </w:r>
      <w:bookmarkStart w:id="1" w:name="_GoBack"/>
      <w:bookmarkEnd w:id="1"/>
      <w:r>
        <w:rPr>
          <w:sz w:val="24"/>
          <w:szCs w:val="24"/>
        </w:rPr>
        <w:t>).</w:t>
      </w:r>
    </w:p>
    <w:p w:rsidR="004E798C" w:rsidRPr="00734CC9" w:rsidRDefault="004E798C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Марусяк Ользі Орестівні</w:t>
      </w:r>
      <w:r w:rsidRPr="00734CC9">
        <w:rPr>
          <w:sz w:val="24"/>
          <w:szCs w:val="24"/>
        </w:rPr>
        <w:t>:</w:t>
      </w:r>
    </w:p>
    <w:p w:rsidR="004E798C" w:rsidRPr="00622703" w:rsidRDefault="004E798C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4E798C" w:rsidRPr="00734CC9" w:rsidRDefault="004E798C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4E798C" w:rsidRPr="00734CC9" w:rsidRDefault="004E798C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4E798C" w:rsidRPr="00734CC9" w:rsidRDefault="004E798C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4E798C" w:rsidRPr="00622703" w:rsidRDefault="004E798C" w:rsidP="006227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</w:p>
    <w:p w:rsidR="004E798C" w:rsidRPr="00622703" w:rsidRDefault="004E798C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4E798C" w:rsidRPr="00622703" w:rsidRDefault="004E798C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p w:rsidR="004E798C" w:rsidRDefault="004E798C" w:rsidP="005E4956"/>
    <w:p w:rsidR="004E798C" w:rsidRDefault="004E798C" w:rsidP="005E4956"/>
    <w:p w:rsidR="004E798C" w:rsidRDefault="004E798C" w:rsidP="005E4956"/>
    <w:p w:rsidR="004E798C" w:rsidRDefault="004E798C" w:rsidP="005E4956"/>
    <w:p w:rsidR="004E798C" w:rsidRDefault="004E798C" w:rsidP="005E4956"/>
    <w:p w:rsidR="004E798C" w:rsidRDefault="004E798C" w:rsidP="00622703">
      <w:pPr>
        <w:rPr>
          <w:b/>
        </w:rPr>
      </w:pPr>
    </w:p>
    <w:p w:rsidR="004E798C" w:rsidRPr="00E25BF3" w:rsidRDefault="004E798C" w:rsidP="00622703">
      <w:pPr>
        <w:ind w:left="660"/>
        <w:rPr>
          <w:b/>
        </w:rPr>
      </w:pPr>
    </w:p>
    <w:sectPr w:rsidR="004E798C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B22C9"/>
    <w:rsid w:val="000D4A40"/>
    <w:rsid w:val="0016236D"/>
    <w:rsid w:val="0016731B"/>
    <w:rsid w:val="001D6304"/>
    <w:rsid w:val="0023208A"/>
    <w:rsid w:val="002726E9"/>
    <w:rsid w:val="003F09B3"/>
    <w:rsid w:val="00411DE0"/>
    <w:rsid w:val="0045567C"/>
    <w:rsid w:val="004B5634"/>
    <w:rsid w:val="004D4F78"/>
    <w:rsid w:val="004E798C"/>
    <w:rsid w:val="00512D60"/>
    <w:rsid w:val="005E4956"/>
    <w:rsid w:val="00622703"/>
    <w:rsid w:val="00627A1C"/>
    <w:rsid w:val="00734CC9"/>
    <w:rsid w:val="007843A6"/>
    <w:rsid w:val="007F1DF1"/>
    <w:rsid w:val="00807938"/>
    <w:rsid w:val="009706C6"/>
    <w:rsid w:val="00973B4B"/>
    <w:rsid w:val="00974A65"/>
    <w:rsid w:val="00B4202C"/>
    <w:rsid w:val="00BC40F0"/>
    <w:rsid w:val="00DB2A48"/>
    <w:rsid w:val="00DE1C3A"/>
    <w:rsid w:val="00DF655C"/>
    <w:rsid w:val="00E03DCB"/>
    <w:rsid w:val="00E25BF3"/>
    <w:rsid w:val="00E82FEF"/>
    <w:rsid w:val="00ED09E2"/>
    <w:rsid w:val="00EE12C6"/>
    <w:rsid w:val="00EF0A44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420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202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383</Words>
  <Characters>2186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2022-11-09T14:25:00Z</cp:lastPrinted>
  <dcterms:created xsi:type="dcterms:W3CDTF">2022-11-10T08:20:00Z</dcterms:created>
  <dcterms:modified xsi:type="dcterms:W3CDTF">2022-11-11T13:17:00Z</dcterms:modified>
</cp:coreProperties>
</file>