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870" w:rsidRPr="00003498" w:rsidRDefault="004C4870" w:rsidP="00D41EB8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29000912" r:id="rId5"/>
        </w:object>
      </w:r>
    </w:p>
    <w:p w:rsidR="004C4870" w:rsidRPr="00003498" w:rsidRDefault="004C4870" w:rsidP="00D41EB8">
      <w:pPr>
        <w:pStyle w:val="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4C4870" w:rsidRPr="00003498" w:rsidRDefault="004C4870" w:rsidP="00D41EB8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4C4870" w:rsidRPr="00003498" w:rsidRDefault="004C4870" w:rsidP="00D41EB8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4C4870" w:rsidRPr="00003498" w:rsidRDefault="004C4870" w:rsidP="00D41EB8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4C4870" w:rsidRPr="00003498" w:rsidRDefault="004C4870" w:rsidP="00D41EB8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4C4870" w:rsidRPr="00003498" w:rsidRDefault="004C4870" w:rsidP="00D41EB8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4C4870" w:rsidRPr="00003498" w:rsidRDefault="004C4870" w:rsidP="00D41EB8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4C4870" w:rsidRPr="00003498" w:rsidRDefault="004C4870" w:rsidP="00D41EB8">
      <w:pPr>
        <w:spacing w:after="0" w:line="240" w:lineRule="auto"/>
        <w:jc w:val="right"/>
        <w:rPr>
          <w:rFonts w:ascii="Times New Roman" w:hAnsi="Times New Roman"/>
        </w:rPr>
      </w:pPr>
    </w:p>
    <w:p w:rsidR="004C4870" w:rsidRPr="00003498" w:rsidRDefault="004C4870" w:rsidP="00D41EB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ПРОЄКТ</w:t>
      </w:r>
    </w:p>
    <w:p w:rsidR="004C4870" w:rsidRPr="00003498" w:rsidRDefault="004C4870" w:rsidP="00D41EB8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4C4870" w:rsidRPr="00003498" w:rsidRDefault="004C4870" w:rsidP="00D41EB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</w:p>
    <w:p w:rsidR="004C4870" w:rsidRPr="00003498" w:rsidRDefault="004C4870" w:rsidP="00D41EB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4870" w:rsidRPr="00003498" w:rsidRDefault="004C4870" w:rsidP="00D41E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4C4870" w:rsidRPr="00003498" w:rsidRDefault="004C4870" w:rsidP="00D41EB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C4870" w:rsidRPr="00003498" w:rsidRDefault="004C4870" w:rsidP="00D41EB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  <w:t>м. Кіцмань</w:t>
      </w:r>
    </w:p>
    <w:p w:rsidR="004C4870" w:rsidRDefault="004C4870" w:rsidP="00D41EB8">
      <w:pPr>
        <w:spacing w:after="0" w:line="240" w:lineRule="auto"/>
        <w:rPr>
          <w:lang w:val="uk-UA"/>
        </w:rPr>
      </w:pPr>
    </w:p>
    <w:p w:rsidR="004C4870" w:rsidRPr="00D04916" w:rsidRDefault="004C4870" w:rsidP="00D41EB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:rsidR="004C4870" w:rsidRPr="00D04916" w:rsidRDefault="004C4870" w:rsidP="00D41EB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:rsidR="004C4870" w:rsidRDefault="004C4870" w:rsidP="00D41EB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145A1">
        <w:rPr>
          <w:rFonts w:ascii="Times New Roman" w:hAnsi="Times New Roman"/>
          <w:b/>
          <w:sz w:val="24"/>
          <w:szCs w:val="24"/>
          <w:lang w:val="uk-UA"/>
        </w:rPr>
        <w:t xml:space="preserve">доцільність позбавлення батьківських прав </w:t>
      </w:r>
    </w:p>
    <w:p w:rsidR="004C4870" w:rsidRDefault="004C4870" w:rsidP="00D41EB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F145A1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4C4870" w:rsidRDefault="004C4870" w:rsidP="00D41EB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F145A1">
        <w:rPr>
          <w:rFonts w:ascii="Times New Roman" w:hAnsi="Times New Roman"/>
          <w:b/>
          <w:sz w:val="24"/>
          <w:szCs w:val="24"/>
          <w:lang w:val="uk-UA"/>
        </w:rPr>
        <w:t xml:space="preserve">1974 року народження, мешканця с. Мамаївці </w:t>
      </w:r>
    </w:p>
    <w:p w:rsidR="004C4870" w:rsidRDefault="004C4870" w:rsidP="00D41EB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874A2"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4C4870" w:rsidRDefault="004C4870" w:rsidP="00D41EB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C4870" w:rsidRPr="007874A2" w:rsidRDefault="004C4870" w:rsidP="00D41EB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Відповідно до статтей 11,12, 23-1 Закону України «Про охорону дитинства», статті 164 Сімейного кодексу України, постанови КМУ від 24.09.2008  № 866 «Питання діяльності органів опіки та піклування, пов’язаної із захистом прав дитини» зі змінами,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  <w:lang w:val="uk-UA"/>
        </w:rPr>
        <w:t xml:space="preserve"> розглянувши заяву неповнолітнього ОСОБА 2, ***2007 року народження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від 28.10.2022 № 267, враховуючи рішення Комісії з питань захисту прав дитини при виконавчому комітеті Кіцманської міської ради від 31.10.2022 № 7,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4C4870" w:rsidRPr="00003498" w:rsidRDefault="004C4870" w:rsidP="00D41EB8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C4870" w:rsidRPr="00003498" w:rsidRDefault="004C4870" w:rsidP="00D41EB8">
      <w:pPr>
        <w:pStyle w:val="6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4C4870" w:rsidRDefault="004C4870" w:rsidP="00D41EB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4C4870" w:rsidRPr="00D04916" w:rsidRDefault="004C4870" w:rsidP="00D41EB8">
      <w:pPr>
        <w:pStyle w:val="Caption"/>
        <w:jc w:val="both"/>
        <w:rPr>
          <w:b w:val="0"/>
          <w:sz w:val="24"/>
          <w:szCs w:val="24"/>
        </w:rPr>
      </w:pPr>
      <w:r w:rsidRPr="00D04916">
        <w:rPr>
          <w:b w:val="0"/>
          <w:sz w:val="24"/>
          <w:szCs w:val="24"/>
        </w:rPr>
        <w:t xml:space="preserve">   </w:t>
      </w:r>
      <w:r>
        <w:rPr>
          <w:b w:val="0"/>
          <w:sz w:val="24"/>
          <w:szCs w:val="24"/>
        </w:rPr>
        <w:t xml:space="preserve">    </w:t>
      </w:r>
      <w:r w:rsidRPr="00D04916">
        <w:rPr>
          <w:b w:val="0"/>
          <w:sz w:val="24"/>
          <w:szCs w:val="24"/>
        </w:rPr>
        <w:t xml:space="preserve">   </w:t>
      </w:r>
      <w:r w:rsidRPr="00DB62B0">
        <w:rPr>
          <w:b w:val="0"/>
          <w:sz w:val="24"/>
          <w:szCs w:val="24"/>
        </w:rPr>
        <w:t>1</w:t>
      </w:r>
      <w:r w:rsidRPr="00D04916">
        <w:rPr>
          <w:b w:val="0"/>
          <w:sz w:val="24"/>
          <w:szCs w:val="24"/>
        </w:rPr>
        <w:t xml:space="preserve">. Затвердити висновок органу опіки та піклування Кіцманської міської ради про доцільність позбавлення батьківських прав </w:t>
      </w:r>
      <w:r w:rsidRPr="00DF18D3">
        <w:rPr>
          <w:b w:val="0"/>
          <w:sz w:val="24"/>
          <w:szCs w:val="24"/>
          <w:lang w:eastAsia="uk-UA"/>
        </w:rPr>
        <w:t xml:space="preserve">гр. </w:t>
      </w:r>
      <w:r>
        <w:rPr>
          <w:b w:val="0"/>
          <w:sz w:val="24"/>
          <w:szCs w:val="24"/>
          <w:lang w:eastAsia="uk-UA"/>
        </w:rPr>
        <w:t>ОСОБА 1</w:t>
      </w:r>
      <w:r w:rsidRPr="00DF18D3">
        <w:rPr>
          <w:b w:val="0"/>
          <w:sz w:val="24"/>
          <w:szCs w:val="24"/>
        </w:rPr>
        <w:t>,</w:t>
      </w:r>
      <w:r>
        <w:rPr>
          <w:b w:val="0"/>
          <w:sz w:val="24"/>
          <w:szCs w:val="24"/>
        </w:rPr>
        <w:t xml:space="preserve"> ***</w:t>
      </w:r>
      <w:r w:rsidRPr="00DF18D3">
        <w:rPr>
          <w:b w:val="0"/>
          <w:sz w:val="24"/>
          <w:szCs w:val="24"/>
        </w:rPr>
        <w:t>1974 року народження, мешканця с. Мамаївці</w:t>
      </w:r>
      <w:r>
        <w:rPr>
          <w:b w:val="0"/>
          <w:sz w:val="24"/>
          <w:szCs w:val="24"/>
        </w:rPr>
        <w:t xml:space="preserve"> </w:t>
      </w:r>
      <w:r w:rsidRPr="00D04916">
        <w:rPr>
          <w:b w:val="0"/>
          <w:sz w:val="24"/>
          <w:szCs w:val="24"/>
        </w:rPr>
        <w:t>( додається).</w:t>
      </w:r>
    </w:p>
    <w:p w:rsidR="004C4870" w:rsidRDefault="004C4870" w:rsidP="00D41EB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C4870" w:rsidRPr="00003498" w:rsidRDefault="004C4870" w:rsidP="00D41EB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4C4870" w:rsidRPr="00003498" w:rsidRDefault="004C4870" w:rsidP="00D41EB8">
      <w:pPr>
        <w:pStyle w:val="6"/>
        <w:jc w:val="both"/>
        <w:rPr>
          <w:rFonts w:ascii="Times New Roman" w:hAnsi="Times New Roman"/>
          <w:b/>
          <w:szCs w:val="24"/>
        </w:rPr>
      </w:pPr>
    </w:p>
    <w:p w:rsidR="004C4870" w:rsidRDefault="004C4870" w:rsidP="00D41EB8">
      <w:pPr>
        <w:pStyle w:val="Normal2"/>
        <w:rPr>
          <w:rFonts w:ascii="Times New Roman" w:hAnsi="Times New Roman"/>
          <w:sz w:val="28"/>
          <w:szCs w:val="28"/>
        </w:rPr>
      </w:pPr>
    </w:p>
    <w:p w:rsidR="004C4870" w:rsidRDefault="004C4870" w:rsidP="00D41EB8">
      <w:pPr>
        <w:pStyle w:val="1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В.о. міського   голови                                                                           Олександр МАРУСЯК</w:t>
      </w:r>
    </w:p>
    <w:p w:rsidR="004C4870" w:rsidRDefault="004C4870" w:rsidP="00D41EB8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C4870" w:rsidRDefault="004C4870" w:rsidP="00D41EB8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C4870" w:rsidRDefault="004C4870" w:rsidP="00D41EB8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C4870" w:rsidRDefault="004C4870" w:rsidP="00D41EB8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C4870" w:rsidRDefault="004C4870" w:rsidP="00D41EB8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C4870" w:rsidRDefault="004C4870" w:rsidP="00D41EB8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C4870" w:rsidRDefault="004C4870" w:rsidP="00D41EB8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C4870" w:rsidRDefault="004C4870" w:rsidP="00D41EB8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C4870" w:rsidRDefault="004C4870" w:rsidP="00D41EB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4C4870" w:rsidSect="005705A4">
      <w:pgSz w:w="11906" w:h="16838"/>
      <w:pgMar w:top="567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1EB8"/>
    <w:rsid w:val="00003498"/>
    <w:rsid w:val="000D3101"/>
    <w:rsid w:val="00216DA0"/>
    <w:rsid w:val="0023255E"/>
    <w:rsid w:val="002F2048"/>
    <w:rsid w:val="003F1982"/>
    <w:rsid w:val="004C4870"/>
    <w:rsid w:val="00550C7C"/>
    <w:rsid w:val="005705A4"/>
    <w:rsid w:val="005E3424"/>
    <w:rsid w:val="00674705"/>
    <w:rsid w:val="007874A2"/>
    <w:rsid w:val="0094025E"/>
    <w:rsid w:val="009678E2"/>
    <w:rsid w:val="009F464C"/>
    <w:rsid w:val="00D04916"/>
    <w:rsid w:val="00D41EB8"/>
    <w:rsid w:val="00DB62B0"/>
    <w:rsid w:val="00DE2B88"/>
    <w:rsid w:val="00DF18D3"/>
    <w:rsid w:val="00E0399E"/>
    <w:rsid w:val="00F145A1"/>
    <w:rsid w:val="00F7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3424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uiPriority w:val="99"/>
    <w:qFormat/>
    <w:rsid w:val="00D41EB8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D41EB8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D41EB8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D41EB8"/>
    <w:rPr>
      <w:rFonts w:ascii="Arial" w:hAnsi="Arial"/>
      <w:sz w:val="24"/>
      <w:szCs w:val="20"/>
      <w:lang w:val="uk-UA"/>
    </w:rPr>
  </w:style>
  <w:style w:type="paragraph" w:customStyle="1" w:styleId="13">
    <w:name w:val="Заголовок 13"/>
    <w:basedOn w:val="Normal"/>
    <w:next w:val="Normal"/>
    <w:uiPriority w:val="99"/>
    <w:rsid w:val="00D41EB8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D41EB8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">
    <w:name w:val="Обычный2"/>
    <w:uiPriority w:val="99"/>
    <w:rsid w:val="00D41EB8"/>
    <w:rPr>
      <w:rFonts w:ascii="Arial" w:hAnsi="Arial"/>
      <w:sz w:val="24"/>
      <w:szCs w:val="20"/>
      <w:lang w:val="uk-UA"/>
    </w:rPr>
  </w:style>
  <w:style w:type="paragraph" w:customStyle="1" w:styleId="20">
    <w:name w:val="Без интервала2"/>
    <w:uiPriority w:val="99"/>
    <w:rsid w:val="00D41EB8"/>
  </w:style>
  <w:style w:type="paragraph" w:customStyle="1" w:styleId="6">
    <w:name w:val="Обычный6"/>
    <w:uiPriority w:val="99"/>
    <w:rsid w:val="00D41EB8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265</Words>
  <Characters>1511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4</cp:revision>
  <dcterms:created xsi:type="dcterms:W3CDTF">2022-11-03T09:45:00Z</dcterms:created>
  <dcterms:modified xsi:type="dcterms:W3CDTF">2022-11-03T15:15:00Z</dcterms:modified>
</cp:coreProperties>
</file>