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853" w:rsidRPr="00003498" w:rsidRDefault="00870853" w:rsidP="007C3B6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9000737" r:id="rId5"/>
        </w:object>
      </w:r>
    </w:p>
    <w:p w:rsidR="00870853" w:rsidRPr="00003498" w:rsidRDefault="00870853" w:rsidP="007C3B6A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870853" w:rsidRPr="00003498" w:rsidRDefault="00870853" w:rsidP="007C3B6A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870853" w:rsidRPr="00003498" w:rsidRDefault="00870853" w:rsidP="007C3B6A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870853" w:rsidRPr="00003498" w:rsidRDefault="00870853" w:rsidP="007C3B6A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870853" w:rsidRPr="00003498" w:rsidRDefault="00870853" w:rsidP="007C3B6A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870853" w:rsidRPr="00003498" w:rsidRDefault="00870853" w:rsidP="007C3B6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870853" w:rsidRPr="00003498" w:rsidRDefault="00870853" w:rsidP="007C3B6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870853" w:rsidRPr="00003498" w:rsidRDefault="00870853" w:rsidP="007C3B6A">
      <w:pPr>
        <w:spacing w:after="0" w:line="240" w:lineRule="auto"/>
        <w:jc w:val="right"/>
        <w:rPr>
          <w:rFonts w:ascii="Times New Roman" w:hAnsi="Times New Roman"/>
        </w:rPr>
      </w:pPr>
    </w:p>
    <w:p w:rsidR="00870853" w:rsidRPr="00003498" w:rsidRDefault="00870853" w:rsidP="007C3B6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870853" w:rsidRPr="00003498" w:rsidRDefault="00870853" w:rsidP="007C3B6A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870853" w:rsidRPr="00003498" w:rsidRDefault="00870853" w:rsidP="007C3B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870853" w:rsidRPr="00003498" w:rsidRDefault="00870853" w:rsidP="007C3B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0853" w:rsidRPr="00003498" w:rsidRDefault="00870853" w:rsidP="007C3B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870853" w:rsidRPr="00003498" w:rsidRDefault="00870853" w:rsidP="007C3B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70853" w:rsidRPr="00003498" w:rsidRDefault="00870853" w:rsidP="007C3B6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870853" w:rsidRDefault="00870853" w:rsidP="007C3B6A">
      <w:pPr>
        <w:spacing w:after="0" w:line="240" w:lineRule="auto"/>
        <w:rPr>
          <w:lang w:val="uk-UA"/>
        </w:rPr>
      </w:pPr>
    </w:p>
    <w:p w:rsidR="00870853" w:rsidRDefault="0087085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870853" w:rsidRDefault="0087085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та  піклування Кіцманської міської ради </w:t>
      </w:r>
    </w:p>
    <w:p w:rsidR="00870853" w:rsidRDefault="0087085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п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>ро визначення місця проживання малолітніх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: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</w:p>
    <w:p w:rsidR="00870853" w:rsidRDefault="0087085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 2019  року народження </w:t>
      </w:r>
    </w:p>
    <w:p w:rsidR="00870853" w:rsidRDefault="0087085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ОСОБА 2, ***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2021 року народження, </w:t>
      </w:r>
    </w:p>
    <w:p w:rsidR="00870853" w:rsidRDefault="00870853" w:rsidP="007C3B6A">
      <w:pPr>
        <w:spacing w:after="0" w:line="240" w:lineRule="auto"/>
        <w:rPr>
          <w:b/>
          <w:sz w:val="24"/>
          <w:szCs w:val="24"/>
          <w:lang w:val="uk-UA"/>
        </w:rPr>
      </w:pP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>мешканців м. Кіцмань</w:t>
      </w:r>
    </w:p>
    <w:p w:rsidR="00870853" w:rsidRDefault="00870853" w:rsidP="007C3B6A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870853" w:rsidRPr="007874A2" w:rsidRDefault="00870853" w:rsidP="007C3B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гр.ОСОБА 3, *** 2001 року народження від 25.10.2022 № 265, враховуючи висновок служби у справах дітей від 28.10.2022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172 та рішення Комісії з питань захисту прав дитини при виконавчому комітеті Кіцманської міської ради від 31</w:t>
      </w:r>
      <w:r w:rsidRPr="00B704E4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10.2022  № 10,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870853" w:rsidRPr="00003498" w:rsidRDefault="00870853" w:rsidP="007C3B6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70853" w:rsidRPr="00003498" w:rsidRDefault="00870853" w:rsidP="007C3B6A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870853" w:rsidRPr="003B7EDA" w:rsidRDefault="00870853" w:rsidP="007C3B6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870853" w:rsidRPr="002905E7" w:rsidRDefault="00870853" w:rsidP="007C3B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905E7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2905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>малолітніх: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ОСОБА 1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 xml:space="preserve">2019 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>2021 року народження, мешканців м. Кіцмань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870853" w:rsidRDefault="00870853" w:rsidP="007C3B6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70853" w:rsidRPr="00003498" w:rsidRDefault="00870853" w:rsidP="007C3B6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870853" w:rsidRPr="00003498" w:rsidRDefault="00870853" w:rsidP="007C3B6A">
      <w:pPr>
        <w:pStyle w:val="2"/>
        <w:jc w:val="both"/>
        <w:rPr>
          <w:rFonts w:ascii="Times New Roman" w:hAnsi="Times New Roman"/>
          <w:b/>
          <w:szCs w:val="24"/>
        </w:rPr>
      </w:pPr>
    </w:p>
    <w:p w:rsidR="00870853" w:rsidRPr="00003498" w:rsidRDefault="00870853" w:rsidP="007C3B6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70853" w:rsidRPr="00003498" w:rsidRDefault="00870853" w:rsidP="007C3B6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70853" w:rsidRDefault="00870853" w:rsidP="007C3B6A">
      <w:pPr>
        <w:pStyle w:val="1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  <w:r>
        <w:rPr>
          <w:rFonts w:ascii="Times New Roman" w:hAnsi="Times New Roman"/>
          <w:szCs w:val="24"/>
        </w:rPr>
        <w:t xml:space="preserve">                              </w:t>
      </w:r>
    </w:p>
    <w:p w:rsidR="00870853" w:rsidRDefault="00870853" w:rsidP="007C3B6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870853" w:rsidRDefault="00870853" w:rsidP="007C3B6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70853" w:rsidRDefault="00870853">
      <w:pPr>
        <w:rPr>
          <w:lang w:val="uk-UA"/>
        </w:rPr>
      </w:pPr>
    </w:p>
    <w:p w:rsidR="00870853" w:rsidRDefault="00870853">
      <w:pPr>
        <w:rPr>
          <w:lang w:val="uk-UA"/>
        </w:rPr>
      </w:pPr>
    </w:p>
    <w:p w:rsidR="00870853" w:rsidRDefault="00870853">
      <w:pPr>
        <w:rPr>
          <w:lang w:val="uk-UA"/>
        </w:rPr>
      </w:pPr>
    </w:p>
    <w:sectPr w:rsidR="00870853" w:rsidSect="00DD73D0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B6A"/>
    <w:rsid w:val="00003498"/>
    <w:rsid w:val="000751E8"/>
    <w:rsid w:val="00077B2D"/>
    <w:rsid w:val="00177E1C"/>
    <w:rsid w:val="002905E7"/>
    <w:rsid w:val="003A6B89"/>
    <w:rsid w:val="003B7EDA"/>
    <w:rsid w:val="00470E33"/>
    <w:rsid w:val="00664205"/>
    <w:rsid w:val="007570C4"/>
    <w:rsid w:val="007874A2"/>
    <w:rsid w:val="007C3B6A"/>
    <w:rsid w:val="00870853"/>
    <w:rsid w:val="008A0B1C"/>
    <w:rsid w:val="008D0180"/>
    <w:rsid w:val="0091515F"/>
    <w:rsid w:val="00B05795"/>
    <w:rsid w:val="00B704E4"/>
    <w:rsid w:val="00CF1C3D"/>
    <w:rsid w:val="00D04916"/>
    <w:rsid w:val="00DB1907"/>
    <w:rsid w:val="00DD73D0"/>
    <w:rsid w:val="00DF6CEF"/>
    <w:rsid w:val="00E0399E"/>
    <w:rsid w:val="00E127E4"/>
    <w:rsid w:val="00EC5769"/>
    <w:rsid w:val="00F752F4"/>
    <w:rsid w:val="00F9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769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C3B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C3B6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C3B6A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C3B6A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7C3B6A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7C3B6A"/>
  </w:style>
  <w:style w:type="paragraph" w:customStyle="1" w:styleId="13">
    <w:name w:val="Заголовок 13"/>
    <w:basedOn w:val="Normal"/>
    <w:next w:val="Normal"/>
    <w:uiPriority w:val="99"/>
    <w:rsid w:val="007C3B6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7C3B6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7C3B6A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7C3B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283</Words>
  <Characters>1619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2022-11-03T09:44:00Z</dcterms:created>
  <dcterms:modified xsi:type="dcterms:W3CDTF">2022-11-03T15:13:00Z</dcterms:modified>
</cp:coreProperties>
</file>