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502" w:rsidRDefault="00797502" w:rsidP="00DE5CA7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395759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9000634" r:id="rId5"/>
        </w:object>
      </w:r>
    </w:p>
    <w:p w:rsidR="00797502" w:rsidRDefault="00797502" w:rsidP="00DE5CA7">
      <w:pPr>
        <w:pStyle w:val="3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797502" w:rsidRDefault="00797502" w:rsidP="00DE5CA7">
      <w:pPr>
        <w:pStyle w:val="13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797502" w:rsidRDefault="00797502" w:rsidP="00DE5CA7">
      <w:pPr>
        <w:pStyle w:val="13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797502" w:rsidRDefault="00797502" w:rsidP="00DE5CA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797502" w:rsidRDefault="00797502" w:rsidP="00DE5CA7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 w:rsidR="00797502" w:rsidRDefault="00797502" w:rsidP="00DE5CA7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797502" w:rsidRDefault="00797502" w:rsidP="00DE5CA7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7.35pt,8.3pt" to="489.45pt,8.3pt" o:allowincell="f" strokeweight=".5pt"/>
        </w:pict>
      </w:r>
    </w:p>
    <w:p w:rsidR="00797502" w:rsidRPr="00DE5CA7" w:rsidRDefault="00797502" w:rsidP="00DE5CA7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797502" w:rsidRPr="00DE5CA7" w:rsidRDefault="00797502" w:rsidP="00DE5CA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DE5CA7">
        <w:rPr>
          <w:rFonts w:ascii="Times New Roman" w:hAnsi="Times New Roman"/>
          <w:lang w:val="uk-UA"/>
        </w:rPr>
        <w:tab/>
      </w:r>
      <w:r w:rsidRPr="00DE5CA7">
        <w:rPr>
          <w:rFonts w:ascii="Times New Roman" w:hAnsi="Times New Roman"/>
          <w:lang w:val="uk-UA"/>
        </w:rPr>
        <w:tab/>
      </w:r>
      <w:r w:rsidRPr="00DE5CA7">
        <w:rPr>
          <w:rFonts w:ascii="Times New Roman" w:hAnsi="Times New Roman"/>
          <w:lang w:val="uk-UA"/>
        </w:rPr>
        <w:tab/>
      </w:r>
      <w:r w:rsidRPr="00DE5CA7">
        <w:rPr>
          <w:rFonts w:ascii="Times New Roman" w:hAnsi="Times New Roman"/>
          <w:lang w:val="uk-UA"/>
        </w:rPr>
        <w:tab/>
      </w:r>
      <w:r w:rsidRPr="00DE5CA7">
        <w:rPr>
          <w:rFonts w:ascii="Times New Roman" w:hAnsi="Times New Roman"/>
          <w:lang w:val="uk-UA"/>
        </w:rPr>
        <w:tab/>
      </w:r>
      <w:r w:rsidRPr="00DE5CA7">
        <w:rPr>
          <w:rFonts w:ascii="Times New Roman" w:hAnsi="Times New Roman"/>
          <w:lang w:val="uk-UA"/>
        </w:rPr>
        <w:tab/>
      </w:r>
      <w:r w:rsidRPr="00DE5CA7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>ПРОЄКТ</w:t>
      </w:r>
      <w:r w:rsidRPr="00DE5CA7">
        <w:rPr>
          <w:rFonts w:ascii="Times New Roman" w:hAnsi="Times New Roman"/>
          <w:lang w:val="uk-UA"/>
        </w:rPr>
        <w:tab/>
      </w:r>
    </w:p>
    <w:p w:rsidR="00797502" w:rsidRPr="00DE5CA7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________</w:t>
      </w:r>
    </w:p>
    <w:p w:rsidR="00797502" w:rsidRDefault="00797502" w:rsidP="00DE5C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______________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>м. Кіцмань</w:t>
      </w:r>
    </w:p>
    <w:p w:rsidR="00797502" w:rsidRDefault="00797502" w:rsidP="00DE5CA7">
      <w:pPr>
        <w:spacing w:after="0" w:line="240" w:lineRule="auto"/>
        <w:rPr>
          <w:lang w:val="uk-UA"/>
        </w:rPr>
      </w:pPr>
    </w:p>
    <w:p w:rsidR="00797502" w:rsidRDefault="00797502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:rsidR="00797502" w:rsidRDefault="00797502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купівлі – продажу житлового будинку та </w:t>
      </w:r>
    </w:p>
    <w:p w:rsidR="00797502" w:rsidRDefault="00797502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земельної ділянки площею 0,1848 га для </w:t>
      </w:r>
    </w:p>
    <w:p w:rsidR="00797502" w:rsidRDefault="00797502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будівництва і обслуговування житлового будинку, </w:t>
      </w:r>
    </w:p>
    <w:p w:rsidR="00797502" w:rsidRDefault="00797502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:rsidR="00797502" w:rsidRDefault="00797502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вул.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, с. Кліводин </w:t>
      </w:r>
    </w:p>
    <w:p w:rsidR="00797502" w:rsidRDefault="00797502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>між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1</w:t>
      </w: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 1958 року народження </w:t>
      </w:r>
    </w:p>
    <w:p w:rsidR="00797502" w:rsidRDefault="00797502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F145A1">
        <w:rPr>
          <w:rFonts w:ascii="Times New Roman" w:hAnsi="Times New Roman"/>
          <w:b/>
          <w:sz w:val="24"/>
          <w:szCs w:val="24"/>
          <w:lang w:val="uk-UA"/>
        </w:rPr>
        <w:t xml:space="preserve">1988 року народження, </w:t>
      </w:r>
    </w:p>
    <w:p w:rsidR="00797502" w:rsidRDefault="00797502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145A1">
        <w:rPr>
          <w:rFonts w:ascii="Times New Roman" w:hAnsi="Times New Roman"/>
          <w:b/>
          <w:sz w:val="24"/>
          <w:szCs w:val="24"/>
          <w:lang w:val="uk-UA"/>
        </w:rPr>
        <w:t>мешканцями с. Кліводин</w:t>
      </w:r>
    </w:p>
    <w:p w:rsidR="00797502" w:rsidRDefault="00797502" w:rsidP="00DE5C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заяву гр.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A87BCD">
        <w:rPr>
          <w:rFonts w:ascii="Times New Roman" w:hAnsi="Times New Roman"/>
          <w:sz w:val="24"/>
          <w:szCs w:val="24"/>
          <w:lang w:val="uk-UA"/>
        </w:rPr>
        <w:t>1958 року народження від 21.10.2022 № 263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31.10.2022 № 8,  виконавчий  комітет  міської ради </w:t>
      </w:r>
    </w:p>
    <w:p w:rsidR="00797502" w:rsidRDefault="00797502" w:rsidP="00DE5CA7">
      <w:pPr>
        <w:pStyle w:val="5"/>
        <w:jc w:val="both"/>
        <w:rPr>
          <w:rFonts w:ascii="Times New Roman" w:hAnsi="Times New Roman"/>
          <w:b/>
          <w:szCs w:val="24"/>
        </w:rPr>
      </w:pPr>
    </w:p>
    <w:p w:rsidR="00797502" w:rsidRDefault="00797502" w:rsidP="00C82E31">
      <w:pPr>
        <w:pStyle w:val="5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797502" w:rsidRDefault="00797502" w:rsidP="00DE5CA7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97502" w:rsidRPr="00A87BCD" w:rsidRDefault="00797502" w:rsidP="00DE5CA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1.  Надати згоду на укладення договору </w:t>
      </w:r>
      <w:r w:rsidRPr="00A87BCD">
        <w:rPr>
          <w:rFonts w:ascii="Times New Roman" w:hAnsi="Times New Roman"/>
          <w:sz w:val="24"/>
          <w:szCs w:val="28"/>
          <w:lang w:val="uk-UA"/>
        </w:rPr>
        <w:t>купівлі – продажу житлового будинку та земельної ділянки площею 0,1848 га для будівництва і обслуговування житлового будинку, господарських будівель і споруд (присадибна ділянка), розташован</w:t>
      </w:r>
      <w:r>
        <w:rPr>
          <w:rFonts w:ascii="Times New Roman" w:hAnsi="Times New Roman"/>
          <w:sz w:val="24"/>
          <w:szCs w:val="28"/>
          <w:lang w:val="uk-UA"/>
        </w:rPr>
        <w:t>их за адресою: вул. ***</w:t>
      </w:r>
      <w:r w:rsidRPr="00A87BCD">
        <w:rPr>
          <w:rFonts w:ascii="Times New Roman" w:hAnsi="Times New Roman"/>
          <w:sz w:val="24"/>
          <w:szCs w:val="28"/>
          <w:lang w:val="uk-UA"/>
        </w:rPr>
        <w:t xml:space="preserve">, с. Кліводин між </w:t>
      </w:r>
      <w:r>
        <w:rPr>
          <w:rFonts w:ascii="Times New Roman" w:hAnsi="Times New Roman"/>
          <w:sz w:val="24"/>
          <w:szCs w:val="28"/>
          <w:lang w:val="uk-UA"/>
        </w:rPr>
        <w:t>ОСОБА 1</w:t>
      </w:r>
      <w:r w:rsidRPr="00A87BCD">
        <w:rPr>
          <w:rFonts w:ascii="Times New Roman" w:hAnsi="Times New Roman"/>
          <w:sz w:val="24"/>
          <w:szCs w:val="28"/>
          <w:lang w:val="uk-UA"/>
        </w:rPr>
        <w:t xml:space="preserve">, </w:t>
      </w:r>
      <w:r>
        <w:rPr>
          <w:rFonts w:ascii="Times New Roman" w:hAnsi="Times New Roman"/>
          <w:sz w:val="24"/>
          <w:szCs w:val="28"/>
          <w:lang w:val="uk-UA"/>
        </w:rPr>
        <w:t>***</w:t>
      </w:r>
      <w:r w:rsidRPr="00A87BCD">
        <w:rPr>
          <w:rFonts w:ascii="Times New Roman" w:hAnsi="Times New Roman"/>
          <w:sz w:val="24"/>
          <w:szCs w:val="28"/>
          <w:lang w:val="uk-UA"/>
        </w:rPr>
        <w:t xml:space="preserve">1958 року народження та </w:t>
      </w:r>
      <w:r>
        <w:rPr>
          <w:rFonts w:ascii="Times New Roman" w:hAnsi="Times New Roman"/>
          <w:sz w:val="24"/>
          <w:szCs w:val="28"/>
          <w:lang w:val="uk-UA"/>
        </w:rPr>
        <w:t>ОСОБА 2</w:t>
      </w:r>
      <w:r w:rsidRPr="00A87BCD">
        <w:rPr>
          <w:rFonts w:ascii="Times New Roman" w:hAnsi="Times New Roman"/>
          <w:sz w:val="24"/>
          <w:szCs w:val="28"/>
          <w:lang w:val="uk-UA"/>
        </w:rPr>
        <w:t xml:space="preserve">, </w:t>
      </w:r>
      <w:r>
        <w:rPr>
          <w:rFonts w:ascii="Times New Roman" w:hAnsi="Times New Roman"/>
          <w:sz w:val="24"/>
          <w:szCs w:val="28"/>
          <w:lang w:val="uk-UA"/>
        </w:rPr>
        <w:t>***</w:t>
      </w:r>
      <w:r w:rsidRPr="00A87BCD">
        <w:rPr>
          <w:rFonts w:ascii="Times New Roman" w:hAnsi="Times New Roman"/>
          <w:sz w:val="24"/>
          <w:szCs w:val="28"/>
          <w:lang w:val="uk-UA"/>
        </w:rPr>
        <w:t>1988 року народження, мешканцями с. Кліводин.</w:t>
      </w:r>
    </w:p>
    <w:p w:rsidR="00797502" w:rsidRPr="00A87BCD" w:rsidRDefault="00797502" w:rsidP="00DE5CA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97502" w:rsidRPr="00A87BCD" w:rsidRDefault="00797502" w:rsidP="00DE5CA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A87BCD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зареєстровані та проживають малолітні:</w:t>
      </w:r>
      <w:r>
        <w:rPr>
          <w:rFonts w:ascii="Times New Roman" w:hAnsi="Times New Roman"/>
          <w:sz w:val="24"/>
          <w:szCs w:val="24"/>
          <w:lang w:val="uk-UA"/>
        </w:rPr>
        <w:t xml:space="preserve"> ОСОБА 3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2019 року 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4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2019 року народження, надати житлову площу для проживання дітям у вищевказаному житловому будинку до їх повноліття та впродовж тримісячного терміну з моменту вчинення правочину повідомити службу у справах дітей Кіцманської міської ради про виконання  цього рішення та надати довідку про </w:t>
      </w:r>
      <w:r>
        <w:rPr>
          <w:rFonts w:ascii="Times New Roman" w:hAnsi="Times New Roman"/>
          <w:sz w:val="24"/>
          <w:szCs w:val="24"/>
          <w:lang w:val="uk-UA"/>
        </w:rPr>
        <w:t xml:space="preserve">місце </w:t>
      </w:r>
      <w:r w:rsidRPr="00A87BCD">
        <w:rPr>
          <w:rFonts w:ascii="Times New Roman" w:hAnsi="Times New Roman"/>
          <w:sz w:val="24"/>
          <w:szCs w:val="24"/>
          <w:lang w:val="uk-UA"/>
        </w:rPr>
        <w:t>реєстраці</w:t>
      </w:r>
      <w:r>
        <w:rPr>
          <w:rFonts w:ascii="Times New Roman" w:hAnsi="Times New Roman"/>
          <w:sz w:val="24"/>
          <w:szCs w:val="24"/>
          <w:lang w:val="uk-UA"/>
        </w:rPr>
        <w:t>ї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 дітей.</w:t>
      </w:r>
    </w:p>
    <w:p w:rsidR="00797502" w:rsidRPr="00A87BCD" w:rsidRDefault="00797502" w:rsidP="00DE5CA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</w:p>
    <w:p w:rsidR="00797502" w:rsidRDefault="00797502" w:rsidP="00DE5CA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97502" w:rsidRPr="00A87BCD" w:rsidRDefault="00797502" w:rsidP="00DE5CA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A87BCD">
        <w:rPr>
          <w:rFonts w:ascii="Times New Roman" w:hAnsi="Times New Roman"/>
          <w:sz w:val="24"/>
          <w:szCs w:val="24"/>
          <w:lang w:val="uk-UA"/>
        </w:rPr>
        <w:t>3. У разі порушення житлових прав малолітніх:</w:t>
      </w:r>
      <w:r>
        <w:rPr>
          <w:rFonts w:ascii="Times New Roman" w:hAnsi="Times New Roman"/>
          <w:sz w:val="24"/>
          <w:szCs w:val="24"/>
          <w:lang w:val="uk-UA"/>
        </w:rPr>
        <w:t xml:space="preserve"> ОСОБА 3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2019 року 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4</w:t>
      </w:r>
      <w:r w:rsidRPr="00A87BCD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***</w:t>
      </w:r>
      <w:r w:rsidRPr="00A87BCD">
        <w:rPr>
          <w:rFonts w:ascii="Times New Roman" w:hAnsi="Times New Roman"/>
          <w:sz w:val="24"/>
          <w:szCs w:val="24"/>
          <w:lang w:val="uk-UA"/>
        </w:rPr>
        <w:t xml:space="preserve">2019 року народження відповідальність покласти на батька –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A87BCD">
        <w:rPr>
          <w:rFonts w:ascii="Times New Roman" w:hAnsi="Times New Roman"/>
          <w:sz w:val="24"/>
          <w:szCs w:val="24"/>
          <w:lang w:val="uk-UA"/>
        </w:rPr>
        <w:t>.</w:t>
      </w:r>
    </w:p>
    <w:p w:rsidR="00797502" w:rsidRDefault="00797502" w:rsidP="00DE5CA7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97502" w:rsidRDefault="00797502" w:rsidP="00DE5CA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>
        <w:rPr>
          <w:rFonts w:ascii="Times New Roman" w:hAnsi="Times New Roman"/>
          <w:sz w:val="24"/>
          <w:szCs w:val="24"/>
        </w:rPr>
        <w:t xml:space="preserve"> Олександра  </w:t>
      </w:r>
      <w:r>
        <w:rPr>
          <w:rFonts w:ascii="Times New Roman" w:hAnsi="Times New Roman"/>
          <w:sz w:val="24"/>
          <w:szCs w:val="24"/>
          <w:lang w:val="uk-UA"/>
        </w:rPr>
        <w:t>ТКАЧУКА</w:t>
      </w:r>
      <w:r>
        <w:rPr>
          <w:rFonts w:ascii="Times New Roman" w:hAnsi="Times New Roman"/>
          <w:sz w:val="24"/>
          <w:szCs w:val="24"/>
        </w:rPr>
        <w:t>.</w:t>
      </w:r>
    </w:p>
    <w:p w:rsidR="00797502" w:rsidRDefault="00797502" w:rsidP="00DE5CA7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797502" w:rsidRDefault="00797502" w:rsidP="00DE5CA7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797502" w:rsidRDefault="00797502" w:rsidP="00DE5CA7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797502" w:rsidRDefault="00797502" w:rsidP="00DE5CA7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                                                                           Олександр МАРУСЯК</w:t>
      </w: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97502" w:rsidRPr="006638A7" w:rsidRDefault="00797502" w:rsidP="00DE5CA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797502" w:rsidRPr="006638A7" w:rsidSect="00C82E31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5CA7"/>
    <w:rsid w:val="00232D88"/>
    <w:rsid w:val="00251C8B"/>
    <w:rsid w:val="00395759"/>
    <w:rsid w:val="003F3C15"/>
    <w:rsid w:val="004D2C0E"/>
    <w:rsid w:val="0050203F"/>
    <w:rsid w:val="006638A7"/>
    <w:rsid w:val="00797502"/>
    <w:rsid w:val="00873623"/>
    <w:rsid w:val="008C3EA4"/>
    <w:rsid w:val="008E32D7"/>
    <w:rsid w:val="009A4AC4"/>
    <w:rsid w:val="009A5D37"/>
    <w:rsid w:val="009F607F"/>
    <w:rsid w:val="00A87BCD"/>
    <w:rsid w:val="00B132D0"/>
    <w:rsid w:val="00BD477E"/>
    <w:rsid w:val="00C82E31"/>
    <w:rsid w:val="00D5639E"/>
    <w:rsid w:val="00DE5CA7"/>
    <w:rsid w:val="00E6075D"/>
    <w:rsid w:val="00F145A1"/>
    <w:rsid w:val="00F34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39E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DE5CA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DE5CA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DE5CA7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E5CA7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DE5CA7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DE5CA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DE5CA7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DE5CA7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DE5CA7"/>
  </w:style>
  <w:style w:type="paragraph" w:customStyle="1" w:styleId="5">
    <w:name w:val="Обычный5"/>
    <w:uiPriority w:val="99"/>
    <w:rsid w:val="00DE5CA7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394</Words>
  <Characters>2246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2022-11-03T09:43:00Z</dcterms:created>
  <dcterms:modified xsi:type="dcterms:W3CDTF">2022-11-03T15:11:00Z</dcterms:modified>
</cp:coreProperties>
</file>