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E93" w:rsidRPr="00723384" w:rsidRDefault="00A07E93" w:rsidP="001A7777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9000443" r:id="rId5"/>
        </w:object>
      </w:r>
    </w:p>
    <w:p w:rsidR="00A07E93" w:rsidRPr="00723384" w:rsidRDefault="00A07E93" w:rsidP="001A7777">
      <w:pPr>
        <w:pStyle w:val="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УКРАЇНА</w:t>
      </w:r>
    </w:p>
    <w:p w:rsidR="00A07E93" w:rsidRPr="00723384" w:rsidRDefault="00A07E93" w:rsidP="001A7777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КІЦМАНСЬКА МІСЬКА РАДА</w:t>
      </w:r>
    </w:p>
    <w:p w:rsidR="00A07E93" w:rsidRPr="00723384" w:rsidRDefault="00A07E93" w:rsidP="001A7777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:rsidR="00A07E93" w:rsidRPr="00723384" w:rsidRDefault="00A07E93" w:rsidP="001A7777">
      <w:pPr>
        <w:pStyle w:val="Normal2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ВИКОНАВЧИЙ    КОМІТЕТ</w:t>
      </w:r>
    </w:p>
    <w:p w:rsidR="00A07E93" w:rsidRPr="00723384" w:rsidRDefault="00A07E93" w:rsidP="001A7777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A07E93" w:rsidRPr="00723384" w:rsidRDefault="00A07E93" w:rsidP="001A7777">
      <w:pPr>
        <w:pStyle w:val="Normal1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szCs w:val="24"/>
        </w:rPr>
        <w:t>Email:04062127@mail.gov.ua</w:t>
      </w:r>
    </w:p>
    <w:p w:rsidR="00A07E93" w:rsidRPr="00723384" w:rsidRDefault="00A07E93" w:rsidP="001A7777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25.35pt,8.3pt" to="471.45pt,8.3pt" o:allowincell="f" strokeweight=".5pt"/>
        </w:pict>
      </w:r>
    </w:p>
    <w:p w:rsidR="00A07E93" w:rsidRPr="00723384" w:rsidRDefault="00A07E93" w:rsidP="001A777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A07E93" w:rsidRPr="00723384" w:rsidRDefault="00A07E93" w:rsidP="001A777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A07E93" w:rsidRPr="00723384" w:rsidRDefault="00A07E93" w:rsidP="001A77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 І Ш Е Н Н Я  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>№ _____</w:t>
      </w:r>
      <w:r>
        <w:rPr>
          <w:rFonts w:ascii="Times New Roman" w:hAnsi="Times New Roman"/>
          <w:b/>
          <w:sz w:val="24"/>
          <w:szCs w:val="24"/>
          <w:lang w:val="uk-UA"/>
        </w:rPr>
        <w:t>___</w:t>
      </w:r>
    </w:p>
    <w:p w:rsidR="00A07E93" w:rsidRPr="00723384" w:rsidRDefault="00A07E93" w:rsidP="001A77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07E93" w:rsidRPr="00723384" w:rsidRDefault="00A07E93" w:rsidP="001A777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_____________</w:t>
      </w:r>
      <w:r>
        <w:rPr>
          <w:rFonts w:ascii="Times New Roman" w:hAnsi="Times New Roman"/>
          <w:sz w:val="24"/>
          <w:szCs w:val="24"/>
          <w:lang w:val="uk-UA"/>
        </w:rPr>
        <w:t>__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2022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  <w:t>м. Кіцмань</w:t>
      </w:r>
    </w:p>
    <w:p w:rsidR="00A07E93" w:rsidRPr="00723384" w:rsidRDefault="00A07E93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A07E93" w:rsidRPr="00B86E8D" w:rsidRDefault="00A07E93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B86E8D">
        <w:rPr>
          <w:rFonts w:ascii="Times New Roman" w:hAnsi="Times New Roman" w:cs="Times New Roman"/>
          <w:b/>
          <w:iCs/>
        </w:rPr>
        <w:t>Про</w:t>
      </w:r>
      <w:r w:rsidRPr="00B86E8D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B86E8D">
        <w:rPr>
          <w:rFonts w:ascii="Times New Roman" w:hAnsi="Times New Roman" w:cs="Times New Roman"/>
          <w:b/>
          <w:iCs/>
        </w:rPr>
        <w:t>утворення</w:t>
      </w:r>
      <w:r w:rsidRPr="00B86E8D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B86E8D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A07E93" w:rsidRPr="00B86E8D" w:rsidRDefault="00A07E93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B86E8D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A07E93" w:rsidRPr="00B86E8D" w:rsidRDefault="00A07E93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B86E8D">
        <w:rPr>
          <w:rFonts w:ascii="Times New Roman" w:hAnsi="Times New Roman" w:cs="Times New Roman"/>
          <w:b/>
          <w:iCs/>
        </w:rPr>
        <w:t>захисту</w:t>
      </w:r>
      <w:r w:rsidRPr="00B86E8D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B86E8D">
        <w:rPr>
          <w:rFonts w:ascii="Times New Roman" w:hAnsi="Times New Roman" w:cs="Times New Roman"/>
          <w:b/>
          <w:iCs/>
        </w:rPr>
        <w:t>дітей,</w:t>
      </w:r>
      <w:r w:rsidRPr="00B86E8D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B86E8D">
        <w:rPr>
          <w:rFonts w:ascii="Times New Roman" w:hAnsi="Times New Roman" w:cs="Times New Roman"/>
          <w:b/>
          <w:iCs/>
        </w:rPr>
        <w:t>які</w:t>
      </w:r>
      <w:r w:rsidRPr="00B86E8D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B86E8D">
        <w:rPr>
          <w:rFonts w:ascii="Times New Roman" w:hAnsi="Times New Roman" w:cs="Times New Roman"/>
          <w:b/>
          <w:iCs/>
        </w:rPr>
        <w:t>перебувають у</w:t>
      </w:r>
      <w:r w:rsidRPr="00B86E8D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A07E93" w:rsidRPr="00B86E8D" w:rsidRDefault="00A07E93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B86E8D">
        <w:rPr>
          <w:rFonts w:ascii="Times New Roman" w:hAnsi="Times New Roman" w:cs="Times New Roman"/>
          <w:b/>
          <w:iCs/>
        </w:rPr>
        <w:t>складних</w:t>
      </w:r>
      <w:r w:rsidRPr="00B86E8D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B86E8D">
        <w:rPr>
          <w:rFonts w:ascii="Times New Roman" w:hAnsi="Times New Roman" w:cs="Times New Roman"/>
          <w:b/>
          <w:iCs/>
        </w:rPr>
        <w:t>життєвих</w:t>
      </w:r>
      <w:r w:rsidRPr="00B86E8D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B86E8D">
        <w:rPr>
          <w:rFonts w:ascii="Times New Roman" w:hAnsi="Times New Roman" w:cs="Times New Roman"/>
          <w:b/>
          <w:iCs/>
        </w:rPr>
        <w:t>обставинах</w:t>
      </w:r>
    </w:p>
    <w:p w:rsidR="00A07E93" w:rsidRPr="00B86E8D" w:rsidRDefault="00A07E93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B86E8D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A07E93" w:rsidRPr="00B86E8D" w:rsidRDefault="00A07E93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B86E8D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A07E93" w:rsidRPr="00B86E8D" w:rsidRDefault="00A07E93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B86E8D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A07E93" w:rsidRPr="00723384" w:rsidRDefault="00A07E93" w:rsidP="001A7777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A07E93" w:rsidRDefault="00A07E93" w:rsidP="001A7777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723384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A07E93" w:rsidRPr="00723384" w:rsidRDefault="00A07E93" w:rsidP="001A7777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A07E93" w:rsidRPr="00723384" w:rsidRDefault="00A07E93" w:rsidP="00704D6E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 И Р І Ш И В:</w:t>
      </w:r>
    </w:p>
    <w:p w:rsidR="00A07E93" w:rsidRPr="00723384" w:rsidRDefault="00A07E93" w:rsidP="001A7777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07E93" w:rsidRPr="00723384" w:rsidRDefault="00A07E93" w:rsidP="001A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723384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A07E93" w:rsidRPr="00723384" w:rsidRDefault="00A07E93" w:rsidP="001A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07E93" w:rsidRPr="00723384" w:rsidRDefault="00A07E93" w:rsidP="001A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A07E93" w:rsidRPr="00723384" w:rsidRDefault="00A07E93" w:rsidP="001A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07E93" w:rsidRPr="00723384" w:rsidRDefault="00A07E93" w:rsidP="001A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A07E93" w:rsidRPr="00723384" w:rsidRDefault="00A07E93" w:rsidP="001A777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A07E93" w:rsidRPr="00723384" w:rsidRDefault="00A07E93" w:rsidP="001A777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4. Контроль за виконанням даного рішення покласти на заступника міського голови з питань організаційно-господарської діяльності Олександра  ТКАЧУКА.</w:t>
      </w:r>
    </w:p>
    <w:p w:rsidR="00A07E93" w:rsidRDefault="00A07E93" w:rsidP="001A7777">
      <w:pPr>
        <w:pStyle w:val="10"/>
        <w:jc w:val="both"/>
        <w:rPr>
          <w:rFonts w:ascii="Times New Roman" w:hAnsi="Times New Roman"/>
          <w:b/>
          <w:szCs w:val="24"/>
        </w:rPr>
      </w:pPr>
    </w:p>
    <w:p w:rsidR="00A07E93" w:rsidRDefault="00A07E93" w:rsidP="001A7777">
      <w:pPr>
        <w:pStyle w:val="10"/>
        <w:jc w:val="both"/>
        <w:rPr>
          <w:rFonts w:ascii="Times New Roman" w:hAnsi="Times New Roman"/>
          <w:b/>
          <w:szCs w:val="24"/>
        </w:rPr>
      </w:pPr>
    </w:p>
    <w:p w:rsidR="00A07E93" w:rsidRPr="00723384" w:rsidRDefault="00A07E93" w:rsidP="001A7777">
      <w:pPr>
        <w:pStyle w:val="10"/>
        <w:jc w:val="both"/>
        <w:rPr>
          <w:rFonts w:ascii="Times New Roman" w:hAnsi="Times New Roman"/>
          <w:b/>
          <w:szCs w:val="24"/>
        </w:rPr>
      </w:pPr>
    </w:p>
    <w:p w:rsidR="00A07E93" w:rsidRPr="00723384" w:rsidRDefault="00A07E93" w:rsidP="001A7777">
      <w:pPr>
        <w:pStyle w:val="1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В.о. міського   голови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Олександр МАРУСЯК</w:t>
      </w:r>
    </w:p>
    <w:p w:rsidR="00A07E93" w:rsidRDefault="00A07E93" w:rsidP="001A7777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A07E93" w:rsidRDefault="00A07E93" w:rsidP="001A7777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A07E93" w:rsidRPr="00723384" w:rsidRDefault="00A07E93" w:rsidP="001A7777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A07E93" w:rsidRPr="00723384" w:rsidRDefault="00A07E93" w:rsidP="001A7777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A07E93" w:rsidRPr="00723384" w:rsidRDefault="00A07E93" w:rsidP="001A7777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A07E93" w:rsidRPr="00723384" w:rsidRDefault="00A07E93" w:rsidP="001A7777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від __________2022 р. № ____</w:t>
      </w:r>
    </w:p>
    <w:p w:rsidR="00A07E93" w:rsidRPr="00723384" w:rsidRDefault="00A07E93" w:rsidP="001A7777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A07E93" w:rsidRPr="00723384" w:rsidRDefault="00A07E93" w:rsidP="001A777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A07E93" w:rsidRPr="00723384" w:rsidRDefault="00A07E93" w:rsidP="001A77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A07E93" w:rsidRPr="00723384" w:rsidRDefault="00A07E93" w:rsidP="001A77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A07E93" w:rsidRPr="00723384" w:rsidRDefault="00A07E93" w:rsidP="001A77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A07E93" w:rsidRPr="00FA2346" w:rsidRDefault="00A07E93" w:rsidP="001A777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07E93" w:rsidRPr="0072338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23384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ОСОБА 1</w:t>
      </w:r>
      <w:r w:rsidRPr="006961F9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2020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меш</w:t>
      </w:r>
      <w:r>
        <w:rPr>
          <w:rFonts w:ascii="Times New Roman" w:hAnsi="Times New Roman"/>
          <w:sz w:val="24"/>
          <w:szCs w:val="24"/>
          <w:lang w:val="uk-UA"/>
        </w:rPr>
        <w:t>канця с. Кліводин, вул. ***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A07E93" w:rsidRPr="0072338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A07E93" w:rsidRPr="0072338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A07E93" w:rsidRPr="0072338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A07E93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A07E93" w:rsidRPr="004E3DF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2A65">
        <w:rPr>
          <w:rFonts w:ascii="Times New Roman" w:hAnsi="Times New Roman"/>
          <w:b/>
          <w:sz w:val="24"/>
          <w:szCs w:val="24"/>
          <w:lang w:val="uk-UA"/>
        </w:rPr>
        <w:t>Сніжана ЗАБОЛОЦЬКА</w:t>
      </w:r>
      <w:r>
        <w:rPr>
          <w:rFonts w:ascii="Times New Roman" w:hAnsi="Times New Roman"/>
          <w:sz w:val="24"/>
          <w:szCs w:val="24"/>
          <w:lang w:val="uk-UA"/>
        </w:rPr>
        <w:t xml:space="preserve"> – завідувач Кліводинського ЗДО;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A07E93" w:rsidRPr="00DA1A91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Володимир ВЕРСТЮК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староста села Кліводин.</w:t>
      </w:r>
    </w:p>
    <w:p w:rsidR="00A07E93" w:rsidRPr="00FA2346" w:rsidRDefault="00A07E93" w:rsidP="001A777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A07E93" w:rsidRPr="0072338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Cs/>
          <w:sz w:val="24"/>
          <w:szCs w:val="24"/>
          <w:lang w:val="uk-UA"/>
        </w:rPr>
        <w:t xml:space="preserve">2. 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</w:t>
      </w:r>
      <w:r>
        <w:rPr>
          <w:rFonts w:ascii="Times New Roman" w:hAnsi="Times New Roman"/>
          <w:sz w:val="24"/>
          <w:szCs w:val="24"/>
          <w:lang w:val="uk-UA"/>
        </w:rPr>
        <w:t>неповнолітньої ОСОБА 2</w:t>
      </w:r>
      <w:r w:rsidRPr="00850EC1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 2006</w:t>
      </w:r>
      <w:r w:rsidRPr="00850EC1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ме</w:t>
      </w:r>
      <w:r>
        <w:rPr>
          <w:rFonts w:ascii="Times New Roman" w:hAnsi="Times New Roman"/>
          <w:sz w:val="24"/>
          <w:szCs w:val="24"/>
          <w:lang w:val="uk-UA"/>
        </w:rPr>
        <w:t>шканки с. Ошихліби, вул. ***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A07E93" w:rsidRPr="0072338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A07E93" w:rsidRPr="0072338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A07E93" w:rsidRPr="0072338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A07E93" w:rsidRPr="004E3DF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A07E93" w:rsidRPr="00B602D8" w:rsidRDefault="00A07E93" w:rsidP="001A7777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- с</w:t>
      </w:r>
      <w:r>
        <w:rPr>
          <w:rFonts w:ascii="Times New Roman" w:hAnsi="Times New Roman"/>
          <w:szCs w:val="24"/>
          <w:lang w:val="uk-UA"/>
        </w:rPr>
        <w:t>імейний лікар Кіцманської АЗПСМ;</w:t>
      </w:r>
    </w:p>
    <w:p w:rsidR="00A07E93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A2346">
        <w:rPr>
          <w:rFonts w:ascii="Times New Roman" w:hAnsi="Times New Roman"/>
          <w:b/>
          <w:sz w:val="24"/>
          <w:szCs w:val="24"/>
          <w:lang w:val="uk-UA"/>
        </w:rPr>
        <w:t>Марія СОРОЦЬКА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– директор </w:t>
      </w:r>
      <w:r>
        <w:rPr>
          <w:rFonts w:ascii="Times New Roman" w:hAnsi="Times New Roman"/>
          <w:sz w:val="24"/>
          <w:szCs w:val="24"/>
          <w:lang w:val="uk-UA"/>
        </w:rPr>
        <w:t>Ошихлібського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ЗЗСО І-ІІІ ст.;</w:t>
      </w:r>
    </w:p>
    <w:p w:rsidR="00A07E93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50EC1">
        <w:rPr>
          <w:rFonts w:ascii="Times New Roman" w:hAnsi="Times New Roman"/>
          <w:b/>
          <w:sz w:val="24"/>
          <w:szCs w:val="24"/>
          <w:lang w:val="uk-UA"/>
        </w:rPr>
        <w:t>Ярослав КУЗЬМЕНКО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села Ошихліби.</w:t>
      </w:r>
    </w:p>
    <w:p w:rsidR="00A07E93" w:rsidRPr="00FA2346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07E93" w:rsidRPr="0072338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 Для організації соціального захисту малолітньої</w:t>
      </w:r>
      <w:r>
        <w:rPr>
          <w:rFonts w:ascii="Times New Roman" w:hAnsi="Times New Roman"/>
          <w:sz w:val="24"/>
          <w:szCs w:val="24"/>
          <w:lang w:val="uk-UA"/>
        </w:rPr>
        <w:t xml:space="preserve"> ОСОБА 3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FA2346">
        <w:rPr>
          <w:rFonts w:ascii="Times New Roman" w:hAnsi="Times New Roman"/>
          <w:sz w:val="24"/>
          <w:szCs w:val="24"/>
          <w:lang w:val="uk-UA"/>
        </w:rPr>
        <w:t>2010</w:t>
      </w:r>
      <w:r w:rsidRPr="00FA2346">
        <w:rPr>
          <w:rFonts w:ascii="Times New Roman" w:hAnsi="Times New Roman"/>
          <w:sz w:val="24"/>
          <w:szCs w:val="24"/>
          <w:lang w:val="uk-UA" w:eastAsia="uk-UA"/>
        </w:rPr>
        <w:t xml:space="preserve"> року 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>народження</w:t>
      </w:r>
      <w:r w:rsidRPr="00723384">
        <w:rPr>
          <w:rFonts w:ascii="Times New Roman" w:hAnsi="Times New Roman"/>
          <w:sz w:val="24"/>
          <w:szCs w:val="24"/>
          <w:lang w:val="uk-UA"/>
        </w:rPr>
        <w:t>, меш</w:t>
      </w:r>
      <w:r>
        <w:rPr>
          <w:rFonts w:ascii="Times New Roman" w:hAnsi="Times New Roman"/>
          <w:sz w:val="24"/>
          <w:szCs w:val="24"/>
          <w:lang w:val="uk-UA"/>
        </w:rPr>
        <w:t>канки с. Ошихліби, вул.***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A07E93" w:rsidRPr="0072338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A07E93" w:rsidRPr="0072338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A07E93" w:rsidRPr="0072338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A07E93" w:rsidRPr="004E3DF4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A07E93" w:rsidRPr="00B602D8" w:rsidRDefault="00A07E93" w:rsidP="001A7777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A07E93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A2346">
        <w:rPr>
          <w:rFonts w:ascii="Times New Roman" w:hAnsi="Times New Roman"/>
          <w:b/>
          <w:sz w:val="24"/>
          <w:szCs w:val="24"/>
          <w:lang w:val="uk-UA"/>
        </w:rPr>
        <w:t>Марія СОРОЦЬКА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– директор </w:t>
      </w:r>
      <w:r>
        <w:rPr>
          <w:rFonts w:ascii="Times New Roman" w:hAnsi="Times New Roman"/>
          <w:sz w:val="24"/>
          <w:szCs w:val="24"/>
          <w:lang w:val="uk-UA"/>
        </w:rPr>
        <w:t>Ошихлібського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ЗЗСО І-ІІІ ст.;</w:t>
      </w:r>
    </w:p>
    <w:p w:rsidR="00A07E93" w:rsidRPr="00DA1A91" w:rsidRDefault="00A07E93" w:rsidP="001A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50EC1">
        <w:rPr>
          <w:rFonts w:ascii="Times New Roman" w:hAnsi="Times New Roman"/>
          <w:b/>
          <w:sz w:val="24"/>
          <w:szCs w:val="24"/>
          <w:lang w:val="uk-UA"/>
        </w:rPr>
        <w:t>Ярослав КУЗЬМЕНКО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села Ошихліби.</w:t>
      </w:r>
    </w:p>
    <w:p w:rsidR="00A07E93" w:rsidRDefault="00A07E93" w:rsidP="001A77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07E93" w:rsidRPr="00723384" w:rsidRDefault="00A07E93" w:rsidP="001A77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A07E93" w:rsidRDefault="00A07E93" w:rsidP="001A77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sectPr w:rsidR="00A07E93" w:rsidSect="00704D6E">
      <w:pgSz w:w="11906" w:h="16838"/>
      <w:pgMar w:top="567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7777"/>
    <w:rsid w:val="00002A65"/>
    <w:rsid w:val="00003498"/>
    <w:rsid w:val="000D1B8D"/>
    <w:rsid w:val="001A7777"/>
    <w:rsid w:val="001C4D83"/>
    <w:rsid w:val="00220161"/>
    <w:rsid w:val="00321475"/>
    <w:rsid w:val="00347A3F"/>
    <w:rsid w:val="00383F05"/>
    <w:rsid w:val="003B5E77"/>
    <w:rsid w:val="00454D63"/>
    <w:rsid w:val="004D3A16"/>
    <w:rsid w:val="004E3DF4"/>
    <w:rsid w:val="004F77CC"/>
    <w:rsid w:val="006961F9"/>
    <w:rsid w:val="00704D6E"/>
    <w:rsid w:val="00723384"/>
    <w:rsid w:val="00850EC1"/>
    <w:rsid w:val="008C1160"/>
    <w:rsid w:val="00973707"/>
    <w:rsid w:val="009949DA"/>
    <w:rsid w:val="00A07E93"/>
    <w:rsid w:val="00A178F7"/>
    <w:rsid w:val="00AA5703"/>
    <w:rsid w:val="00B602D8"/>
    <w:rsid w:val="00B86E8D"/>
    <w:rsid w:val="00DA1A91"/>
    <w:rsid w:val="00DF3E6A"/>
    <w:rsid w:val="00FA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F0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1A7777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1A777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1A7777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1A7777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1A7777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1A7777"/>
  </w:style>
  <w:style w:type="paragraph" w:styleId="HTMLPreformatted">
    <w:name w:val="HTML Preformatted"/>
    <w:basedOn w:val="Normal"/>
    <w:link w:val="HTMLPreformattedChar"/>
    <w:uiPriority w:val="99"/>
    <w:rsid w:val="001A7777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1A7777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1A7777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A7777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customStyle="1" w:styleId="2">
    <w:name w:val="Обычный2"/>
    <w:uiPriority w:val="99"/>
    <w:rsid w:val="001A7777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1A77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724</Words>
  <Characters>4128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2022-11-03T09:41:00Z</dcterms:created>
  <dcterms:modified xsi:type="dcterms:W3CDTF">2022-11-03T15:08:00Z</dcterms:modified>
</cp:coreProperties>
</file>