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B5A" w:rsidRDefault="00D40B5A" w:rsidP="008B4A47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395759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29000332" r:id="rId5"/>
        </w:object>
      </w:r>
    </w:p>
    <w:p w:rsidR="00D40B5A" w:rsidRDefault="00D40B5A" w:rsidP="008B4A47">
      <w:pPr>
        <w:pStyle w:val="3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D40B5A" w:rsidRDefault="00D40B5A" w:rsidP="008B4A47">
      <w:pPr>
        <w:pStyle w:val="13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D40B5A" w:rsidRDefault="00D40B5A" w:rsidP="008B4A47">
      <w:pPr>
        <w:pStyle w:val="13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D40B5A" w:rsidRDefault="00D40B5A" w:rsidP="008B4A47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D40B5A" w:rsidRDefault="00D40B5A" w:rsidP="008B4A47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83, м. Кіцмань, Чернівецької обл. 59300 тел.2-39-75, факс.2-39-75</w:t>
      </w:r>
    </w:p>
    <w:p w:rsidR="00D40B5A" w:rsidRDefault="00D40B5A" w:rsidP="008B4A47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D40B5A" w:rsidRDefault="00D40B5A" w:rsidP="008B4A47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7.35pt,8.3pt" to="489.45pt,8.3pt" o:allowincell="f" strokeweight=".5pt"/>
        </w:pict>
      </w:r>
    </w:p>
    <w:p w:rsidR="00D40B5A" w:rsidRDefault="00D40B5A" w:rsidP="008B4A47">
      <w:pPr>
        <w:spacing w:after="0" w:line="240" w:lineRule="auto"/>
        <w:jc w:val="right"/>
        <w:rPr>
          <w:rFonts w:ascii="Times New Roman" w:hAnsi="Times New Roman"/>
        </w:rPr>
      </w:pPr>
    </w:p>
    <w:p w:rsidR="00D40B5A" w:rsidRDefault="00D40B5A" w:rsidP="008B4A4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>ПРОЄКТ</w:t>
      </w:r>
    </w:p>
    <w:p w:rsidR="00D40B5A" w:rsidRDefault="00D40B5A" w:rsidP="008B4A47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D40B5A" w:rsidRDefault="00D40B5A" w:rsidP="008B4A4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№ </w:t>
      </w:r>
      <w:r>
        <w:rPr>
          <w:rFonts w:ascii="Times New Roman" w:hAnsi="Times New Roman"/>
          <w:b/>
          <w:sz w:val="24"/>
          <w:szCs w:val="24"/>
          <w:lang w:val="uk-UA"/>
        </w:rPr>
        <w:t>________</w:t>
      </w:r>
    </w:p>
    <w:p w:rsidR="00D40B5A" w:rsidRDefault="00D40B5A" w:rsidP="008B4A4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40B5A" w:rsidRDefault="00D40B5A" w:rsidP="008B4A4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______________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  <w:t xml:space="preserve">     </w:t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  <w:t xml:space="preserve">    </w:t>
      </w:r>
      <w:r>
        <w:rPr>
          <w:rFonts w:ascii="Times New Roman" w:hAnsi="Times New Roman"/>
          <w:sz w:val="24"/>
          <w:szCs w:val="24"/>
        </w:rPr>
        <w:t>м. Кіцмань</w:t>
      </w:r>
    </w:p>
    <w:p w:rsidR="00D40B5A" w:rsidRDefault="00D40B5A" w:rsidP="008B4A47">
      <w:pPr>
        <w:spacing w:after="0" w:line="240" w:lineRule="auto"/>
        <w:rPr>
          <w:lang w:val="uk-UA"/>
        </w:rPr>
      </w:pPr>
    </w:p>
    <w:p w:rsidR="00D40B5A" w:rsidRDefault="00D40B5A" w:rsidP="008B4A4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B6183C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дарування </w:t>
      </w:r>
    </w:p>
    <w:p w:rsidR="00D40B5A" w:rsidRDefault="00D40B5A" w:rsidP="008B4A4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B6183C">
        <w:rPr>
          <w:rFonts w:ascii="Times New Roman" w:hAnsi="Times New Roman"/>
          <w:b/>
          <w:sz w:val="24"/>
          <w:szCs w:val="24"/>
          <w:lang w:val="uk-UA"/>
        </w:rPr>
        <w:t xml:space="preserve">житлового будинку та земельної ділянки </w:t>
      </w:r>
    </w:p>
    <w:p w:rsidR="00D40B5A" w:rsidRDefault="00D40B5A" w:rsidP="008B4A4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B6183C">
        <w:rPr>
          <w:rFonts w:ascii="Times New Roman" w:hAnsi="Times New Roman"/>
          <w:b/>
          <w:sz w:val="24"/>
          <w:szCs w:val="24"/>
          <w:lang w:val="uk-UA"/>
        </w:rPr>
        <w:t xml:space="preserve">площею 0,0746 га для будівництва і обслуговування </w:t>
      </w:r>
    </w:p>
    <w:p w:rsidR="00D40B5A" w:rsidRDefault="00D40B5A" w:rsidP="008B4A4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B6183C">
        <w:rPr>
          <w:rFonts w:ascii="Times New Roman" w:hAnsi="Times New Roman"/>
          <w:b/>
          <w:sz w:val="24"/>
          <w:szCs w:val="24"/>
          <w:lang w:val="uk-UA"/>
        </w:rPr>
        <w:t xml:space="preserve">житлового будинку, господарських будівель і </w:t>
      </w:r>
    </w:p>
    <w:p w:rsidR="00D40B5A" w:rsidRDefault="00D40B5A" w:rsidP="008B4A4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B6183C">
        <w:rPr>
          <w:rFonts w:ascii="Times New Roman" w:hAnsi="Times New Roman"/>
          <w:b/>
          <w:sz w:val="24"/>
          <w:szCs w:val="24"/>
          <w:lang w:val="uk-UA"/>
        </w:rPr>
        <w:t xml:space="preserve">споруд (присадибна ділянка), розташованих за адресою: </w:t>
      </w:r>
    </w:p>
    <w:p w:rsidR="00D40B5A" w:rsidRDefault="00D40B5A" w:rsidP="008B4A4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B6183C">
        <w:rPr>
          <w:rFonts w:ascii="Times New Roman" w:hAnsi="Times New Roman"/>
          <w:b/>
          <w:sz w:val="24"/>
          <w:szCs w:val="24"/>
          <w:lang w:val="uk-UA"/>
        </w:rPr>
        <w:t xml:space="preserve">вул.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B6183C">
        <w:rPr>
          <w:rFonts w:ascii="Times New Roman" w:hAnsi="Times New Roman"/>
          <w:b/>
          <w:sz w:val="24"/>
          <w:szCs w:val="24"/>
          <w:lang w:val="uk-UA"/>
        </w:rPr>
        <w:t xml:space="preserve">, м. Кіцмань </w:t>
      </w:r>
    </w:p>
    <w:p w:rsidR="00D40B5A" w:rsidRDefault="00D40B5A" w:rsidP="008B4A4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B6183C">
        <w:rPr>
          <w:rFonts w:ascii="Times New Roman" w:hAnsi="Times New Roman"/>
          <w:b/>
          <w:sz w:val="24"/>
          <w:szCs w:val="24"/>
          <w:lang w:val="uk-UA"/>
        </w:rPr>
        <w:t xml:space="preserve">між </w:t>
      </w: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B6183C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B6183C">
        <w:rPr>
          <w:rFonts w:ascii="Times New Roman" w:hAnsi="Times New Roman"/>
          <w:b/>
          <w:sz w:val="24"/>
          <w:szCs w:val="24"/>
          <w:lang w:val="uk-UA"/>
        </w:rPr>
        <w:t xml:space="preserve">1992 року народження </w:t>
      </w:r>
    </w:p>
    <w:p w:rsidR="00D40B5A" w:rsidRDefault="00D40B5A" w:rsidP="008B4A4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B6183C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B6183C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B6183C">
        <w:rPr>
          <w:rFonts w:ascii="Times New Roman" w:hAnsi="Times New Roman"/>
          <w:b/>
          <w:sz w:val="24"/>
          <w:szCs w:val="24"/>
          <w:lang w:val="uk-UA"/>
        </w:rPr>
        <w:t xml:space="preserve">1959 року народження, </w:t>
      </w:r>
    </w:p>
    <w:p w:rsidR="00D40B5A" w:rsidRPr="0082170B" w:rsidRDefault="00D40B5A" w:rsidP="008B4A47">
      <w:pPr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8"/>
          <w:lang w:val="uk-UA"/>
        </w:rPr>
      </w:pPr>
      <w:r w:rsidRPr="00B6183C">
        <w:rPr>
          <w:rFonts w:ascii="Times New Roman" w:hAnsi="Times New Roman"/>
          <w:b/>
          <w:sz w:val="24"/>
          <w:szCs w:val="24"/>
          <w:lang w:val="uk-UA"/>
        </w:rPr>
        <w:t>мешканцями м. Кіцмань</w:t>
      </w:r>
    </w:p>
    <w:p w:rsidR="00D40B5A" w:rsidRDefault="00D40B5A" w:rsidP="008B4A4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Відповідно до статтей 17, 18 Закону України «Про охорону дитинства», статті 203 Цивільного кодексу України, пункту 67 постанови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</w:t>
      </w:r>
      <w:r w:rsidRPr="00004B8E">
        <w:rPr>
          <w:rFonts w:ascii="Times New Roman" w:hAnsi="Times New Roman"/>
          <w:sz w:val="24"/>
          <w:szCs w:val="24"/>
          <w:lang w:val="uk-UA"/>
        </w:rPr>
        <w:t xml:space="preserve">заяву гр.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004B8E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004B8E">
        <w:rPr>
          <w:rFonts w:ascii="Times New Roman" w:hAnsi="Times New Roman"/>
          <w:sz w:val="24"/>
          <w:szCs w:val="24"/>
          <w:lang w:val="uk-UA"/>
        </w:rPr>
        <w:t>1992 року народження від 27.10.2022 № 266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  <w:lang w:val="uk-UA"/>
        </w:rPr>
        <w:t xml:space="preserve"> враховуючи рішення Комісії з питань захисту прав дитини при виконавчому комітеті Кіцманської міської ради від 31.10.2022 № 9,  виконавчий  комітет  міської ради </w:t>
      </w:r>
    </w:p>
    <w:p w:rsidR="00D40B5A" w:rsidRDefault="00D40B5A" w:rsidP="008B4A47">
      <w:pPr>
        <w:pStyle w:val="5"/>
        <w:jc w:val="both"/>
        <w:rPr>
          <w:rFonts w:ascii="Times New Roman" w:hAnsi="Times New Roman"/>
          <w:b/>
          <w:szCs w:val="24"/>
        </w:rPr>
      </w:pPr>
    </w:p>
    <w:p w:rsidR="00D40B5A" w:rsidRDefault="00D40B5A" w:rsidP="008B4A47">
      <w:pPr>
        <w:pStyle w:val="5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:rsidR="00D40B5A" w:rsidRDefault="00D40B5A" w:rsidP="008B4A47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D40B5A" w:rsidRPr="00B6183C" w:rsidRDefault="00D40B5A" w:rsidP="008B4A4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  <w:r w:rsidRPr="00B6183C">
        <w:rPr>
          <w:rFonts w:ascii="Times New Roman" w:hAnsi="Times New Roman"/>
          <w:sz w:val="24"/>
          <w:szCs w:val="24"/>
          <w:lang w:val="uk-UA"/>
        </w:rPr>
        <w:t>1. Надати згоду на укладення договору дарування житлового будинку та земельної ділянки площею 0,0746 га для будівництва і обслуговування житлового будинку, господарських будівель і споруд (присадибна ділянка)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B6183C">
        <w:rPr>
          <w:rFonts w:ascii="Times New Roman" w:hAnsi="Times New Roman"/>
          <w:sz w:val="24"/>
          <w:szCs w:val="24"/>
          <w:lang w:val="uk-UA"/>
        </w:rPr>
        <w:t xml:space="preserve"> розташованих за а</w:t>
      </w:r>
      <w:r>
        <w:rPr>
          <w:rFonts w:ascii="Times New Roman" w:hAnsi="Times New Roman"/>
          <w:sz w:val="24"/>
          <w:szCs w:val="24"/>
          <w:lang w:val="uk-UA"/>
        </w:rPr>
        <w:t>дресою</w:t>
      </w:r>
      <w:r w:rsidRPr="00B6183C">
        <w:rPr>
          <w:rFonts w:ascii="Times New Roman" w:hAnsi="Times New Roman"/>
          <w:sz w:val="24"/>
          <w:szCs w:val="24"/>
          <w:lang w:val="uk-UA"/>
        </w:rPr>
        <w:t xml:space="preserve">: вул.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B6183C">
        <w:rPr>
          <w:rFonts w:ascii="Times New Roman" w:hAnsi="Times New Roman"/>
          <w:sz w:val="24"/>
          <w:szCs w:val="24"/>
          <w:lang w:val="uk-UA"/>
        </w:rPr>
        <w:t xml:space="preserve">, м. Кіцмань між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B6183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B6183C">
        <w:rPr>
          <w:rFonts w:ascii="Times New Roman" w:hAnsi="Times New Roman"/>
          <w:sz w:val="24"/>
          <w:szCs w:val="24"/>
          <w:lang w:val="uk-UA"/>
        </w:rPr>
        <w:t xml:space="preserve">1992 року народження та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B6183C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B6183C">
        <w:rPr>
          <w:rFonts w:ascii="Times New Roman" w:hAnsi="Times New Roman"/>
          <w:sz w:val="24"/>
          <w:szCs w:val="24"/>
          <w:lang w:val="uk-UA"/>
        </w:rPr>
        <w:t>1959</w:t>
      </w:r>
      <w:r w:rsidRPr="00B6183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B6183C">
        <w:rPr>
          <w:rFonts w:ascii="Times New Roman" w:hAnsi="Times New Roman"/>
          <w:sz w:val="24"/>
          <w:szCs w:val="24"/>
          <w:lang w:val="uk-UA"/>
        </w:rPr>
        <w:t>року народження, мешканцями м. Кіцмань.</w:t>
      </w:r>
    </w:p>
    <w:p w:rsidR="00D40B5A" w:rsidRDefault="00D40B5A" w:rsidP="008B4A4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40B5A" w:rsidRPr="000D59A5" w:rsidRDefault="00D40B5A" w:rsidP="008B4A4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  <w:r w:rsidRPr="000D59A5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зареєстровані та проживають малолітні:</w:t>
      </w:r>
      <w:r>
        <w:rPr>
          <w:rFonts w:ascii="Times New Roman" w:hAnsi="Times New Roman"/>
          <w:sz w:val="24"/>
          <w:szCs w:val="24"/>
          <w:lang w:val="uk-UA"/>
        </w:rPr>
        <w:t>ОСОБА 3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0D59A5">
        <w:rPr>
          <w:rFonts w:ascii="Times New Roman" w:hAnsi="Times New Roman"/>
          <w:sz w:val="24"/>
          <w:szCs w:val="24"/>
          <w:lang w:val="uk-UA"/>
        </w:rPr>
        <w:t>2011 року народження та</w:t>
      </w:r>
      <w:r>
        <w:rPr>
          <w:rFonts w:ascii="Times New Roman" w:hAnsi="Times New Roman"/>
          <w:sz w:val="24"/>
          <w:szCs w:val="24"/>
          <w:lang w:val="uk-UA"/>
        </w:rPr>
        <w:t>ОСОБА 4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2020 року народження, надати житлову площу для проживання дітям у вищевказаному житловому будинку до їх повноліття та впродовж тримісячного терміну з моменту вчинення правочину повідомити службу у справах дітей Кіцманської міської ради про виконання  цього рішення та надати довідку про </w:t>
      </w:r>
      <w:r>
        <w:rPr>
          <w:rFonts w:ascii="Times New Roman" w:hAnsi="Times New Roman"/>
          <w:sz w:val="24"/>
          <w:szCs w:val="24"/>
          <w:lang w:val="uk-UA"/>
        </w:rPr>
        <w:t xml:space="preserve">місце </w:t>
      </w:r>
      <w:r w:rsidRPr="000D59A5">
        <w:rPr>
          <w:rFonts w:ascii="Times New Roman" w:hAnsi="Times New Roman"/>
          <w:sz w:val="24"/>
          <w:szCs w:val="24"/>
          <w:lang w:val="uk-UA"/>
        </w:rPr>
        <w:t>реєстраці</w:t>
      </w:r>
      <w:r>
        <w:rPr>
          <w:rFonts w:ascii="Times New Roman" w:hAnsi="Times New Roman"/>
          <w:sz w:val="24"/>
          <w:szCs w:val="24"/>
          <w:lang w:val="uk-UA"/>
        </w:rPr>
        <w:t>ї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 дітей.</w:t>
      </w:r>
    </w:p>
    <w:p w:rsidR="00D40B5A" w:rsidRDefault="00D40B5A" w:rsidP="008B4A4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40B5A" w:rsidRPr="000D59A5" w:rsidRDefault="00D40B5A" w:rsidP="008B4A4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0D59A5">
        <w:rPr>
          <w:rFonts w:ascii="Times New Roman" w:hAnsi="Times New Roman"/>
          <w:sz w:val="24"/>
          <w:szCs w:val="24"/>
          <w:lang w:val="uk-UA"/>
        </w:rPr>
        <w:t>3. У разі порушення житлових прав малолітніх:</w:t>
      </w:r>
      <w:r>
        <w:rPr>
          <w:rFonts w:ascii="Times New Roman" w:hAnsi="Times New Roman"/>
          <w:sz w:val="24"/>
          <w:szCs w:val="24"/>
          <w:lang w:val="uk-UA"/>
        </w:rPr>
        <w:t>ОСОБА 3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0D59A5">
        <w:rPr>
          <w:rFonts w:ascii="Times New Roman" w:hAnsi="Times New Roman"/>
          <w:sz w:val="24"/>
          <w:szCs w:val="24"/>
          <w:lang w:val="uk-UA"/>
        </w:rPr>
        <w:t>2011 року народже</w:t>
      </w:r>
      <w:r>
        <w:rPr>
          <w:rFonts w:ascii="Times New Roman" w:hAnsi="Times New Roman"/>
          <w:sz w:val="24"/>
          <w:szCs w:val="24"/>
          <w:lang w:val="uk-UA"/>
        </w:rPr>
        <w:t>ння та ЛОСОБА 4, ***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2020 року народження відповідальність покласти на маму –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0D59A5">
        <w:rPr>
          <w:rFonts w:ascii="Times New Roman" w:hAnsi="Times New Roman"/>
          <w:sz w:val="24"/>
          <w:szCs w:val="24"/>
          <w:lang w:val="uk-UA"/>
        </w:rPr>
        <w:t>.</w:t>
      </w:r>
    </w:p>
    <w:p w:rsidR="00D40B5A" w:rsidRPr="006E1040" w:rsidRDefault="00D40B5A" w:rsidP="008B4A47">
      <w:pPr>
        <w:spacing w:after="0" w:line="240" w:lineRule="auto"/>
        <w:jc w:val="both"/>
        <w:rPr>
          <w:rFonts w:ascii="Times New Roman" w:hAnsi="Times New Roman"/>
          <w:color w:val="000000"/>
          <w:szCs w:val="24"/>
          <w:lang w:val="uk-UA"/>
        </w:rPr>
      </w:pPr>
    </w:p>
    <w:p w:rsidR="00D40B5A" w:rsidRDefault="00D40B5A" w:rsidP="008B4A47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4</w:t>
      </w:r>
      <w:r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>
        <w:rPr>
          <w:rFonts w:ascii="Times New Roman" w:hAnsi="Times New Roman"/>
          <w:sz w:val="24"/>
          <w:szCs w:val="24"/>
        </w:rPr>
        <w:t xml:space="preserve"> Олександра  </w:t>
      </w:r>
      <w:r>
        <w:rPr>
          <w:rFonts w:ascii="Times New Roman" w:hAnsi="Times New Roman"/>
          <w:sz w:val="24"/>
          <w:szCs w:val="24"/>
          <w:lang w:val="uk-UA"/>
        </w:rPr>
        <w:t>ТКАЧУКА</w:t>
      </w:r>
      <w:r>
        <w:rPr>
          <w:rFonts w:ascii="Times New Roman" w:hAnsi="Times New Roman"/>
          <w:sz w:val="24"/>
          <w:szCs w:val="24"/>
        </w:rPr>
        <w:t>.</w:t>
      </w:r>
    </w:p>
    <w:p w:rsidR="00D40B5A" w:rsidRDefault="00D40B5A" w:rsidP="008B4A47">
      <w:pPr>
        <w:pStyle w:val="2"/>
        <w:ind w:left="360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D40B5A" w:rsidRDefault="00D40B5A" w:rsidP="008B4A47">
      <w:pPr>
        <w:pStyle w:val="2"/>
        <w:ind w:left="360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D40B5A" w:rsidRDefault="00D40B5A" w:rsidP="008B4A47">
      <w:pPr>
        <w:pStyle w:val="2"/>
        <w:ind w:left="360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D40B5A" w:rsidRDefault="00D40B5A" w:rsidP="008B4A47">
      <w:pPr>
        <w:pStyle w:val="1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В.о. міського   голови                                                                           Олександр МАРУСЯК</w:t>
      </w: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40B5A" w:rsidRDefault="00D40B5A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D40B5A" w:rsidSect="00DB7417">
      <w:pgSz w:w="11906" w:h="16838"/>
      <w:pgMar w:top="54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4A47"/>
    <w:rsid w:val="00004B8E"/>
    <w:rsid w:val="00077B2D"/>
    <w:rsid w:val="000D59A5"/>
    <w:rsid w:val="000D7826"/>
    <w:rsid w:val="001643E1"/>
    <w:rsid w:val="00187A69"/>
    <w:rsid w:val="002854ED"/>
    <w:rsid w:val="002F7431"/>
    <w:rsid w:val="00395759"/>
    <w:rsid w:val="004D348F"/>
    <w:rsid w:val="00536A7D"/>
    <w:rsid w:val="00603B5B"/>
    <w:rsid w:val="006E1040"/>
    <w:rsid w:val="00716A5A"/>
    <w:rsid w:val="00781B09"/>
    <w:rsid w:val="007B248D"/>
    <w:rsid w:val="0082170B"/>
    <w:rsid w:val="00844491"/>
    <w:rsid w:val="00874108"/>
    <w:rsid w:val="008B4A47"/>
    <w:rsid w:val="00A95DDD"/>
    <w:rsid w:val="00AB6A3B"/>
    <w:rsid w:val="00B6183C"/>
    <w:rsid w:val="00D03187"/>
    <w:rsid w:val="00D40B5A"/>
    <w:rsid w:val="00DA07F8"/>
    <w:rsid w:val="00DB7417"/>
    <w:rsid w:val="00E7211A"/>
    <w:rsid w:val="00FF51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211A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8B4A4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8B4A47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8B4A47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B4A47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8B4A47"/>
    <w:rPr>
      <w:rFonts w:ascii="Arial" w:hAnsi="Arial"/>
      <w:sz w:val="24"/>
      <w:szCs w:val="20"/>
      <w:lang w:val="uk-UA"/>
    </w:rPr>
  </w:style>
  <w:style w:type="paragraph" w:customStyle="1" w:styleId="13">
    <w:name w:val="Заголовок 13"/>
    <w:basedOn w:val="Normal"/>
    <w:next w:val="Normal"/>
    <w:uiPriority w:val="99"/>
    <w:rsid w:val="008B4A47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Normal"/>
    <w:next w:val="Normal"/>
    <w:uiPriority w:val="99"/>
    <w:rsid w:val="008B4A47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">
    <w:name w:val="Обычный2"/>
    <w:uiPriority w:val="99"/>
    <w:rsid w:val="008B4A47"/>
    <w:rPr>
      <w:rFonts w:ascii="Arial" w:hAnsi="Arial"/>
      <w:sz w:val="24"/>
      <w:szCs w:val="20"/>
      <w:lang w:val="uk-UA"/>
    </w:rPr>
  </w:style>
  <w:style w:type="paragraph" w:customStyle="1" w:styleId="20">
    <w:name w:val="Без интервала2"/>
    <w:uiPriority w:val="99"/>
    <w:rsid w:val="008B4A47"/>
  </w:style>
  <w:style w:type="paragraph" w:customStyle="1" w:styleId="5">
    <w:name w:val="Обычный5"/>
    <w:uiPriority w:val="99"/>
    <w:rsid w:val="008B4A47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3</Pages>
  <Words>387</Words>
  <Characters>2211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5</cp:revision>
  <dcterms:created xsi:type="dcterms:W3CDTF">2022-11-03T09:38:00Z</dcterms:created>
  <dcterms:modified xsi:type="dcterms:W3CDTF">2022-11-03T15:06:00Z</dcterms:modified>
</cp:coreProperties>
</file>