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4CB" w:rsidRPr="00003498" w:rsidRDefault="00CD44CB" w:rsidP="004601DF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9000128" r:id="rId5"/>
        </w:object>
      </w:r>
    </w:p>
    <w:p w:rsidR="00CD44CB" w:rsidRPr="00003498" w:rsidRDefault="00CD44CB" w:rsidP="004601DF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CD44CB" w:rsidRPr="00003498" w:rsidRDefault="00CD44CB" w:rsidP="004601DF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CD44CB" w:rsidRPr="00003498" w:rsidRDefault="00CD44CB" w:rsidP="004601DF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CD44CB" w:rsidRPr="00003498" w:rsidRDefault="00CD44CB" w:rsidP="004601DF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CD44CB" w:rsidRPr="00003498" w:rsidRDefault="00CD44CB" w:rsidP="004601DF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CD44CB" w:rsidRPr="00003498" w:rsidRDefault="00CD44CB" w:rsidP="004601D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CD44CB" w:rsidRPr="00003498" w:rsidRDefault="00CD44CB" w:rsidP="004601DF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CD44CB" w:rsidRPr="00003498" w:rsidRDefault="00CD44CB" w:rsidP="004601DF">
      <w:pPr>
        <w:spacing w:after="0" w:line="240" w:lineRule="auto"/>
        <w:jc w:val="right"/>
        <w:rPr>
          <w:rFonts w:ascii="Times New Roman" w:hAnsi="Times New Roman"/>
        </w:rPr>
      </w:pPr>
    </w:p>
    <w:p w:rsidR="00CD44CB" w:rsidRPr="00003498" w:rsidRDefault="00CD44CB" w:rsidP="004601D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CD44CB" w:rsidRPr="00003498" w:rsidRDefault="00CD44CB" w:rsidP="004601DF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CD44CB" w:rsidRPr="00003498" w:rsidRDefault="00CD44CB" w:rsidP="004601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CD44CB" w:rsidRPr="00003498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D44CB" w:rsidRPr="00003498" w:rsidRDefault="00CD44CB" w:rsidP="004601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CD44CB" w:rsidRPr="00003498" w:rsidRDefault="00CD44CB" w:rsidP="004601D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D44CB" w:rsidRPr="00003498" w:rsidRDefault="00CD44CB" w:rsidP="004601D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CD44CB" w:rsidRDefault="00CD44CB" w:rsidP="004601DF">
      <w:pPr>
        <w:spacing w:after="0" w:line="240" w:lineRule="auto"/>
        <w:rPr>
          <w:lang w:val="uk-UA"/>
        </w:rPr>
      </w:pPr>
    </w:p>
    <w:p w:rsidR="00CD44CB" w:rsidRPr="00001279" w:rsidRDefault="00CD44CB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</w:t>
      </w:r>
    </w:p>
    <w:p w:rsidR="00CD44CB" w:rsidRPr="00001279" w:rsidRDefault="00CD44CB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дарування житлового будинку та земельних </w:t>
      </w:r>
    </w:p>
    <w:p w:rsidR="00CD44CB" w:rsidRPr="00001279" w:rsidRDefault="00CD44CB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ділянок площами 0,1000 га для будівництва і </w:t>
      </w:r>
    </w:p>
    <w:p w:rsidR="00CD44CB" w:rsidRPr="00001279" w:rsidRDefault="00CD44CB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обслуговування житлового будинку, господарських </w:t>
      </w:r>
    </w:p>
    <w:p w:rsidR="00CD44CB" w:rsidRPr="00001279" w:rsidRDefault="00CD44CB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будівель і споруд та 0,0514 га для ведення особистого </w:t>
      </w:r>
    </w:p>
    <w:p w:rsidR="00CD44CB" w:rsidRPr="00001279" w:rsidRDefault="00CD44CB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селянського господарства, розташованих </w:t>
      </w:r>
    </w:p>
    <w:p w:rsidR="00CD44CB" w:rsidRPr="00001279" w:rsidRDefault="00CD44CB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 м. Кіцмань </w:t>
      </w:r>
    </w:p>
    <w:p w:rsidR="00CD44CB" w:rsidRPr="00001279" w:rsidRDefault="00CD44CB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між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CD44CB" w:rsidRPr="00001279" w:rsidRDefault="00CD44CB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 1955 року народження та </w:t>
      </w:r>
    </w:p>
    <w:p w:rsidR="00CD44CB" w:rsidRPr="00001279" w:rsidRDefault="00CD44CB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 1981 року народження, </w:t>
      </w:r>
    </w:p>
    <w:p w:rsidR="00CD44CB" w:rsidRPr="00001279" w:rsidRDefault="00CD44CB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1279">
        <w:rPr>
          <w:rFonts w:ascii="Times New Roman" w:hAnsi="Times New Roman"/>
          <w:b/>
          <w:sz w:val="24"/>
          <w:szCs w:val="24"/>
          <w:lang w:val="uk-UA"/>
        </w:rPr>
        <w:t>мешканцями м. Кіцмань</w:t>
      </w:r>
    </w:p>
    <w:p w:rsidR="00CD44CB" w:rsidRPr="00A825D0" w:rsidRDefault="00CD44CB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D44CB" w:rsidRPr="00003498" w:rsidRDefault="00CD44CB" w:rsidP="004601DF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D44CB" w:rsidRPr="007874A2" w:rsidRDefault="00CD44CB" w:rsidP="004601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>нувши заяву гр. ОСОБА 1, ***</w:t>
      </w:r>
      <w:r w:rsidRPr="00001279">
        <w:rPr>
          <w:rFonts w:ascii="Times New Roman" w:hAnsi="Times New Roman"/>
          <w:sz w:val="24"/>
          <w:szCs w:val="24"/>
          <w:lang w:val="uk-UA"/>
        </w:rPr>
        <w:t xml:space="preserve"> 1955 року народження від 05.10.2022 № 254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</w:t>
      </w:r>
      <w:r w:rsidRPr="00A81D38">
        <w:rPr>
          <w:rFonts w:ascii="Times New Roman" w:hAnsi="Times New Roman"/>
          <w:sz w:val="24"/>
          <w:szCs w:val="24"/>
          <w:lang w:val="uk-UA"/>
        </w:rPr>
        <w:t>31.10.2022</w:t>
      </w:r>
      <w:r>
        <w:rPr>
          <w:rFonts w:ascii="Times New Roman" w:hAnsi="Times New Roman"/>
          <w:sz w:val="24"/>
          <w:szCs w:val="24"/>
          <w:lang w:val="uk-UA"/>
        </w:rPr>
        <w:t xml:space="preserve"> № 4,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CD44CB" w:rsidRDefault="00CD44CB" w:rsidP="004601DF">
      <w:pPr>
        <w:pStyle w:val="5"/>
        <w:jc w:val="both"/>
        <w:rPr>
          <w:rFonts w:ascii="Times New Roman" w:hAnsi="Times New Roman"/>
          <w:b/>
          <w:szCs w:val="24"/>
        </w:rPr>
      </w:pPr>
    </w:p>
    <w:p w:rsidR="00CD44CB" w:rsidRPr="00003498" w:rsidRDefault="00CD44CB" w:rsidP="004601DF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CD44CB" w:rsidRDefault="00CD44CB" w:rsidP="004601DF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D44CB" w:rsidRDefault="00CD44CB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7C2DDD">
        <w:rPr>
          <w:rFonts w:ascii="Times New Roman" w:hAnsi="Times New Roman"/>
          <w:sz w:val="24"/>
          <w:szCs w:val="24"/>
          <w:lang w:val="uk-UA"/>
        </w:rPr>
        <w:t xml:space="preserve">1.  </w:t>
      </w:r>
      <w:r w:rsidRPr="00001279">
        <w:rPr>
          <w:rFonts w:ascii="Times New Roman" w:hAnsi="Times New Roman"/>
          <w:sz w:val="24"/>
          <w:szCs w:val="24"/>
          <w:lang w:val="uk-UA"/>
        </w:rPr>
        <w:t xml:space="preserve">Надати згоду на укладення договору дарування житлового будинку та земельних ділянок площами 0,1000 га для будівництва і обслуговування житлового будинку, господарських будівель і споруд та 0,0514 га для ведення особистого селянського господарства, розташованих за адресою: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001279">
        <w:rPr>
          <w:rFonts w:ascii="Times New Roman" w:hAnsi="Times New Roman"/>
          <w:sz w:val="24"/>
          <w:szCs w:val="24"/>
          <w:lang w:val="uk-UA"/>
        </w:rPr>
        <w:t xml:space="preserve"> м. Кіцмань між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001279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001279">
        <w:rPr>
          <w:rFonts w:ascii="Times New Roman" w:hAnsi="Times New Roman"/>
          <w:sz w:val="24"/>
          <w:szCs w:val="24"/>
          <w:lang w:val="uk-UA"/>
        </w:rPr>
        <w:t xml:space="preserve">1955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001279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001279">
        <w:rPr>
          <w:rFonts w:ascii="Times New Roman" w:hAnsi="Times New Roman"/>
          <w:sz w:val="24"/>
          <w:szCs w:val="24"/>
          <w:lang w:val="uk-UA"/>
        </w:rPr>
        <w:t xml:space="preserve"> 1981 року народження, мешканцями м. Кіцмань</w:t>
      </w:r>
      <w:r w:rsidRPr="00531A45">
        <w:rPr>
          <w:rFonts w:ascii="Times New Roman" w:hAnsi="Times New Roman"/>
          <w:sz w:val="24"/>
          <w:szCs w:val="24"/>
          <w:lang w:val="uk-UA"/>
        </w:rPr>
        <w:t>.</w:t>
      </w:r>
    </w:p>
    <w:p w:rsidR="00CD44CB" w:rsidRDefault="00CD44CB" w:rsidP="004601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стрований та проживає малолітній ОСОБА 3, *** 2014 року народження, </w:t>
      </w:r>
      <w:r w:rsidRPr="000F617F">
        <w:rPr>
          <w:rFonts w:ascii="Times New Roman" w:hAnsi="Times New Roman"/>
          <w:sz w:val="24"/>
          <w:szCs w:val="24"/>
          <w:lang w:val="uk-UA"/>
        </w:rPr>
        <w:t>надати жит</w:t>
      </w:r>
      <w:r>
        <w:rPr>
          <w:rFonts w:ascii="Times New Roman" w:hAnsi="Times New Roman"/>
          <w:sz w:val="24"/>
          <w:szCs w:val="24"/>
          <w:lang w:val="uk-UA"/>
        </w:rPr>
        <w:t>лову площу для проживання дитині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у вищев</w:t>
      </w:r>
      <w:r>
        <w:rPr>
          <w:rFonts w:ascii="Times New Roman" w:hAnsi="Times New Roman"/>
          <w:sz w:val="24"/>
          <w:szCs w:val="24"/>
          <w:lang w:val="uk-UA"/>
        </w:rPr>
        <w:t>казаному житловому будинку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</w:t>
      </w:r>
    </w:p>
    <w:p w:rsidR="00CD44CB" w:rsidRDefault="00CD44CB" w:rsidP="004601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D44CB" w:rsidRPr="008544DC" w:rsidRDefault="00CD44CB" w:rsidP="004601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544DC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та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місце реєстрації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:rsidR="00CD44CB" w:rsidRPr="000F617F" w:rsidRDefault="00CD44CB" w:rsidP="004601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>ушення житлових прав малолітньогоОСОБА 3, *** 2014 року народження,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відповідал</w:t>
      </w:r>
      <w:r>
        <w:rPr>
          <w:rFonts w:ascii="Times New Roman" w:hAnsi="Times New Roman"/>
          <w:sz w:val="24"/>
          <w:szCs w:val="24"/>
          <w:lang w:val="uk-UA"/>
        </w:rPr>
        <w:t>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2.</w:t>
      </w:r>
    </w:p>
    <w:p w:rsidR="00CD44CB" w:rsidRDefault="00CD44CB" w:rsidP="004601DF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D44CB" w:rsidRPr="00003498" w:rsidRDefault="00CD44CB" w:rsidP="004601D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4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CD44CB" w:rsidRDefault="00CD44CB" w:rsidP="004601DF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CD44CB" w:rsidRDefault="00CD44CB" w:rsidP="004601DF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CD44CB" w:rsidRPr="000864A8" w:rsidRDefault="00CD44CB" w:rsidP="004601DF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CD44CB" w:rsidRPr="00003498" w:rsidRDefault="00CD44CB" w:rsidP="004601DF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CD44CB" w:rsidRPr="00A44DFC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4CB" w:rsidRDefault="00CD44CB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CD44CB" w:rsidSect="00DE2111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DF"/>
    <w:rsid w:val="00001279"/>
    <w:rsid w:val="00003498"/>
    <w:rsid w:val="000864A8"/>
    <w:rsid w:val="000F617F"/>
    <w:rsid w:val="00145498"/>
    <w:rsid w:val="003643B1"/>
    <w:rsid w:val="004601DF"/>
    <w:rsid w:val="00531A45"/>
    <w:rsid w:val="00555612"/>
    <w:rsid w:val="005757CD"/>
    <w:rsid w:val="00713529"/>
    <w:rsid w:val="007874A2"/>
    <w:rsid w:val="007C2DDD"/>
    <w:rsid w:val="007D088E"/>
    <w:rsid w:val="007D2184"/>
    <w:rsid w:val="007F213C"/>
    <w:rsid w:val="008544DC"/>
    <w:rsid w:val="008568FD"/>
    <w:rsid w:val="00894786"/>
    <w:rsid w:val="008D03BD"/>
    <w:rsid w:val="008F6D5F"/>
    <w:rsid w:val="009174C5"/>
    <w:rsid w:val="00A44DFC"/>
    <w:rsid w:val="00A81D38"/>
    <w:rsid w:val="00A825D0"/>
    <w:rsid w:val="00BF6BFD"/>
    <w:rsid w:val="00CD44CB"/>
    <w:rsid w:val="00CE2151"/>
    <w:rsid w:val="00D04916"/>
    <w:rsid w:val="00D0540B"/>
    <w:rsid w:val="00DA6FD6"/>
    <w:rsid w:val="00DE2111"/>
    <w:rsid w:val="00DF5AA6"/>
    <w:rsid w:val="00E35FD5"/>
    <w:rsid w:val="00F27818"/>
    <w:rsid w:val="00F752F4"/>
    <w:rsid w:val="00FC7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40B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4601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4601DF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601DF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4601DF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4601DF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4601D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4601DF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4601DF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4601DF"/>
  </w:style>
  <w:style w:type="paragraph" w:customStyle="1" w:styleId="5">
    <w:name w:val="Обычный5"/>
    <w:uiPriority w:val="99"/>
    <w:rsid w:val="004601DF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419</Words>
  <Characters>2393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dcterms:created xsi:type="dcterms:W3CDTF">2022-11-03T09:37:00Z</dcterms:created>
  <dcterms:modified xsi:type="dcterms:W3CDTF">2022-11-03T15:02:00Z</dcterms:modified>
</cp:coreProperties>
</file>