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81A" w:rsidRPr="00A461C0" w:rsidRDefault="009508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8385422" r:id="rId8"/>
        </w:object>
      </w:r>
    </w:p>
    <w:p w:rsidR="0095081A" w:rsidRPr="00D927B7" w:rsidRDefault="0095081A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95081A" w:rsidRPr="00D927B7" w:rsidRDefault="0095081A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95081A" w:rsidRPr="00D927B7" w:rsidRDefault="0095081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95081A" w:rsidRPr="00D927B7" w:rsidRDefault="0095081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5081A" w:rsidRPr="00A461C0" w:rsidRDefault="009508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95081A" w:rsidRPr="00A461C0" w:rsidRDefault="009508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95081A" w:rsidRPr="00A461C0" w:rsidRDefault="009508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95081A" w:rsidRDefault="0095081A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95081A" w:rsidRDefault="0095081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5081A" w:rsidRPr="00A461C0" w:rsidRDefault="0095081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95081A" w:rsidRPr="00A461C0" w:rsidRDefault="0095081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95081A" w:rsidRDefault="0095081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95081A" w:rsidRPr="00A461C0" w:rsidRDefault="0095081A" w:rsidP="00EE1455">
      <w:pPr>
        <w:pStyle w:val="Normal2"/>
        <w:rPr>
          <w:rFonts w:ascii="Times New Roman" w:hAnsi="Times New Roman"/>
          <w:b/>
          <w:szCs w:val="24"/>
        </w:rPr>
      </w:pPr>
    </w:p>
    <w:p w:rsidR="0095081A" w:rsidRPr="0032457C" w:rsidRDefault="0095081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95081A" w:rsidRDefault="0095081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95081A" w:rsidRDefault="0095081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95081A" w:rsidRPr="00A461C0" w:rsidRDefault="0095081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95081A" w:rsidRDefault="0095081A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 №1075 від 12.10.2022р. </w:t>
      </w:r>
      <w:r>
        <w:rPr>
          <w:rFonts w:ascii="Times New Roman" w:hAnsi="Times New Roman"/>
          <w:sz w:val="24"/>
          <w:szCs w:val="24"/>
          <w:lang w:val="uk-UA"/>
        </w:rPr>
        <w:t>гр.ОСОБА 1, 1995р.н.,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гр.ОСОБА 2, 1944р.н., інвалідом Ігр. підгрупа «Б»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 ради</w:t>
      </w:r>
    </w:p>
    <w:p w:rsidR="0095081A" w:rsidRPr="00D40E12" w:rsidRDefault="0095081A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95081A" w:rsidRDefault="0095081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443523">
        <w:rPr>
          <w:rFonts w:ascii="Times New Roman" w:hAnsi="Times New Roman"/>
          <w:bCs/>
          <w:sz w:val="24"/>
          <w:szCs w:val="24"/>
          <w:lang w:val="uk-UA"/>
        </w:rPr>
        <w:t xml:space="preserve">25.10.2022р.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ОСОБА 2, 1944р.н., інвалідом Ігр. підгрупа «Б», який потребує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95081A" w:rsidRPr="0049467A" w:rsidRDefault="0095081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95081A" w:rsidRDefault="0095081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5081A" w:rsidRDefault="0095081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5081A" w:rsidRDefault="0095081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5081A" w:rsidRDefault="0095081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5081A" w:rsidRDefault="009508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95081A" w:rsidRDefault="009508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5081A" w:rsidRPr="006E1E18" w:rsidRDefault="009508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5081A" w:rsidRDefault="009508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95081A" w:rsidRDefault="009508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5081A" w:rsidRDefault="009508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5081A" w:rsidRDefault="009508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5081A" w:rsidRDefault="009508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5081A" w:rsidRPr="00AB1F9E" w:rsidRDefault="009508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95081A" w:rsidRPr="00AB1F9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81A" w:rsidRDefault="0095081A" w:rsidP="00EE1455">
      <w:pPr>
        <w:spacing w:after="0" w:line="240" w:lineRule="auto"/>
      </w:pPr>
      <w:r>
        <w:separator/>
      </w:r>
    </w:p>
  </w:endnote>
  <w:endnote w:type="continuationSeparator" w:id="0">
    <w:p w:rsidR="0095081A" w:rsidRDefault="0095081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81A" w:rsidRDefault="0095081A" w:rsidP="00EE1455">
      <w:pPr>
        <w:spacing w:after="0" w:line="240" w:lineRule="auto"/>
      </w:pPr>
      <w:r>
        <w:separator/>
      </w:r>
    </w:p>
  </w:footnote>
  <w:footnote w:type="continuationSeparator" w:id="0">
    <w:p w:rsidR="0095081A" w:rsidRDefault="0095081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0F016C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1034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C5BB1"/>
    <w:rsid w:val="003E14DD"/>
    <w:rsid w:val="003E38DF"/>
    <w:rsid w:val="003F7D45"/>
    <w:rsid w:val="004075BB"/>
    <w:rsid w:val="0041052A"/>
    <w:rsid w:val="0041454E"/>
    <w:rsid w:val="00443523"/>
    <w:rsid w:val="00464DDE"/>
    <w:rsid w:val="00472DF6"/>
    <w:rsid w:val="00481268"/>
    <w:rsid w:val="00491BDA"/>
    <w:rsid w:val="0049467A"/>
    <w:rsid w:val="0049525E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2312D"/>
    <w:rsid w:val="00531E79"/>
    <w:rsid w:val="005345AE"/>
    <w:rsid w:val="00546C2E"/>
    <w:rsid w:val="00551CB4"/>
    <w:rsid w:val="00557546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2FE9"/>
    <w:rsid w:val="0065707F"/>
    <w:rsid w:val="006575FB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86948"/>
    <w:rsid w:val="007B22D0"/>
    <w:rsid w:val="007C2ACE"/>
    <w:rsid w:val="007E3260"/>
    <w:rsid w:val="007F5F8D"/>
    <w:rsid w:val="0080056E"/>
    <w:rsid w:val="00803DE7"/>
    <w:rsid w:val="00844C39"/>
    <w:rsid w:val="008662EE"/>
    <w:rsid w:val="008679CC"/>
    <w:rsid w:val="008744E2"/>
    <w:rsid w:val="00881954"/>
    <w:rsid w:val="008A23C6"/>
    <w:rsid w:val="008E0685"/>
    <w:rsid w:val="008E3DCE"/>
    <w:rsid w:val="008E5606"/>
    <w:rsid w:val="008E59B6"/>
    <w:rsid w:val="00916591"/>
    <w:rsid w:val="0092462C"/>
    <w:rsid w:val="009347C2"/>
    <w:rsid w:val="009377E0"/>
    <w:rsid w:val="0095081A"/>
    <w:rsid w:val="00952FA8"/>
    <w:rsid w:val="00954219"/>
    <w:rsid w:val="00955944"/>
    <w:rsid w:val="00992091"/>
    <w:rsid w:val="0099573B"/>
    <w:rsid w:val="00995E2F"/>
    <w:rsid w:val="009B1BDB"/>
    <w:rsid w:val="009C4B9B"/>
    <w:rsid w:val="009C6216"/>
    <w:rsid w:val="009E58CC"/>
    <w:rsid w:val="009E6D0F"/>
    <w:rsid w:val="00A01EC5"/>
    <w:rsid w:val="00A10D23"/>
    <w:rsid w:val="00A20614"/>
    <w:rsid w:val="00A232B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D6AA7"/>
    <w:rsid w:val="00AE2905"/>
    <w:rsid w:val="00AE4678"/>
    <w:rsid w:val="00AF2354"/>
    <w:rsid w:val="00AF2744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911C2"/>
    <w:rsid w:val="00CB086B"/>
    <w:rsid w:val="00CB2A42"/>
    <w:rsid w:val="00CB4695"/>
    <w:rsid w:val="00CB4E9C"/>
    <w:rsid w:val="00CC07A8"/>
    <w:rsid w:val="00CD57BE"/>
    <w:rsid w:val="00D061C6"/>
    <w:rsid w:val="00D106D7"/>
    <w:rsid w:val="00D20D38"/>
    <w:rsid w:val="00D3158F"/>
    <w:rsid w:val="00D40E12"/>
    <w:rsid w:val="00D45A7C"/>
    <w:rsid w:val="00D927B7"/>
    <w:rsid w:val="00DA2F57"/>
    <w:rsid w:val="00DA7FC3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3482"/>
    <w:rsid w:val="00EE483B"/>
    <w:rsid w:val="00EF7370"/>
    <w:rsid w:val="00EF73F4"/>
    <w:rsid w:val="00F1598C"/>
    <w:rsid w:val="00F15B70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15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275</Words>
  <Characters>1571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2022-06-03T06:03:00Z</cp:lastPrinted>
  <dcterms:created xsi:type="dcterms:W3CDTF">2022-10-26T11:08:00Z</dcterms:created>
  <dcterms:modified xsi:type="dcterms:W3CDTF">2022-10-27T11:17:00Z</dcterms:modified>
</cp:coreProperties>
</file>