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792" w:rsidRPr="00A461C0" w:rsidRDefault="007B779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8385317" r:id="rId8"/>
        </w:object>
      </w:r>
    </w:p>
    <w:p w:rsidR="007B7792" w:rsidRPr="00D927B7" w:rsidRDefault="007B7792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7B7792" w:rsidRPr="00D927B7" w:rsidRDefault="007B7792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7B7792" w:rsidRPr="00D927B7" w:rsidRDefault="007B779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7B7792" w:rsidRPr="00D927B7" w:rsidRDefault="007B779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7B7792" w:rsidRPr="00A461C0" w:rsidRDefault="007B779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7B7792" w:rsidRPr="00A461C0" w:rsidRDefault="007B779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7B7792" w:rsidRPr="00A461C0" w:rsidRDefault="007B779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7B7792" w:rsidRDefault="007B7792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7B7792" w:rsidRDefault="007B779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B7792" w:rsidRPr="00A461C0" w:rsidRDefault="007B779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7B7792" w:rsidRPr="00A461C0" w:rsidRDefault="007B779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7B7792" w:rsidRDefault="007B779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7B7792" w:rsidRPr="00A461C0" w:rsidRDefault="007B7792" w:rsidP="00EE1455">
      <w:pPr>
        <w:pStyle w:val="Normal2"/>
        <w:rPr>
          <w:rFonts w:ascii="Times New Roman" w:hAnsi="Times New Roman"/>
          <w:b/>
          <w:szCs w:val="24"/>
        </w:rPr>
      </w:pPr>
    </w:p>
    <w:p w:rsidR="007B7792" w:rsidRPr="0032457C" w:rsidRDefault="007B779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7B7792" w:rsidRDefault="007B7792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7B7792" w:rsidRDefault="007B7792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7B7792" w:rsidRPr="00A461C0" w:rsidRDefault="007B779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7B7792" w:rsidRDefault="007B7792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132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24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.10.2022р. </w:t>
      </w:r>
      <w:r>
        <w:rPr>
          <w:rFonts w:ascii="Times New Roman" w:hAnsi="Times New Roman"/>
          <w:sz w:val="24"/>
          <w:szCs w:val="24"/>
          <w:lang w:val="uk-UA"/>
        </w:rPr>
        <w:t>гр.ОСОБА 1, 1987р.н.,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с.Суховерхів, АДРЕСА 1 (без реєстрації)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тіткою гр.ОСОБА 2, 1940р.н., особою похилого віку, яка перебуває на «Д» обліку в лікаря психіатра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7B7792" w:rsidRPr="00D40E12" w:rsidRDefault="007B7792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7B7792" w:rsidRDefault="007B779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7935AB">
        <w:rPr>
          <w:rFonts w:ascii="Times New Roman" w:hAnsi="Times New Roman"/>
          <w:bCs/>
          <w:sz w:val="24"/>
          <w:szCs w:val="24"/>
          <w:lang w:val="uk-UA"/>
        </w:rPr>
        <w:t xml:space="preserve">25.10.2022р.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с.Суховерхів, АДРЕСА 1 (без реєстрації)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тіткою гр.ОСОБА 2, 1940р.н., особою похилого віку, яка потребує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 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с.Суховерхів, АДРЕСА 2,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(висновок додається).    </w:t>
      </w:r>
    </w:p>
    <w:p w:rsidR="007B7792" w:rsidRPr="0049467A" w:rsidRDefault="007B7792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7B7792" w:rsidRDefault="007B779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B7792" w:rsidRDefault="007B779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B7792" w:rsidRDefault="007B779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B7792" w:rsidRDefault="007B779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B7792" w:rsidRDefault="007B77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7B7792" w:rsidRDefault="007B77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B7792" w:rsidRPr="006E1E18" w:rsidRDefault="007B779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B7792" w:rsidRDefault="007B779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7B7792" w:rsidRDefault="007B779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B7792" w:rsidRDefault="007B779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B7792" w:rsidRDefault="007B779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B7792" w:rsidRDefault="007B779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B7792" w:rsidRPr="00AB1F9E" w:rsidRDefault="007B779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B7792" w:rsidRDefault="007B7792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p w:rsidR="007B7792" w:rsidRDefault="007B7792">
      <w:pPr>
        <w:rPr>
          <w:lang w:val="uk-UA"/>
        </w:rPr>
      </w:pPr>
    </w:p>
    <w:sectPr w:rsidR="007B7792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792" w:rsidRDefault="007B7792" w:rsidP="00EE1455">
      <w:pPr>
        <w:spacing w:after="0" w:line="240" w:lineRule="auto"/>
      </w:pPr>
      <w:r>
        <w:separator/>
      </w:r>
    </w:p>
  </w:endnote>
  <w:endnote w:type="continuationSeparator" w:id="0">
    <w:p w:rsidR="007B7792" w:rsidRDefault="007B779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792" w:rsidRDefault="007B7792" w:rsidP="00EE1455">
      <w:pPr>
        <w:spacing w:after="0" w:line="240" w:lineRule="auto"/>
      </w:pPr>
      <w:r>
        <w:separator/>
      </w:r>
    </w:p>
  </w:footnote>
  <w:footnote w:type="continuationSeparator" w:id="0">
    <w:p w:rsidR="007B7792" w:rsidRDefault="007B779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1CAF"/>
    <w:rsid w:val="00012B86"/>
    <w:rsid w:val="00014663"/>
    <w:rsid w:val="000206A9"/>
    <w:rsid w:val="00021131"/>
    <w:rsid w:val="000360A6"/>
    <w:rsid w:val="00060337"/>
    <w:rsid w:val="00064A15"/>
    <w:rsid w:val="00071B77"/>
    <w:rsid w:val="00071C4C"/>
    <w:rsid w:val="000721E5"/>
    <w:rsid w:val="000801AD"/>
    <w:rsid w:val="00080D4D"/>
    <w:rsid w:val="000A15DA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74EC9"/>
    <w:rsid w:val="0028366E"/>
    <w:rsid w:val="00284622"/>
    <w:rsid w:val="002960F8"/>
    <w:rsid w:val="002A0B05"/>
    <w:rsid w:val="002A3C80"/>
    <w:rsid w:val="002A513D"/>
    <w:rsid w:val="002A51E0"/>
    <w:rsid w:val="002C7B41"/>
    <w:rsid w:val="002E671A"/>
    <w:rsid w:val="002F13C3"/>
    <w:rsid w:val="0030538B"/>
    <w:rsid w:val="00307527"/>
    <w:rsid w:val="0031083F"/>
    <w:rsid w:val="00317427"/>
    <w:rsid w:val="003210AD"/>
    <w:rsid w:val="0032205E"/>
    <w:rsid w:val="00322060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D75D9"/>
    <w:rsid w:val="003E14DD"/>
    <w:rsid w:val="003E38DF"/>
    <w:rsid w:val="003F7D45"/>
    <w:rsid w:val="004075BB"/>
    <w:rsid w:val="0041052A"/>
    <w:rsid w:val="0041454E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D612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45421"/>
    <w:rsid w:val="0065707F"/>
    <w:rsid w:val="006575FB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86948"/>
    <w:rsid w:val="007935AB"/>
    <w:rsid w:val="007B22D0"/>
    <w:rsid w:val="007B7792"/>
    <w:rsid w:val="007C2ACE"/>
    <w:rsid w:val="007E3260"/>
    <w:rsid w:val="0080056E"/>
    <w:rsid w:val="00803DE7"/>
    <w:rsid w:val="00844C39"/>
    <w:rsid w:val="00847875"/>
    <w:rsid w:val="00864A03"/>
    <w:rsid w:val="008662EE"/>
    <w:rsid w:val="008679CC"/>
    <w:rsid w:val="008744E2"/>
    <w:rsid w:val="00881954"/>
    <w:rsid w:val="008A23C6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B1D02"/>
    <w:rsid w:val="009B3A99"/>
    <w:rsid w:val="009C4B9B"/>
    <w:rsid w:val="009C6216"/>
    <w:rsid w:val="009E6D0F"/>
    <w:rsid w:val="00A01EC5"/>
    <w:rsid w:val="00A0453D"/>
    <w:rsid w:val="00A10D23"/>
    <w:rsid w:val="00A17541"/>
    <w:rsid w:val="00A20614"/>
    <w:rsid w:val="00A25E10"/>
    <w:rsid w:val="00A31305"/>
    <w:rsid w:val="00A33D61"/>
    <w:rsid w:val="00A37319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B01EA2"/>
    <w:rsid w:val="00B144F6"/>
    <w:rsid w:val="00B22744"/>
    <w:rsid w:val="00B56DDB"/>
    <w:rsid w:val="00B61301"/>
    <w:rsid w:val="00B67C87"/>
    <w:rsid w:val="00B72AFC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BE6E71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D061C6"/>
    <w:rsid w:val="00D106D7"/>
    <w:rsid w:val="00D20D38"/>
    <w:rsid w:val="00D3158F"/>
    <w:rsid w:val="00D40E12"/>
    <w:rsid w:val="00D45A7C"/>
    <w:rsid w:val="00D912D4"/>
    <w:rsid w:val="00D927B7"/>
    <w:rsid w:val="00DA7419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559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289</Words>
  <Characters>1652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2022-06-03T06:03:00Z</cp:lastPrinted>
  <dcterms:created xsi:type="dcterms:W3CDTF">2022-10-26T11:07:00Z</dcterms:created>
  <dcterms:modified xsi:type="dcterms:W3CDTF">2022-10-27T11:16:00Z</dcterms:modified>
</cp:coreProperties>
</file>