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431" w:rsidRPr="00A461C0" w:rsidRDefault="0032743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28385128" r:id="rId8"/>
        </w:object>
      </w:r>
    </w:p>
    <w:p w:rsidR="00327431" w:rsidRPr="00D927B7" w:rsidRDefault="00327431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27431" w:rsidRPr="00D927B7" w:rsidRDefault="0032743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27431" w:rsidRPr="00D927B7" w:rsidRDefault="0032743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27431" w:rsidRPr="00D927B7" w:rsidRDefault="0032743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27431" w:rsidRPr="00A461C0" w:rsidRDefault="0032743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27431" w:rsidRPr="00A461C0" w:rsidRDefault="0032743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27431" w:rsidRPr="00A461C0" w:rsidRDefault="0032743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27431" w:rsidRDefault="0032743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327431" w:rsidRDefault="0032743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27431" w:rsidRPr="00A461C0" w:rsidRDefault="0032743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327431" w:rsidRPr="00A461C0" w:rsidRDefault="0032743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27431" w:rsidRDefault="0032743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327431" w:rsidRPr="00A461C0" w:rsidRDefault="00327431" w:rsidP="00EE1455">
      <w:pPr>
        <w:pStyle w:val="Normal2"/>
        <w:rPr>
          <w:rFonts w:ascii="Times New Roman" w:hAnsi="Times New Roman"/>
          <w:b/>
          <w:szCs w:val="24"/>
        </w:rPr>
      </w:pPr>
    </w:p>
    <w:p w:rsidR="00327431" w:rsidRDefault="0032743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>Про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затвердження висновку опікунської ради</w:t>
      </w:r>
    </w:p>
    <w:p w:rsidR="00327431" w:rsidRDefault="0032743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припинення піклування ОСОБА 1 </w:t>
      </w:r>
    </w:p>
    <w:p w:rsidR="00327431" w:rsidRPr="00014663" w:rsidRDefault="0032743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327431" w:rsidRPr="00A461C0" w:rsidRDefault="0032743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27431" w:rsidRDefault="00327431" w:rsidP="00E20EED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152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.10.2022р. </w:t>
      </w:r>
      <w:r>
        <w:rPr>
          <w:rFonts w:ascii="Times New Roman" w:hAnsi="Times New Roman"/>
          <w:sz w:val="24"/>
          <w:szCs w:val="24"/>
          <w:lang w:val="uk-UA"/>
        </w:rPr>
        <w:t>гр.ОСОБА 1, 1967р.н.,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вул.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відмінити рішення №202/7 від 06.07.2022р. «Про затвердження Висновку опікунської ради про призначення його 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2» у зв’язку із станом здоров’я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5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від 26.05.1999 № 34/166/131/88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327431" w:rsidRPr="00D40E12" w:rsidRDefault="00327431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27431" w:rsidRDefault="00327431" w:rsidP="00631940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.06.2022р. про  </w:t>
      </w:r>
      <w:r>
        <w:rPr>
          <w:rFonts w:ascii="Times New Roman" w:hAnsi="Times New Roman"/>
          <w:bCs/>
          <w:sz w:val="24"/>
          <w:szCs w:val="24"/>
          <w:lang w:val="uk-UA"/>
        </w:rPr>
        <w:t>припинення піклування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ОСОБА 1, </w:t>
      </w:r>
      <w:r w:rsidRPr="002A51E0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67</w:t>
      </w:r>
      <w:r w:rsidRPr="002A51E0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ОСОБА 2, </w:t>
      </w:r>
      <w:r w:rsidRPr="002A51E0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2A51E0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bCs/>
          <w:sz w:val="24"/>
          <w:szCs w:val="24"/>
          <w:lang w:val="uk-UA"/>
        </w:rPr>
        <w:t>.,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</w:t>
      </w:r>
      <w:r w:rsidRPr="00EE575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2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27431" w:rsidRPr="00631940" w:rsidRDefault="00327431" w:rsidP="00631940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Рішення №202/7 від 06.07.2022р. </w:t>
      </w:r>
      <w:r>
        <w:rPr>
          <w:rFonts w:ascii="Times New Roman" w:hAnsi="Times New Roman"/>
          <w:sz w:val="24"/>
          <w:szCs w:val="24"/>
          <w:lang w:val="uk-UA"/>
        </w:rPr>
        <w:t>«Про затвердження Висновку опікунської ради про призначення ОСОБА 1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sz w:val="24"/>
          <w:szCs w:val="24"/>
          <w:lang w:val="uk-UA"/>
        </w:rPr>
        <w:t>ОСОБА 2» вважати таким, що втратило чинність.</w:t>
      </w:r>
    </w:p>
    <w:p w:rsidR="00327431" w:rsidRPr="00631940" w:rsidRDefault="00327431" w:rsidP="00E20EED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31940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327431" w:rsidRDefault="0032743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27431" w:rsidRDefault="0032743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27431" w:rsidRDefault="0032743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27431" w:rsidRDefault="0032743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327431" w:rsidRDefault="0032743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27431" w:rsidRPr="006E1E18" w:rsidRDefault="0032743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27431" w:rsidRDefault="0032743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327431" w:rsidRDefault="0032743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7431" w:rsidRDefault="0032743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7431" w:rsidRDefault="0032743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7431" w:rsidRDefault="0032743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7431" w:rsidRPr="00AB1F9E" w:rsidRDefault="0032743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7431" w:rsidRDefault="00327431" w:rsidP="0010145A">
      <w:pPr>
        <w:rPr>
          <w:lang w:val="uk-UA"/>
        </w:rPr>
      </w:pPr>
      <w:r w:rsidRPr="00AB1F9E">
        <w:rPr>
          <w:lang w:val="uk-UA"/>
        </w:rPr>
        <w:t> </w:t>
      </w:r>
    </w:p>
    <w:p w:rsidR="00327431" w:rsidRDefault="00327431">
      <w:pPr>
        <w:rPr>
          <w:lang w:val="uk-UA"/>
        </w:rPr>
      </w:pPr>
    </w:p>
    <w:sectPr w:rsidR="00327431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431" w:rsidRDefault="00327431" w:rsidP="00EE1455">
      <w:pPr>
        <w:spacing w:after="0" w:line="240" w:lineRule="auto"/>
      </w:pPr>
      <w:r>
        <w:separator/>
      </w:r>
    </w:p>
  </w:endnote>
  <w:endnote w:type="continuationSeparator" w:id="0">
    <w:p w:rsidR="00327431" w:rsidRDefault="0032743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431" w:rsidRDefault="00327431" w:rsidP="00EE1455">
      <w:pPr>
        <w:spacing w:after="0" w:line="240" w:lineRule="auto"/>
      </w:pPr>
      <w:r>
        <w:separator/>
      </w:r>
    </w:p>
  </w:footnote>
  <w:footnote w:type="continuationSeparator" w:id="0">
    <w:p w:rsidR="00327431" w:rsidRDefault="0032743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D25A6"/>
    <w:multiLevelType w:val="hybridMultilevel"/>
    <w:tmpl w:val="7BE6A294"/>
    <w:lvl w:ilvl="0" w:tplc="43A6BC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86D98"/>
    <w:rsid w:val="000B5051"/>
    <w:rsid w:val="000C0AC7"/>
    <w:rsid w:val="000C2B6A"/>
    <w:rsid w:val="000C2D57"/>
    <w:rsid w:val="000C7C4A"/>
    <w:rsid w:val="000E5091"/>
    <w:rsid w:val="0010141C"/>
    <w:rsid w:val="0010145A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06C7"/>
    <w:rsid w:val="001D137E"/>
    <w:rsid w:val="001D5B08"/>
    <w:rsid w:val="001E4B92"/>
    <w:rsid w:val="0020175A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96BFD"/>
    <w:rsid w:val="002973A5"/>
    <w:rsid w:val="002A0B05"/>
    <w:rsid w:val="002A3C80"/>
    <w:rsid w:val="002A513D"/>
    <w:rsid w:val="002A51E0"/>
    <w:rsid w:val="002C7B41"/>
    <w:rsid w:val="002E671A"/>
    <w:rsid w:val="002F13C3"/>
    <w:rsid w:val="0030538B"/>
    <w:rsid w:val="00307527"/>
    <w:rsid w:val="00316CBB"/>
    <w:rsid w:val="00317427"/>
    <w:rsid w:val="00322060"/>
    <w:rsid w:val="00323A59"/>
    <w:rsid w:val="0032457C"/>
    <w:rsid w:val="00327431"/>
    <w:rsid w:val="0032767E"/>
    <w:rsid w:val="00340179"/>
    <w:rsid w:val="00357582"/>
    <w:rsid w:val="00360BB1"/>
    <w:rsid w:val="00381C9A"/>
    <w:rsid w:val="00384744"/>
    <w:rsid w:val="00385665"/>
    <w:rsid w:val="003905F6"/>
    <w:rsid w:val="003A740C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72DF6"/>
    <w:rsid w:val="00481268"/>
    <w:rsid w:val="00491BDA"/>
    <w:rsid w:val="0049467A"/>
    <w:rsid w:val="004A1839"/>
    <w:rsid w:val="004A261F"/>
    <w:rsid w:val="004A265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23C90"/>
    <w:rsid w:val="00531E79"/>
    <w:rsid w:val="005345AE"/>
    <w:rsid w:val="00546C2E"/>
    <w:rsid w:val="00551CB4"/>
    <w:rsid w:val="00557546"/>
    <w:rsid w:val="00565E3F"/>
    <w:rsid w:val="0056618E"/>
    <w:rsid w:val="005740E8"/>
    <w:rsid w:val="005A2F4B"/>
    <w:rsid w:val="005B1381"/>
    <w:rsid w:val="005C2DB9"/>
    <w:rsid w:val="005C74B0"/>
    <w:rsid w:val="005F4236"/>
    <w:rsid w:val="00602142"/>
    <w:rsid w:val="00604203"/>
    <w:rsid w:val="00611699"/>
    <w:rsid w:val="00622D10"/>
    <w:rsid w:val="00631940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66E74"/>
    <w:rsid w:val="007714A7"/>
    <w:rsid w:val="00784D6A"/>
    <w:rsid w:val="00786948"/>
    <w:rsid w:val="007B22D0"/>
    <w:rsid w:val="007C0343"/>
    <w:rsid w:val="007C2ACE"/>
    <w:rsid w:val="007E0997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A23C6"/>
    <w:rsid w:val="008E0685"/>
    <w:rsid w:val="008E5606"/>
    <w:rsid w:val="008E59B6"/>
    <w:rsid w:val="00900095"/>
    <w:rsid w:val="00910D49"/>
    <w:rsid w:val="00916591"/>
    <w:rsid w:val="0092462C"/>
    <w:rsid w:val="0093307F"/>
    <w:rsid w:val="009347C2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1694E"/>
    <w:rsid w:val="00A20614"/>
    <w:rsid w:val="00A25E10"/>
    <w:rsid w:val="00A31305"/>
    <w:rsid w:val="00A33D61"/>
    <w:rsid w:val="00A373DA"/>
    <w:rsid w:val="00A3764C"/>
    <w:rsid w:val="00A4367F"/>
    <w:rsid w:val="00A461C0"/>
    <w:rsid w:val="00A5382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26261"/>
    <w:rsid w:val="00B5685E"/>
    <w:rsid w:val="00B56DDB"/>
    <w:rsid w:val="00B61301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D061C6"/>
    <w:rsid w:val="00D106D7"/>
    <w:rsid w:val="00D16C88"/>
    <w:rsid w:val="00D17F05"/>
    <w:rsid w:val="00D20D38"/>
    <w:rsid w:val="00D3158F"/>
    <w:rsid w:val="00D40E12"/>
    <w:rsid w:val="00D45A7C"/>
    <w:rsid w:val="00D927B7"/>
    <w:rsid w:val="00DA7419"/>
    <w:rsid w:val="00DB0D15"/>
    <w:rsid w:val="00DC18D1"/>
    <w:rsid w:val="00DC78A5"/>
    <w:rsid w:val="00E20EED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E575E"/>
    <w:rsid w:val="00EE5FCA"/>
    <w:rsid w:val="00EF4E98"/>
    <w:rsid w:val="00EF7370"/>
    <w:rsid w:val="00EF73F4"/>
    <w:rsid w:val="00F061C2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80E9C"/>
    <w:rsid w:val="00F94F23"/>
    <w:rsid w:val="00FA0D5B"/>
    <w:rsid w:val="00FB05D6"/>
    <w:rsid w:val="00FB10E1"/>
    <w:rsid w:val="00FB7CE4"/>
    <w:rsid w:val="00FC070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A5382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9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274</Words>
  <Characters>1568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2022-10-26T06:52:00Z</cp:lastPrinted>
  <dcterms:created xsi:type="dcterms:W3CDTF">2022-10-26T11:06:00Z</dcterms:created>
  <dcterms:modified xsi:type="dcterms:W3CDTF">2022-10-27T11:12:00Z</dcterms:modified>
</cp:coreProperties>
</file>