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59A" w:rsidRPr="00A461C0" w:rsidRDefault="00D2059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8384991" r:id="rId8"/>
        </w:object>
      </w:r>
    </w:p>
    <w:p w:rsidR="00D2059A" w:rsidRPr="00D927B7" w:rsidRDefault="00D2059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D2059A" w:rsidRPr="00D927B7" w:rsidRDefault="00D2059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2059A" w:rsidRPr="00D927B7" w:rsidRDefault="00D2059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2059A" w:rsidRPr="00D927B7" w:rsidRDefault="00D2059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2059A" w:rsidRDefault="00D2059A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2059A" w:rsidRDefault="00D2059A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D2059A" w:rsidRPr="00A461C0" w:rsidRDefault="00D2059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D2059A" w:rsidRDefault="00D2059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2059A" w:rsidRDefault="00D2059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D2059A" w:rsidRPr="00A461C0" w:rsidRDefault="00D2059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D2059A" w:rsidRPr="00A461C0" w:rsidRDefault="00D2059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2059A" w:rsidRDefault="00D2059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D2059A" w:rsidRPr="00A461C0" w:rsidRDefault="00D2059A" w:rsidP="00EE1455">
      <w:pPr>
        <w:pStyle w:val="Normal2"/>
        <w:rPr>
          <w:rFonts w:ascii="Times New Roman" w:hAnsi="Times New Roman"/>
          <w:b/>
          <w:szCs w:val="24"/>
        </w:rPr>
      </w:pPr>
    </w:p>
    <w:p w:rsidR="00D2059A" w:rsidRDefault="00D2059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D2059A" w:rsidRDefault="00D2059A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D2059A" w:rsidRDefault="00D2059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Pr="00297282" w:rsidRDefault="00D2059A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D2059A" w:rsidRPr="00A461C0" w:rsidRDefault="00D2059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2059A" w:rsidRDefault="00D2059A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D2059A" w:rsidRPr="006B649A" w:rsidRDefault="00D2059A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жовтень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11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D2059A" w:rsidRPr="0049467A" w:rsidRDefault="00D2059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D2059A" w:rsidRDefault="00D2059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D2059A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Pr="006E1E18" w:rsidRDefault="00D2059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2059A" w:rsidRPr="00AB1F9E" w:rsidRDefault="00D2059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D2059A" w:rsidRPr="00AB1F9E" w:rsidSect="00523CAE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59A" w:rsidRDefault="00D2059A" w:rsidP="00EE1455">
      <w:pPr>
        <w:spacing w:after="0" w:line="240" w:lineRule="auto"/>
      </w:pPr>
      <w:r>
        <w:separator/>
      </w:r>
    </w:p>
  </w:endnote>
  <w:endnote w:type="continuationSeparator" w:id="0">
    <w:p w:rsidR="00D2059A" w:rsidRDefault="00D2059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59A" w:rsidRDefault="00D2059A" w:rsidP="00EE1455">
      <w:pPr>
        <w:spacing w:after="0" w:line="240" w:lineRule="auto"/>
      </w:pPr>
      <w:r>
        <w:separator/>
      </w:r>
    </w:p>
  </w:footnote>
  <w:footnote w:type="continuationSeparator" w:id="0">
    <w:p w:rsidR="00D2059A" w:rsidRDefault="00D2059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1F0B10"/>
    <w:rsid w:val="00203C4A"/>
    <w:rsid w:val="002060C5"/>
    <w:rsid w:val="00211C8E"/>
    <w:rsid w:val="002147DE"/>
    <w:rsid w:val="002576D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322C2"/>
    <w:rsid w:val="00360BB1"/>
    <w:rsid w:val="0037758D"/>
    <w:rsid w:val="003852A6"/>
    <w:rsid w:val="00385665"/>
    <w:rsid w:val="0039217B"/>
    <w:rsid w:val="003E14DD"/>
    <w:rsid w:val="003F4DAC"/>
    <w:rsid w:val="0041052A"/>
    <w:rsid w:val="0043563E"/>
    <w:rsid w:val="004474E2"/>
    <w:rsid w:val="00447CED"/>
    <w:rsid w:val="00460077"/>
    <w:rsid w:val="00475C8B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3CAE"/>
    <w:rsid w:val="00544212"/>
    <w:rsid w:val="0054571C"/>
    <w:rsid w:val="0056080C"/>
    <w:rsid w:val="00565E3F"/>
    <w:rsid w:val="005740E8"/>
    <w:rsid w:val="00585233"/>
    <w:rsid w:val="005A05DA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1D7A"/>
    <w:rsid w:val="006735AA"/>
    <w:rsid w:val="006A0B2D"/>
    <w:rsid w:val="006B649A"/>
    <w:rsid w:val="006C041C"/>
    <w:rsid w:val="006D0D67"/>
    <w:rsid w:val="006D3DAE"/>
    <w:rsid w:val="006D565C"/>
    <w:rsid w:val="006E019F"/>
    <w:rsid w:val="006E1711"/>
    <w:rsid w:val="006E1E18"/>
    <w:rsid w:val="00701739"/>
    <w:rsid w:val="00710520"/>
    <w:rsid w:val="007115E4"/>
    <w:rsid w:val="00721B83"/>
    <w:rsid w:val="0072604A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05C60"/>
    <w:rsid w:val="00844C39"/>
    <w:rsid w:val="008744E2"/>
    <w:rsid w:val="008775DC"/>
    <w:rsid w:val="00881954"/>
    <w:rsid w:val="00885039"/>
    <w:rsid w:val="008A23C6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3280F"/>
    <w:rsid w:val="00B372FE"/>
    <w:rsid w:val="00B539A9"/>
    <w:rsid w:val="00B56DDB"/>
    <w:rsid w:val="00B67C87"/>
    <w:rsid w:val="00B80CFA"/>
    <w:rsid w:val="00B8284C"/>
    <w:rsid w:val="00B866DF"/>
    <w:rsid w:val="00B96128"/>
    <w:rsid w:val="00B96289"/>
    <w:rsid w:val="00B967C2"/>
    <w:rsid w:val="00BA3E2C"/>
    <w:rsid w:val="00BB00E6"/>
    <w:rsid w:val="00BC12F1"/>
    <w:rsid w:val="00C40302"/>
    <w:rsid w:val="00C74289"/>
    <w:rsid w:val="00C911C2"/>
    <w:rsid w:val="00C94FF1"/>
    <w:rsid w:val="00CA0ABA"/>
    <w:rsid w:val="00CC2BAA"/>
    <w:rsid w:val="00CD0537"/>
    <w:rsid w:val="00CD2076"/>
    <w:rsid w:val="00CD57BE"/>
    <w:rsid w:val="00CE1B9C"/>
    <w:rsid w:val="00D2059A"/>
    <w:rsid w:val="00D2183B"/>
    <w:rsid w:val="00D25BDC"/>
    <w:rsid w:val="00D3158F"/>
    <w:rsid w:val="00D40E12"/>
    <w:rsid w:val="00D5587D"/>
    <w:rsid w:val="00D927B7"/>
    <w:rsid w:val="00DA44A6"/>
    <w:rsid w:val="00DE3259"/>
    <w:rsid w:val="00E21D41"/>
    <w:rsid w:val="00E41228"/>
    <w:rsid w:val="00E613C6"/>
    <w:rsid w:val="00E6708A"/>
    <w:rsid w:val="00E70B91"/>
    <w:rsid w:val="00E761AC"/>
    <w:rsid w:val="00E905E7"/>
    <w:rsid w:val="00EA6322"/>
    <w:rsid w:val="00EB0603"/>
    <w:rsid w:val="00EC0E7D"/>
    <w:rsid w:val="00ED46FF"/>
    <w:rsid w:val="00EE0997"/>
    <w:rsid w:val="00EE1455"/>
    <w:rsid w:val="00F1598C"/>
    <w:rsid w:val="00F17E49"/>
    <w:rsid w:val="00F35A2A"/>
    <w:rsid w:val="00F42C37"/>
    <w:rsid w:val="00F57BC3"/>
    <w:rsid w:val="00F623EF"/>
    <w:rsid w:val="00F774B2"/>
    <w:rsid w:val="00F8056A"/>
    <w:rsid w:val="00F82CD5"/>
    <w:rsid w:val="00F90DCA"/>
    <w:rsid w:val="00F9676B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275</Words>
  <Characters>1574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2022-05-05T13:41:00Z</cp:lastPrinted>
  <dcterms:created xsi:type="dcterms:W3CDTF">2022-10-26T11:09:00Z</dcterms:created>
  <dcterms:modified xsi:type="dcterms:W3CDTF">2022-10-27T11:10:00Z</dcterms:modified>
</cp:coreProperties>
</file>