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3548C" w:rsidRPr="00987B48" w:rsidRDefault="0023548C" w:rsidP="00827599">
      <w:pPr>
        <w:pStyle w:val="1"/>
        <w:jc w:val="center"/>
        <w:rPr>
          <w:rFonts w:ascii="Times New Roman" w:hAnsi="Times New Roman"/>
          <w:sz w:val="22"/>
        </w:rPr>
      </w:pPr>
      <w:r w:rsidRPr="00987B48">
        <w:rPr>
          <w:szCs w:val="24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.75pt" o:ole="" fillcolor="window">
            <v:imagedata r:id="rId5" o:title=""/>
          </v:shape>
          <o:OLEObject Type="Embed" ProgID="Paint.Picture" ShapeID="_x0000_i1025" DrawAspect="Content" ObjectID="_1727782714" r:id="rId6"/>
        </w:object>
      </w:r>
    </w:p>
    <w:p w:rsidR="0023548C" w:rsidRPr="00987B48" w:rsidRDefault="0023548C" w:rsidP="00827599">
      <w:pPr>
        <w:pStyle w:val="10"/>
        <w:rPr>
          <w:rFonts w:ascii="Times New Roman" w:hAnsi="Times New Roman"/>
        </w:rPr>
      </w:pPr>
      <w:r w:rsidRPr="00987B48">
        <w:rPr>
          <w:rFonts w:ascii="Times New Roman" w:hAnsi="Times New Roman"/>
        </w:rPr>
        <w:t>УКРАЇНА</w:t>
      </w:r>
    </w:p>
    <w:p w:rsidR="0023548C" w:rsidRPr="00987B48" w:rsidRDefault="0023548C" w:rsidP="00827599">
      <w:pPr>
        <w:pStyle w:val="11"/>
        <w:rPr>
          <w:rFonts w:ascii="Times New Roman" w:hAnsi="Times New Roman"/>
        </w:rPr>
      </w:pPr>
      <w:r w:rsidRPr="00987B48">
        <w:rPr>
          <w:rFonts w:ascii="Times New Roman" w:hAnsi="Times New Roman"/>
        </w:rPr>
        <w:t>КІЦМАНСЬКА МІСЬКА РАДА</w:t>
      </w:r>
    </w:p>
    <w:p w:rsidR="0023548C" w:rsidRPr="00987B48" w:rsidRDefault="0023548C" w:rsidP="00827599">
      <w:pPr>
        <w:pStyle w:val="11"/>
        <w:rPr>
          <w:rFonts w:ascii="Times New Roman" w:hAnsi="Times New Roman"/>
        </w:rPr>
      </w:pPr>
      <w:r w:rsidRPr="00987B48">
        <w:rPr>
          <w:rFonts w:ascii="Times New Roman" w:hAnsi="Times New Roman"/>
        </w:rPr>
        <w:t>ЧЕРНІВЕЦЬКОГО  РАЙОНУ ЧЕРНІВЕЦЬКОЇ ОБЛАСТІ</w:t>
      </w:r>
    </w:p>
    <w:p w:rsidR="0023548C" w:rsidRPr="00987B48" w:rsidRDefault="0023548C" w:rsidP="00827599">
      <w:pPr>
        <w:pStyle w:val="1"/>
        <w:jc w:val="center"/>
        <w:rPr>
          <w:sz w:val="28"/>
          <w:szCs w:val="28"/>
        </w:rPr>
      </w:pPr>
      <w:r w:rsidRPr="00987B48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23548C" w:rsidRPr="00987B48" w:rsidRDefault="0023548C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вул.Незалежності, 83, м.Кіцмань, Ч</w:t>
      </w:r>
      <w:bookmarkStart w:id="1" w:name="_GoBack"/>
      <w:bookmarkEnd w:id="1"/>
      <w:r w:rsidRPr="00987B48">
        <w:rPr>
          <w:rFonts w:ascii="Times New Roman" w:hAnsi="Times New Roman"/>
          <w:szCs w:val="24"/>
        </w:rPr>
        <w:t>ернівецької обл.59300 тел.2-39-75, факс.2-39-75</w:t>
      </w:r>
    </w:p>
    <w:p w:rsidR="0023548C" w:rsidRPr="00987B48" w:rsidRDefault="0023548C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Email:04062127@mail.gov.ua</w:t>
      </w:r>
    </w:p>
    <w:p w:rsidR="0023548C" w:rsidRPr="00987B48" w:rsidRDefault="0023548C" w:rsidP="00827599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23548C" w:rsidRPr="00987B48" w:rsidRDefault="0023548C" w:rsidP="00827599">
      <w:pPr>
        <w:pStyle w:val="Normal2"/>
        <w:jc w:val="both"/>
        <w:rPr>
          <w:rFonts w:ascii="Times New Roman" w:hAnsi="Times New Roman"/>
          <w:b/>
          <w:szCs w:val="24"/>
        </w:rPr>
      </w:pPr>
      <w:r w:rsidRPr="00987B48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23548C" w:rsidRPr="00987B48" w:rsidRDefault="0023548C" w:rsidP="001D147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23548C" w:rsidRDefault="0023548C" w:rsidP="00827599">
      <w:pPr>
        <w:pStyle w:val="Title"/>
        <w:rPr>
          <w:rFonts w:ascii="Times New Roman" w:hAnsi="Times New Roman"/>
          <w:b/>
          <w:szCs w:val="24"/>
        </w:rPr>
      </w:pPr>
    </w:p>
    <w:p w:rsidR="0023548C" w:rsidRPr="00987B48" w:rsidRDefault="0023548C" w:rsidP="0082759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332/10</w:t>
      </w:r>
    </w:p>
    <w:p w:rsidR="0023548C" w:rsidRPr="00987B48" w:rsidRDefault="0023548C" w:rsidP="00827599">
      <w:pPr>
        <w:pStyle w:val="Title"/>
        <w:rPr>
          <w:rFonts w:ascii="Times New Roman" w:hAnsi="Times New Roman"/>
          <w:b/>
          <w:szCs w:val="24"/>
        </w:rPr>
      </w:pPr>
    </w:p>
    <w:p w:rsidR="0023548C" w:rsidRPr="00987B48" w:rsidRDefault="0023548C" w:rsidP="008A321D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06 жовтня </w:t>
      </w:r>
      <w:r w:rsidRPr="00987B48">
        <w:rPr>
          <w:rFonts w:ascii="Times New Roman" w:hAnsi="Times New Roman"/>
          <w:szCs w:val="24"/>
        </w:rPr>
        <w:t xml:space="preserve">2022 року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</w:t>
      </w:r>
      <w:r w:rsidRPr="00987B48">
        <w:rPr>
          <w:rFonts w:ascii="Times New Roman" w:hAnsi="Times New Roman"/>
          <w:szCs w:val="24"/>
        </w:rPr>
        <w:t>м. Кіцмань</w:t>
      </w:r>
    </w:p>
    <w:p w:rsidR="0023548C" w:rsidRPr="00987B48" w:rsidRDefault="0023548C" w:rsidP="00827599">
      <w:pPr>
        <w:rPr>
          <w:rFonts w:ascii="Times New Roman" w:hAnsi="Times New Roman"/>
        </w:rPr>
      </w:pPr>
    </w:p>
    <w:p w:rsidR="0023548C" w:rsidRPr="00987B48" w:rsidRDefault="0023548C" w:rsidP="001C288B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</w:t>
      </w:r>
      <w:r w:rsidRPr="00987B48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видачу дозволу</w:t>
      </w:r>
      <w:r w:rsidRPr="00987B48">
        <w:rPr>
          <w:rFonts w:ascii="Times New Roman" w:hAnsi="Times New Roman"/>
          <w:b/>
          <w:szCs w:val="24"/>
        </w:rPr>
        <w:t xml:space="preserve"> на видалення</w:t>
      </w:r>
    </w:p>
    <w:p w:rsidR="0023548C" w:rsidRDefault="0023548C" w:rsidP="001C288B">
      <w:pPr>
        <w:jc w:val="both"/>
        <w:rPr>
          <w:rFonts w:ascii="Times New Roman" w:hAnsi="Times New Roman"/>
          <w:b/>
          <w:szCs w:val="24"/>
        </w:rPr>
      </w:pPr>
      <w:r w:rsidRPr="00987B48">
        <w:rPr>
          <w:rFonts w:ascii="Times New Roman" w:hAnsi="Times New Roman"/>
          <w:b/>
          <w:szCs w:val="24"/>
        </w:rPr>
        <w:t>зелен</w:t>
      </w:r>
      <w:r>
        <w:rPr>
          <w:rFonts w:ascii="Times New Roman" w:hAnsi="Times New Roman"/>
          <w:b/>
          <w:szCs w:val="24"/>
        </w:rPr>
        <w:t>ого</w:t>
      </w:r>
      <w:r w:rsidRPr="00987B48">
        <w:rPr>
          <w:rFonts w:ascii="Times New Roman" w:hAnsi="Times New Roman"/>
          <w:b/>
          <w:szCs w:val="24"/>
        </w:rPr>
        <w:t xml:space="preserve"> насаджен</w:t>
      </w:r>
      <w:r>
        <w:rPr>
          <w:rFonts w:ascii="Times New Roman" w:hAnsi="Times New Roman"/>
          <w:b/>
          <w:szCs w:val="24"/>
        </w:rPr>
        <w:t xml:space="preserve">ня в  адмінмежах </w:t>
      </w:r>
    </w:p>
    <w:p w:rsidR="0023548C" w:rsidRPr="00987B48" w:rsidRDefault="0023548C" w:rsidP="001C288B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с.Давидівці</w:t>
      </w:r>
    </w:p>
    <w:p w:rsidR="0023548C" w:rsidRDefault="0023548C" w:rsidP="001C288B">
      <w:pPr>
        <w:jc w:val="both"/>
        <w:rPr>
          <w:rFonts w:ascii="Times New Roman" w:hAnsi="Times New Roman"/>
          <w:b/>
          <w:szCs w:val="24"/>
        </w:rPr>
      </w:pPr>
    </w:p>
    <w:p w:rsidR="0023548C" w:rsidRPr="00987B48" w:rsidRDefault="0023548C" w:rsidP="001C288B">
      <w:pPr>
        <w:jc w:val="both"/>
        <w:rPr>
          <w:rFonts w:ascii="Times New Roman" w:hAnsi="Times New Roman"/>
          <w:b/>
          <w:szCs w:val="24"/>
        </w:rPr>
      </w:pPr>
    </w:p>
    <w:p w:rsidR="0023548C" w:rsidRPr="009C351C" w:rsidRDefault="0023548C" w:rsidP="001C288B">
      <w:pPr>
        <w:ind w:firstLine="709"/>
        <w:jc w:val="both"/>
        <w:rPr>
          <w:rFonts w:ascii="Times New Roman" w:hAnsi="Times New Roman"/>
          <w:szCs w:val="24"/>
        </w:rPr>
      </w:pPr>
      <w:r w:rsidRPr="009C351C">
        <w:rPr>
          <w:rFonts w:ascii="Times New Roman" w:hAnsi="Times New Roman"/>
          <w:szCs w:val="24"/>
        </w:rPr>
        <w:t xml:space="preserve">Розглянувши </w:t>
      </w:r>
      <w:r>
        <w:rPr>
          <w:rFonts w:ascii="Times New Roman" w:hAnsi="Times New Roman"/>
          <w:szCs w:val="24"/>
        </w:rPr>
        <w:t>клопотання старости Давидівського</w:t>
      </w:r>
      <w:r w:rsidRPr="009C351C">
        <w:rPr>
          <w:rFonts w:ascii="Times New Roman" w:hAnsi="Times New Roman"/>
          <w:szCs w:val="24"/>
        </w:rPr>
        <w:t xml:space="preserve"> старостинського округу </w:t>
      </w:r>
      <w:r>
        <w:rPr>
          <w:rFonts w:ascii="Times New Roman" w:hAnsi="Times New Roman"/>
          <w:szCs w:val="24"/>
        </w:rPr>
        <w:t xml:space="preserve">М.В.Прунчака </w:t>
      </w:r>
      <w:r w:rsidRPr="009C351C">
        <w:rPr>
          <w:rFonts w:ascii="Times New Roman" w:hAnsi="Times New Roman"/>
          <w:szCs w:val="24"/>
        </w:rPr>
        <w:t xml:space="preserve">від </w:t>
      </w:r>
      <w:r>
        <w:rPr>
          <w:rFonts w:ascii="Times New Roman" w:hAnsi="Times New Roman"/>
          <w:szCs w:val="24"/>
        </w:rPr>
        <w:t>04.10.2022 р. № 909 про дозвіл на вирубку дерева породи «горіх», що розташований в адмінмежах с.Давидівці  та росте з лівого боку на автодорозі в напрямку с.Ставчани з метою встановлення межового знаку «Кіцманська територіальна громада»,</w:t>
      </w:r>
      <w:r w:rsidRPr="009C351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>акт</w:t>
      </w:r>
      <w:r w:rsidRPr="009C351C">
        <w:rPr>
          <w:rFonts w:ascii="Times New Roman" w:hAnsi="Times New Roman"/>
          <w:szCs w:val="24"/>
          <w:shd w:val="clear" w:color="auto" w:fill="FFFFFF"/>
        </w:rPr>
        <w:t xml:space="preserve"> обстеження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5058C">
        <w:rPr>
          <w:rFonts w:ascii="Times New Roman" w:hAnsi="Times New Roman"/>
          <w:bCs/>
          <w:color w:val="212529"/>
          <w:szCs w:val="24"/>
          <w:lang w:eastAsia="uk-UA"/>
        </w:rPr>
        <w:t>зелених насаджень, що підлягають видаленню</w:t>
      </w:r>
      <w:r>
        <w:rPr>
          <w:rFonts w:ascii="Times New Roman" w:hAnsi="Times New Roman"/>
          <w:szCs w:val="24"/>
          <w:shd w:val="clear" w:color="auto" w:fill="FFFFFF"/>
        </w:rPr>
        <w:t xml:space="preserve"> № 5 від 05.10.2022 року, керуючись </w:t>
      </w:r>
      <w:r>
        <w:rPr>
          <w:rFonts w:ascii="Times New Roman" w:hAnsi="Times New Roman"/>
          <w:szCs w:val="24"/>
        </w:rPr>
        <w:t>постановою Кабінету М</w:t>
      </w:r>
      <w:r w:rsidRPr="009C351C">
        <w:rPr>
          <w:rFonts w:ascii="Times New Roman" w:hAnsi="Times New Roman"/>
          <w:szCs w:val="24"/>
        </w:rPr>
        <w:t>іністрів України від 01.08.2006 р. № 1045 «Про затвердження порядку видалення дерев, кущів, газонів і квітників у населених пунктах»</w:t>
      </w:r>
      <w:r>
        <w:rPr>
          <w:rFonts w:ascii="Times New Roman" w:hAnsi="Times New Roman"/>
          <w:szCs w:val="24"/>
        </w:rPr>
        <w:t xml:space="preserve"> (із змінами),  </w:t>
      </w:r>
      <w:r w:rsidRPr="009C351C">
        <w:rPr>
          <w:rFonts w:ascii="Times New Roman" w:hAnsi="Times New Roman"/>
          <w:szCs w:val="24"/>
          <w:shd w:val="clear" w:color="auto" w:fill="FFFFFF"/>
        </w:rPr>
        <w:t>Постановою Кабінету Міністрів України від 11.04.2012 року № 349</w:t>
      </w:r>
      <w:r w:rsidRPr="009C351C">
        <w:rPr>
          <w:rFonts w:ascii="Times New Roman" w:hAnsi="Times New Roman"/>
          <w:szCs w:val="24"/>
        </w:rPr>
        <w:t xml:space="preserve"> «</w:t>
      </w:r>
      <w:r w:rsidRPr="009C351C">
        <w:rPr>
          <w:rFonts w:ascii="Times New Roman" w:hAnsi="Times New Roman"/>
          <w:bCs/>
          <w:szCs w:val="24"/>
          <w:shd w:val="clear" w:color="auto" w:fill="FFFFFF"/>
        </w:rPr>
        <w:t>Про внесення змін до Порядку видалення дерев, кущів, газонів і</w:t>
      </w:r>
      <w:r>
        <w:rPr>
          <w:rFonts w:ascii="Times New Roman" w:hAnsi="Times New Roman"/>
          <w:bCs/>
          <w:szCs w:val="24"/>
          <w:shd w:val="clear" w:color="auto" w:fill="FFFFFF"/>
        </w:rPr>
        <w:t xml:space="preserve"> квітників у населених пунктах», рішенням виконавчого комітету від 21.02.2021 р. №24/2 </w:t>
      </w:r>
      <w:r w:rsidRPr="0095058C">
        <w:rPr>
          <w:rFonts w:ascii="Times New Roman" w:hAnsi="Times New Roman"/>
          <w:bCs/>
          <w:szCs w:val="24"/>
          <w:shd w:val="clear" w:color="auto" w:fill="FFFFFF"/>
        </w:rPr>
        <w:t>«</w:t>
      </w:r>
      <w:r w:rsidRPr="0095058C">
        <w:rPr>
          <w:rFonts w:ascii="Times New Roman" w:hAnsi="Times New Roman"/>
          <w:szCs w:val="24"/>
        </w:rPr>
        <w:t>Про створення комісії по обстеженню зелених насаджень</w:t>
      </w:r>
      <w:r>
        <w:rPr>
          <w:rFonts w:ascii="Times New Roman" w:hAnsi="Times New Roman"/>
          <w:szCs w:val="24"/>
        </w:rPr>
        <w:t>,</w:t>
      </w:r>
      <w:r w:rsidRPr="0095058C">
        <w:rPr>
          <w:rFonts w:ascii="Times New Roman" w:hAnsi="Times New Roman"/>
          <w:szCs w:val="24"/>
        </w:rPr>
        <w:t xml:space="preserve"> що підлягають підчищенню та видаленню</w:t>
      </w:r>
      <w:r w:rsidRPr="0095058C">
        <w:rPr>
          <w:rFonts w:ascii="Times New Roman" w:hAnsi="Times New Roman"/>
          <w:szCs w:val="24"/>
          <w:shd w:val="clear" w:color="auto" w:fill="FFFFFF"/>
        </w:rPr>
        <w:t>»</w:t>
      </w:r>
      <w:r>
        <w:rPr>
          <w:rFonts w:ascii="Times New Roman" w:hAnsi="Times New Roman"/>
          <w:szCs w:val="24"/>
          <w:shd w:val="clear" w:color="auto" w:fill="FFFFFF"/>
        </w:rPr>
        <w:t>,</w:t>
      </w:r>
      <w:r w:rsidRPr="0095058C">
        <w:rPr>
          <w:rFonts w:ascii="IBM Plex Serif" w:hAnsi="IBM Plex Serif"/>
          <w:b/>
          <w:sz w:val="22"/>
          <w:szCs w:val="24"/>
          <w:shd w:val="clear" w:color="auto" w:fill="FFFFFF"/>
        </w:rPr>
        <w:t xml:space="preserve"> </w:t>
      </w:r>
      <w:r w:rsidRPr="009C351C">
        <w:rPr>
          <w:rFonts w:ascii="Times New Roman" w:hAnsi="Times New Roman"/>
          <w:bCs/>
          <w:szCs w:val="24"/>
        </w:rPr>
        <w:t>виконавчий комітет міської ради</w:t>
      </w:r>
    </w:p>
    <w:p w:rsidR="0023548C" w:rsidRDefault="0023548C" w:rsidP="001C288B">
      <w:pPr>
        <w:jc w:val="both"/>
        <w:rPr>
          <w:rFonts w:ascii="Times New Roman" w:hAnsi="Times New Roman"/>
          <w:szCs w:val="24"/>
        </w:rPr>
      </w:pPr>
    </w:p>
    <w:p w:rsidR="0023548C" w:rsidRDefault="0023548C" w:rsidP="001C288B">
      <w:pPr>
        <w:jc w:val="both"/>
        <w:rPr>
          <w:rFonts w:ascii="Times New Roman" w:hAnsi="Times New Roman"/>
          <w:szCs w:val="24"/>
        </w:rPr>
      </w:pPr>
    </w:p>
    <w:p w:rsidR="0023548C" w:rsidRPr="009C351C" w:rsidRDefault="0023548C" w:rsidP="001C288B">
      <w:pPr>
        <w:ind w:firstLine="567"/>
        <w:jc w:val="both"/>
        <w:rPr>
          <w:rFonts w:ascii="Times New Roman" w:hAnsi="Times New Roman"/>
          <w:b/>
          <w:bCs/>
          <w:szCs w:val="24"/>
        </w:rPr>
      </w:pPr>
      <w:r w:rsidRPr="009C351C">
        <w:rPr>
          <w:rFonts w:ascii="Times New Roman" w:hAnsi="Times New Roman"/>
          <w:b/>
          <w:bCs/>
          <w:szCs w:val="24"/>
        </w:rPr>
        <w:t>В И Р І Ш И В:</w:t>
      </w:r>
    </w:p>
    <w:p w:rsidR="0023548C" w:rsidRPr="00987B48" w:rsidRDefault="0023548C" w:rsidP="001C288B">
      <w:pPr>
        <w:ind w:firstLine="567"/>
        <w:jc w:val="both"/>
        <w:rPr>
          <w:rFonts w:ascii="Times New Roman" w:hAnsi="Times New Roman"/>
          <w:b/>
          <w:bCs/>
          <w:szCs w:val="24"/>
        </w:rPr>
      </w:pPr>
    </w:p>
    <w:p w:rsidR="0023548C" w:rsidRDefault="0023548C" w:rsidP="001C288B">
      <w:pPr>
        <w:pStyle w:val="12"/>
        <w:numPr>
          <w:ilvl w:val="1"/>
          <w:numId w:val="5"/>
        </w:numPr>
        <w:spacing w:line="276" w:lineRule="auto"/>
        <w:ind w:left="0" w:firstLine="851"/>
        <w:jc w:val="both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Давидівському</w:t>
      </w:r>
      <w:r w:rsidRPr="00987B48">
        <w:rPr>
          <w:rFonts w:ascii="Times New Roman" w:hAnsi="Times New Roman"/>
          <w:szCs w:val="24"/>
        </w:rPr>
        <w:t xml:space="preserve"> старостинському округу </w:t>
      </w:r>
      <w:r>
        <w:rPr>
          <w:rFonts w:ascii="Times New Roman" w:hAnsi="Times New Roman"/>
          <w:szCs w:val="24"/>
        </w:rPr>
        <w:t xml:space="preserve">(Михайло ПРУНЧАК) </w:t>
      </w:r>
      <w:r w:rsidRPr="00987B48">
        <w:rPr>
          <w:rFonts w:ascii="Times New Roman" w:hAnsi="Times New Roman"/>
          <w:szCs w:val="24"/>
          <w:shd w:val="clear" w:color="auto" w:fill="FFFFFF"/>
        </w:rPr>
        <w:t xml:space="preserve">на </w:t>
      </w:r>
      <w:r>
        <w:rPr>
          <w:rFonts w:ascii="Times New Roman" w:hAnsi="Times New Roman"/>
          <w:szCs w:val="24"/>
          <w:shd w:val="clear" w:color="auto" w:fill="FFFFFF"/>
        </w:rPr>
        <w:t>видалення 1 (одного) дерева породи  «горіх» відповідно до акту обстеження № 5 від 05.10.2022 року, що розташований в адмінмежах с.Давидівці по вул.Центральній (з лівого боку) на автодорозі в напрямку с.Ставчани</w:t>
      </w:r>
      <w:r>
        <w:rPr>
          <w:rFonts w:ascii="Times New Roman" w:hAnsi="Times New Roman"/>
          <w:szCs w:val="24"/>
        </w:rPr>
        <w:t xml:space="preserve">. </w:t>
      </w:r>
    </w:p>
    <w:p w:rsidR="0023548C" w:rsidRPr="00514741" w:rsidRDefault="0023548C" w:rsidP="001C288B">
      <w:pPr>
        <w:pStyle w:val="12"/>
        <w:numPr>
          <w:ilvl w:val="1"/>
          <w:numId w:val="5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 w:rsidRPr="00514741">
        <w:rPr>
          <w:rFonts w:ascii="Times New Roman" w:hAnsi="Times New Roman"/>
          <w:szCs w:val="24"/>
        </w:rPr>
        <w:t xml:space="preserve">Зобов’язати старосту </w:t>
      </w:r>
      <w:r>
        <w:rPr>
          <w:rFonts w:ascii="Times New Roman" w:hAnsi="Times New Roman"/>
          <w:szCs w:val="24"/>
        </w:rPr>
        <w:t>Давидівського</w:t>
      </w:r>
      <w:r w:rsidRPr="00514741">
        <w:rPr>
          <w:rFonts w:ascii="Times New Roman" w:hAnsi="Times New Roman"/>
          <w:szCs w:val="24"/>
        </w:rPr>
        <w:t xml:space="preserve"> старостинського округу </w:t>
      </w:r>
      <w:r>
        <w:rPr>
          <w:rFonts w:ascii="Times New Roman" w:hAnsi="Times New Roman"/>
          <w:szCs w:val="24"/>
        </w:rPr>
        <w:t xml:space="preserve">Михайла ПРУНЧАКА </w:t>
      </w:r>
      <w:r w:rsidRPr="00514741">
        <w:rPr>
          <w:rFonts w:ascii="Times New Roman" w:hAnsi="Times New Roman"/>
          <w:szCs w:val="24"/>
        </w:rPr>
        <w:t>під час проведення робіт дотримуватись Правил благоустрою території населених пунктів Кіцманської об’</w:t>
      </w:r>
      <w:r>
        <w:rPr>
          <w:rFonts w:ascii="Times New Roman" w:hAnsi="Times New Roman"/>
          <w:szCs w:val="24"/>
        </w:rPr>
        <w:t xml:space="preserve">єднаної територіальної громади, </w:t>
      </w:r>
      <w:r w:rsidRPr="00514741">
        <w:rPr>
          <w:rFonts w:ascii="Times New Roman" w:hAnsi="Times New Roman"/>
          <w:szCs w:val="24"/>
        </w:rPr>
        <w:t>затверджених рішення</w:t>
      </w:r>
      <w:r>
        <w:rPr>
          <w:rFonts w:ascii="Times New Roman" w:hAnsi="Times New Roman"/>
          <w:szCs w:val="24"/>
        </w:rPr>
        <w:t>м</w:t>
      </w:r>
      <w:r w:rsidRPr="00514741">
        <w:rPr>
          <w:rFonts w:ascii="Times New Roman" w:hAnsi="Times New Roman"/>
          <w:szCs w:val="24"/>
        </w:rPr>
        <w:t xml:space="preserve"> №7/2 від 25.02.2020 року ХХVІІI сесії Кіцманської міської ради VIІ скликання.</w:t>
      </w:r>
    </w:p>
    <w:p w:rsidR="0023548C" w:rsidRPr="00726429" w:rsidRDefault="0023548C" w:rsidP="001C288B">
      <w:pPr>
        <w:pStyle w:val="ListParagraph"/>
        <w:numPr>
          <w:ilvl w:val="1"/>
          <w:numId w:val="5"/>
        </w:numPr>
        <w:ind w:left="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726429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заступника  міського голови з питань організаційно-господарської діяльності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26429">
        <w:rPr>
          <w:rFonts w:ascii="Times New Roman" w:hAnsi="Times New Roman"/>
          <w:sz w:val="24"/>
          <w:szCs w:val="24"/>
          <w:lang w:val="uk-UA"/>
        </w:rPr>
        <w:t>Олександра ТКАЧУКА.</w:t>
      </w:r>
    </w:p>
    <w:p w:rsidR="0023548C" w:rsidRDefault="0023548C" w:rsidP="00C22C7E">
      <w:pPr>
        <w:jc w:val="both"/>
        <w:rPr>
          <w:rFonts w:ascii="Times New Roman" w:hAnsi="Times New Roman"/>
          <w:b/>
          <w:szCs w:val="24"/>
        </w:rPr>
      </w:pPr>
    </w:p>
    <w:p w:rsidR="0023548C" w:rsidRDefault="0023548C" w:rsidP="00C22C7E">
      <w:pPr>
        <w:jc w:val="both"/>
        <w:rPr>
          <w:rFonts w:ascii="Times New Roman" w:hAnsi="Times New Roman"/>
          <w:b/>
          <w:szCs w:val="24"/>
        </w:rPr>
      </w:pPr>
    </w:p>
    <w:p w:rsidR="0023548C" w:rsidRPr="00987B48" w:rsidRDefault="0023548C" w:rsidP="00C22C7E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В.о. м</w:t>
      </w:r>
      <w:r w:rsidRPr="00987B48">
        <w:rPr>
          <w:rFonts w:ascii="Times New Roman" w:hAnsi="Times New Roman"/>
          <w:b/>
          <w:szCs w:val="24"/>
        </w:rPr>
        <w:t>іськ</w:t>
      </w:r>
      <w:r>
        <w:rPr>
          <w:rFonts w:ascii="Times New Roman" w:hAnsi="Times New Roman"/>
          <w:b/>
          <w:szCs w:val="24"/>
        </w:rPr>
        <w:t>ого</w:t>
      </w:r>
      <w:r w:rsidRPr="00987B48">
        <w:rPr>
          <w:rFonts w:ascii="Times New Roman" w:hAnsi="Times New Roman"/>
          <w:b/>
          <w:szCs w:val="24"/>
        </w:rPr>
        <w:t xml:space="preserve">  голов</w:t>
      </w:r>
      <w:r>
        <w:rPr>
          <w:rFonts w:ascii="Times New Roman" w:hAnsi="Times New Roman"/>
          <w:b/>
          <w:szCs w:val="24"/>
        </w:rPr>
        <w:t>и</w: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  <w:t xml:space="preserve">          Олександр МАРУСЯК</w:t>
      </w:r>
    </w:p>
    <w:sectPr w:rsidR="0023548C" w:rsidRPr="00987B48" w:rsidSect="005B1A8A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BM Plex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1576F"/>
    <w:multiLevelType w:val="hybridMultilevel"/>
    <w:tmpl w:val="27F89B12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2">
    <w:nsid w:val="546609D3"/>
    <w:multiLevelType w:val="hybridMultilevel"/>
    <w:tmpl w:val="B0EAA0A0"/>
    <w:lvl w:ilvl="0" w:tplc="42B2393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36446AD"/>
    <w:multiLevelType w:val="hybridMultilevel"/>
    <w:tmpl w:val="871E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7B6427A"/>
    <w:multiLevelType w:val="hybridMultilevel"/>
    <w:tmpl w:val="04A8098E"/>
    <w:lvl w:ilvl="0" w:tplc="2DC2D878">
      <w:start w:val="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B53"/>
    <w:rsid w:val="00003592"/>
    <w:rsid w:val="00005561"/>
    <w:rsid w:val="00011D70"/>
    <w:rsid w:val="00030589"/>
    <w:rsid w:val="000326C1"/>
    <w:rsid w:val="000C1D85"/>
    <w:rsid w:val="000C4020"/>
    <w:rsid w:val="000D23CF"/>
    <w:rsid w:val="000F0C7F"/>
    <w:rsid w:val="000F6869"/>
    <w:rsid w:val="001015F4"/>
    <w:rsid w:val="001127A1"/>
    <w:rsid w:val="001336A8"/>
    <w:rsid w:val="0019032F"/>
    <w:rsid w:val="00193F91"/>
    <w:rsid w:val="001C288B"/>
    <w:rsid w:val="001D1479"/>
    <w:rsid w:val="00203C79"/>
    <w:rsid w:val="002108CB"/>
    <w:rsid w:val="0023548C"/>
    <w:rsid w:val="0025571F"/>
    <w:rsid w:val="00291989"/>
    <w:rsid w:val="002940F4"/>
    <w:rsid w:val="002A7D25"/>
    <w:rsid w:val="002B163C"/>
    <w:rsid w:val="0030663A"/>
    <w:rsid w:val="00327270"/>
    <w:rsid w:val="00370EC7"/>
    <w:rsid w:val="003B4FB2"/>
    <w:rsid w:val="003C6322"/>
    <w:rsid w:val="004424FC"/>
    <w:rsid w:val="004A2D57"/>
    <w:rsid w:val="004B4584"/>
    <w:rsid w:val="004C3026"/>
    <w:rsid w:val="004E511A"/>
    <w:rsid w:val="004F7841"/>
    <w:rsid w:val="0051119D"/>
    <w:rsid w:val="00514741"/>
    <w:rsid w:val="00524DC7"/>
    <w:rsid w:val="00531360"/>
    <w:rsid w:val="005706BD"/>
    <w:rsid w:val="00573CEC"/>
    <w:rsid w:val="00580D13"/>
    <w:rsid w:val="00582E51"/>
    <w:rsid w:val="005A7FCA"/>
    <w:rsid w:val="005B1A8A"/>
    <w:rsid w:val="005F3F5B"/>
    <w:rsid w:val="005F5247"/>
    <w:rsid w:val="006139BD"/>
    <w:rsid w:val="0061551A"/>
    <w:rsid w:val="00622558"/>
    <w:rsid w:val="00624194"/>
    <w:rsid w:val="006340D2"/>
    <w:rsid w:val="006443FA"/>
    <w:rsid w:val="0066072A"/>
    <w:rsid w:val="006643E3"/>
    <w:rsid w:val="00666B33"/>
    <w:rsid w:val="006A7D66"/>
    <w:rsid w:val="006D401D"/>
    <w:rsid w:val="007013F9"/>
    <w:rsid w:val="00711FC2"/>
    <w:rsid w:val="00726429"/>
    <w:rsid w:val="0072668D"/>
    <w:rsid w:val="00740EA0"/>
    <w:rsid w:val="007515C0"/>
    <w:rsid w:val="00756431"/>
    <w:rsid w:val="00773581"/>
    <w:rsid w:val="007A4224"/>
    <w:rsid w:val="007B44FB"/>
    <w:rsid w:val="007C538F"/>
    <w:rsid w:val="007C5B60"/>
    <w:rsid w:val="0081000B"/>
    <w:rsid w:val="00827599"/>
    <w:rsid w:val="00830FEB"/>
    <w:rsid w:val="00831957"/>
    <w:rsid w:val="00866C7F"/>
    <w:rsid w:val="00870ACB"/>
    <w:rsid w:val="008A321D"/>
    <w:rsid w:val="008C7164"/>
    <w:rsid w:val="00915E8E"/>
    <w:rsid w:val="0092675F"/>
    <w:rsid w:val="00933261"/>
    <w:rsid w:val="00947516"/>
    <w:rsid w:val="0095058C"/>
    <w:rsid w:val="00951C31"/>
    <w:rsid w:val="009524B8"/>
    <w:rsid w:val="00987B48"/>
    <w:rsid w:val="009C0242"/>
    <w:rsid w:val="009C351C"/>
    <w:rsid w:val="009E5A26"/>
    <w:rsid w:val="00A22478"/>
    <w:rsid w:val="00A335F4"/>
    <w:rsid w:val="00A61F81"/>
    <w:rsid w:val="00A63038"/>
    <w:rsid w:val="00A651EF"/>
    <w:rsid w:val="00A90B82"/>
    <w:rsid w:val="00AA01A1"/>
    <w:rsid w:val="00AA2E37"/>
    <w:rsid w:val="00AC2831"/>
    <w:rsid w:val="00AD39EF"/>
    <w:rsid w:val="00AE27FB"/>
    <w:rsid w:val="00B11B53"/>
    <w:rsid w:val="00B42080"/>
    <w:rsid w:val="00B42622"/>
    <w:rsid w:val="00B85CD8"/>
    <w:rsid w:val="00BA712C"/>
    <w:rsid w:val="00BC468E"/>
    <w:rsid w:val="00BE164D"/>
    <w:rsid w:val="00BE4E87"/>
    <w:rsid w:val="00C04C99"/>
    <w:rsid w:val="00C22C7E"/>
    <w:rsid w:val="00C52564"/>
    <w:rsid w:val="00C53FAA"/>
    <w:rsid w:val="00C6303E"/>
    <w:rsid w:val="00C91E1B"/>
    <w:rsid w:val="00C93558"/>
    <w:rsid w:val="00C93ABF"/>
    <w:rsid w:val="00CA078D"/>
    <w:rsid w:val="00CA5ADB"/>
    <w:rsid w:val="00CB0F78"/>
    <w:rsid w:val="00CC456B"/>
    <w:rsid w:val="00CF2187"/>
    <w:rsid w:val="00D016B1"/>
    <w:rsid w:val="00D034DF"/>
    <w:rsid w:val="00D03F6D"/>
    <w:rsid w:val="00D12CFA"/>
    <w:rsid w:val="00D264AD"/>
    <w:rsid w:val="00D33B8A"/>
    <w:rsid w:val="00D67785"/>
    <w:rsid w:val="00D7758F"/>
    <w:rsid w:val="00D77D66"/>
    <w:rsid w:val="00D94227"/>
    <w:rsid w:val="00DA03FD"/>
    <w:rsid w:val="00DC1CBC"/>
    <w:rsid w:val="00DC71ED"/>
    <w:rsid w:val="00E2079C"/>
    <w:rsid w:val="00E371FB"/>
    <w:rsid w:val="00E63F1C"/>
    <w:rsid w:val="00E72808"/>
    <w:rsid w:val="00E90ED8"/>
    <w:rsid w:val="00EB56C9"/>
    <w:rsid w:val="00EC292C"/>
    <w:rsid w:val="00ED0E70"/>
    <w:rsid w:val="00F12EC5"/>
    <w:rsid w:val="00F574EE"/>
    <w:rsid w:val="00F67E7A"/>
    <w:rsid w:val="00F70376"/>
    <w:rsid w:val="00F7339C"/>
    <w:rsid w:val="00F77054"/>
    <w:rsid w:val="00F82E5C"/>
    <w:rsid w:val="00F905C1"/>
    <w:rsid w:val="00FD3359"/>
    <w:rsid w:val="00FE40F5"/>
    <w:rsid w:val="00FF4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E7A"/>
    <w:rPr>
      <w:rFonts w:ascii="Arial" w:hAnsi="Arial"/>
      <w:sz w:val="24"/>
      <w:szCs w:val="20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27599"/>
    <w:pPr>
      <w:jc w:val="center"/>
    </w:pPr>
    <w:rPr>
      <w:rFonts w:ascii="Arial Black" w:eastAsia="Times New Roman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27599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827599"/>
  </w:style>
  <w:style w:type="paragraph" w:styleId="BalloonText">
    <w:name w:val="Balloon Text"/>
    <w:basedOn w:val="Normal"/>
    <w:link w:val="BalloonTextChar"/>
    <w:uiPriority w:val="99"/>
    <w:semiHidden/>
    <w:rsid w:val="00E72808"/>
    <w:rPr>
      <w:rFonts w:ascii="Tahoma" w:eastAsia="Times New Roman" w:hAnsi="Tahoma" w:cs="Tahoma"/>
      <w:sz w:val="16"/>
      <w:szCs w:val="16"/>
      <w:lang w:val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808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99"/>
    <w:qFormat/>
    <w:rsid w:val="00DC71E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paragraph" w:styleId="NormalWeb">
    <w:name w:val="Normal (Web)"/>
    <w:basedOn w:val="Normal"/>
    <w:uiPriority w:val="99"/>
    <w:rsid w:val="00580D13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1</Pages>
  <Words>339</Words>
  <Characters>1935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2022-10-20T11:52:00Z</cp:lastPrinted>
  <dcterms:created xsi:type="dcterms:W3CDTF">2022-09-29T08:08:00Z</dcterms:created>
  <dcterms:modified xsi:type="dcterms:W3CDTF">2022-10-20T11:52:00Z</dcterms:modified>
</cp:coreProperties>
</file>