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8B4" w:rsidRPr="00723384" w:rsidRDefault="008C68B4" w:rsidP="006961F9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7511833" r:id="rId5"/>
        </w:object>
      </w:r>
    </w:p>
    <w:p w:rsidR="008C68B4" w:rsidRPr="00765A76" w:rsidRDefault="008C68B4" w:rsidP="006961F9">
      <w:pPr>
        <w:pStyle w:val="1"/>
        <w:rPr>
          <w:rFonts w:ascii="Times New Roman" w:hAnsi="Times New Roman"/>
          <w:szCs w:val="26"/>
        </w:rPr>
      </w:pPr>
      <w:r w:rsidRPr="00765A76">
        <w:rPr>
          <w:rFonts w:ascii="Times New Roman" w:hAnsi="Times New Roman"/>
          <w:szCs w:val="26"/>
        </w:rPr>
        <w:t>УКРАЇНА</w:t>
      </w:r>
    </w:p>
    <w:p w:rsidR="008C68B4" w:rsidRPr="00765A76" w:rsidRDefault="008C68B4" w:rsidP="006961F9">
      <w:pPr>
        <w:pStyle w:val="11"/>
        <w:rPr>
          <w:rFonts w:ascii="Times New Roman" w:hAnsi="Times New Roman"/>
          <w:szCs w:val="28"/>
        </w:rPr>
      </w:pPr>
      <w:r w:rsidRPr="00765A76">
        <w:rPr>
          <w:rFonts w:ascii="Times New Roman" w:hAnsi="Times New Roman"/>
          <w:szCs w:val="28"/>
        </w:rPr>
        <w:t>КІЦМАНСЬКА МІСЬКА РАДА</w:t>
      </w:r>
    </w:p>
    <w:p w:rsidR="008C68B4" w:rsidRPr="00765A76" w:rsidRDefault="008C68B4" w:rsidP="006961F9">
      <w:pPr>
        <w:pStyle w:val="11"/>
        <w:rPr>
          <w:rFonts w:ascii="Times New Roman" w:hAnsi="Times New Roman"/>
          <w:szCs w:val="28"/>
        </w:rPr>
      </w:pPr>
      <w:r w:rsidRPr="00765A76">
        <w:rPr>
          <w:rFonts w:ascii="Times New Roman" w:hAnsi="Times New Roman"/>
          <w:szCs w:val="28"/>
        </w:rPr>
        <w:t>ЧЕРНІВЕЦЬКОГО  РАЙОНУ ЧЕРНІВЕЦЬКОЇ ОБЛАСТІ</w:t>
      </w:r>
    </w:p>
    <w:p w:rsidR="008C68B4" w:rsidRPr="00765A76" w:rsidRDefault="008C68B4" w:rsidP="006961F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65A76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8C68B4" w:rsidRPr="00723384" w:rsidRDefault="008C68B4" w:rsidP="006961F9">
      <w:pPr>
        <w:pStyle w:val="Normal1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8C68B4" w:rsidRPr="00723384" w:rsidRDefault="008C68B4" w:rsidP="006961F9">
      <w:pPr>
        <w:pStyle w:val="Normal1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szCs w:val="24"/>
        </w:rPr>
        <w:t>Email:04062127@mail.gov.ua</w:t>
      </w:r>
    </w:p>
    <w:p w:rsidR="008C68B4" w:rsidRPr="00723384" w:rsidRDefault="008C68B4" w:rsidP="006961F9">
      <w:pPr>
        <w:pStyle w:val="Normal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</w:p>
    <w:p w:rsidR="008C68B4" w:rsidRPr="00723384" w:rsidRDefault="008C68B4" w:rsidP="006961F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8C68B4" w:rsidRPr="00723384" w:rsidRDefault="008C68B4" w:rsidP="006961F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8C68B4" w:rsidRPr="00723384" w:rsidRDefault="008C68B4" w:rsidP="006961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 І Ш Е Н Н Я  № 326/10</w:t>
      </w:r>
    </w:p>
    <w:p w:rsidR="008C68B4" w:rsidRPr="00723384" w:rsidRDefault="008C68B4" w:rsidP="006961F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68B4" w:rsidRPr="00723384" w:rsidRDefault="008C68B4" w:rsidP="00B56F9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06 жовтня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2022 року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</w:t>
      </w:r>
      <w:r w:rsidRPr="00723384">
        <w:rPr>
          <w:rFonts w:ascii="Times New Roman" w:hAnsi="Times New Roman"/>
          <w:sz w:val="24"/>
          <w:szCs w:val="24"/>
          <w:lang w:val="uk-UA"/>
        </w:rPr>
        <w:t>м. Кіцмань</w:t>
      </w:r>
    </w:p>
    <w:p w:rsidR="008C68B4" w:rsidRPr="00723384" w:rsidRDefault="008C68B4" w:rsidP="006961F9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8C68B4" w:rsidRPr="00723384" w:rsidRDefault="008C68B4" w:rsidP="006961F9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Про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утворення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8C68B4" w:rsidRPr="00723384" w:rsidRDefault="008C68B4" w:rsidP="006961F9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8C68B4" w:rsidRPr="00723384" w:rsidRDefault="008C68B4" w:rsidP="006961F9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723384">
        <w:rPr>
          <w:rFonts w:ascii="Times New Roman" w:hAnsi="Times New Roman" w:cs="Times New Roman"/>
          <w:b/>
          <w:iCs/>
        </w:rPr>
        <w:t>захисту</w:t>
      </w:r>
      <w:r>
        <w:rPr>
          <w:rFonts w:ascii="Times New Roman" w:hAnsi="Times New Roman" w:cs="Times New Roman"/>
          <w:b/>
          <w:iCs/>
        </w:rPr>
        <w:t xml:space="preserve"> </w:t>
      </w:r>
      <w:r w:rsidRPr="00723384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723384">
        <w:rPr>
          <w:rFonts w:ascii="Times New Roman" w:hAnsi="Times New Roman" w:cs="Times New Roman"/>
          <w:b/>
          <w:iCs/>
        </w:rPr>
        <w:t>дітей,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які</w:t>
      </w:r>
      <w:r w:rsidRPr="00723384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перебувають у</w:t>
      </w:r>
      <w:r w:rsidRPr="00723384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8C68B4" w:rsidRPr="00723384" w:rsidRDefault="008C68B4" w:rsidP="006961F9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складних</w:t>
      </w:r>
      <w:r w:rsidRPr="00723384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життєвих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обставинах</w:t>
      </w:r>
    </w:p>
    <w:p w:rsidR="008C68B4" w:rsidRPr="00723384" w:rsidRDefault="008C68B4" w:rsidP="006961F9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8C68B4" w:rsidRPr="00723384" w:rsidRDefault="008C68B4" w:rsidP="006961F9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8C68B4" w:rsidRPr="00723384" w:rsidRDefault="008C68B4" w:rsidP="006961F9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8C68B4" w:rsidRPr="00723384" w:rsidRDefault="008C68B4" w:rsidP="006961F9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</w:p>
    <w:p w:rsidR="008C68B4" w:rsidRDefault="008C68B4" w:rsidP="006961F9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723384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),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комітет  міської ради </w:t>
      </w:r>
    </w:p>
    <w:p w:rsidR="008C68B4" w:rsidRPr="00723384" w:rsidRDefault="008C68B4" w:rsidP="006961F9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</w:p>
    <w:p w:rsidR="008C68B4" w:rsidRPr="00723384" w:rsidRDefault="008C68B4" w:rsidP="00765A76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 И Р І Ш И В:</w:t>
      </w:r>
    </w:p>
    <w:p w:rsidR="008C68B4" w:rsidRPr="00723384" w:rsidRDefault="008C68B4" w:rsidP="006961F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C68B4" w:rsidRPr="00723384" w:rsidRDefault="008C68B4" w:rsidP="006961F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723384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8C68B4" w:rsidRPr="00723384" w:rsidRDefault="008C68B4" w:rsidP="006961F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C68B4" w:rsidRPr="00723384" w:rsidRDefault="008C68B4" w:rsidP="006961F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8C68B4" w:rsidRPr="00723384" w:rsidRDefault="008C68B4" w:rsidP="006961F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C68B4" w:rsidRPr="00723384" w:rsidRDefault="008C68B4" w:rsidP="006961F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3.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8C68B4" w:rsidRPr="00723384" w:rsidRDefault="008C68B4" w:rsidP="006961F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8C68B4" w:rsidRPr="00723384" w:rsidRDefault="008C68B4" w:rsidP="006961F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4. Контроль за виконанням даного рішення покласти на заступника міського голови з питань організаційно-господарської діяльності Олександра  ТКАЧУКА.</w:t>
      </w:r>
    </w:p>
    <w:p w:rsidR="008C68B4" w:rsidRPr="00723384" w:rsidRDefault="008C68B4" w:rsidP="006961F9">
      <w:pPr>
        <w:pStyle w:val="10"/>
        <w:jc w:val="both"/>
        <w:rPr>
          <w:rFonts w:ascii="Times New Roman" w:hAnsi="Times New Roman"/>
          <w:b/>
          <w:szCs w:val="24"/>
        </w:rPr>
      </w:pPr>
    </w:p>
    <w:p w:rsidR="008C68B4" w:rsidRPr="00723384" w:rsidRDefault="008C68B4" w:rsidP="006961F9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C68B4" w:rsidRPr="00723384" w:rsidRDefault="008C68B4" w:rsidP="006961F9">
      <w:pPr>
        <w:pStyle w:val="1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В.о. міського   голови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Олександр МАРУСЯК</w:t>
      </w:r>
    </w:p>
    <w:p w:rsidR="008C68B4" w:rsidRPr="00723384" w:rsidRDefault="008C68B4" w:rsidP="006961F9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8C68B4" w:rsidRPr="00723384" w:rsidRDefault="008C68B4" w:rsidP="006961F9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8C68B4" w:rsidRPr="00723384" w:rsidRDefault="008C68B4" w:rsidP="006961F9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8C68B4" w:rsidRPr="00723384" w:rsidRDefault="008C68B4" w:rsidP="006961F9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8C68B4" w:rsidRPr="00723384" w:rsidRDefault="008C68B4" w:rsidP="006961F9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 06.10.2022 р. № 326/10</w:t>
      </w:r>
    </w:p>
    <w:p w:rsidR="008C68B4" w:rsidRPr="00723384" w:rsidRDefault="008C68B4" w:rsidP="006961F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8C68B4" w:rsidRPr="00723384" w:rsidRDefault="008C68B4" w:rsidP="006961F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8C68B4" w:rsidRPr="00723384" w:rsidRDefault="008C68B4" w:rsidP="006961F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8C68B4" w:rsidRPr="00723384" w:rsidRDefault="008C68B4" w:rsidP="006961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8C68B4" w:rsidRPr="00723384" w:rsidRDefault="008C68B4" w:rsidP="006961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8C68B4" w:rsidRPr="00723384" w:rsidRDefault="008C68B4" w:rsidP="006961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8C68B4" w:rsidRPr="00723384" w:rsidRDefault="008C68B4" w:rsidP="006961F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23384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6961F9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6961F9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меш</w:t>
      </w:r>
      <w:r>
        <w:rPr>
          <w:rFonts w:ascii="Times New Roman" w:hAnsi="Times New Roman"/>
          <w:sz w:val="24"/>
          <w:szCs w:val="24"/>
          <w:lang w:val="uk-UA"/>
        </w:rPr>
        <w:t>канки м. Кіцмань, вул. АДРЕСА 1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8C68B4" w:rsidRPr="004E3DF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8C68B4" w:rsidRPr="00B602D8" w:rsidRDefault="008C68B4" w:rsidP="0003279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B602D8">
        <w:rPr>
          <w:rFonts w:ascii="Times New Roman" w:hAnsi="Times New Roman"/>
          <w:b/>
          <w:sz w:val="24"/>
          <w:szCs w:val="24"/>
          <w:lang w:val="uk-UA"/>
        </w:rPr>
        <w:t>Ольга ТАТАРЕНКО</w:t>
      </w:r>
      <w:r w:rsidRPr="00B602D8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B602D8">
        <w:rPr>
          <w:rFonts w:ascii="Times New Roman" w:hAnsi="Times New Roman"/>
          <w:szCs w:val="24"/>
          <w:lang w:val="uk-UA"/>
        </w:rPr>
        <w:t>імейний лікар Кіцманської АЗПСМ.</w:t>
      </w:r>
    </w:p>
    <w:p w:rsidR="008C68B4" w:rsidRPr="00DA1A91" w:rsidRDefault="008C68B4" w:rsidP="0003279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A1A91">
        <w:rPr>
          <w:rFonts w:ascii="Times New Roman" w:hAnsi="Times New Roman"/>
          <w:b/>
          <w:sz w:val="24"/>
          <w:szCs w:val="24"/>
          <w:lang w:val="uk-UA"/>
        </w:rPr>
        <w:t>Оксана МАРУСЯК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 – директор Кіцманського ЗЗСО І-ІІІ ст.;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Cs/>
          <w:sz w:val="24"/>
          <w:szCs w:val="24"/>
          <w:lang w:val="uk-UA"/>
        </w:rPr>
        <w:t xml:space="preserve">2. 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Для організації соціального захисту малолітнього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6961F9">
        <w:rPr>
          <w:rFonts w:ascii="Times New Roman" w:hAnsi="Times New Roman"/>
          <w:sz w:val="24"/>
          <w:szCs w:val="24"/>
          <w:lang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6961F9">
        <w:rPr>
          <w:rFonts w:ascii="Times New Roman" w:hAnsi="Times New Roman"/>
          <w:sz w:val="24"/>
          <w:szCs w:val="24"/>
          <w:lang w:eastAsia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ме</w:t>
      </w:r>
      <w:r>
        <w:rPr>
          <w:rFonts w:ascii="Times New Roman" w:hAnsi="Times New Roman"/>
          <w:sz w:val="24"/>
          <w:szCs w:val="24"/>
          <w:lang w:val="uk-UA"/>
        </w:rPr>
        <w:t>шканця м. Кіцмань, вул. АДРЕСА 1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8C68B4" w:rsidRPr="004E3DF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8C68B4" w:rsidRPr="00B602D8" w:rsidRDefault="008C68B4" w:rsidP="006961F9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B602D8">
        <w:rPr>
          <w:rFonts w:ascii="Times New Roman" w:hAnsi="Times New Roman"/>
          <w:b/>
          <w:sz w:val="24"/>
          <w:szCs w:val="24"/>
          <w:lang w:val="uk-UA"/>
        </w:rPr>
        <w:t>Ольга ТАТАРЕНКО</w:t>
      </w:r>
      <w:r w:rsidRPr="00B602D8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B602D8">
        <w:rPr>
          <w:rFonts w:ascii="Times New Roman" w:hAnsi="Times New Roman"/>
          <w:szCs w:val="24"/>
          <w:lang w:val="uk-UA"/>
        </w:rPr>
        <w:t>імейний лікар Кіцманської АЗПСМ.</w:t>
      </w:r>
    </w:p>
    <w:p w:rsidR="008C68B4" w:rsidRPr="00DA1A91" w:rsidRDefault="008C68B4" w:rsidP="00DA1A9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A1A91">
        <w:rPr>
          <w:rFonts w:ascii="Times New Roman" w:hAnsi="Times New Roman"/>
          <w:b/>
          <w:sz w:val="24"/>
          <w:szCs w:val="24"/>
          <w:lang w:val="uk-UA"/>
        </w:rPr>
        <w:t>Оксана МАРУСЯК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 – директор Кіцманського ЗЗСО І-ІІІ ст.;</w:t>
      </w:r>
    </w:p>
    <w:p w:rsidR="008C68B4" w:rsidRDefault="008C68B4" w:rsidP="006961F9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3. Для організації соціального захисту малолітньої 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6961F9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6961F9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</w:t>
      </w:r>
      <w:r w:rsidRPr="00723384">
        <w:rPr>
          <w:rFonts w:ascii="Times New Roman" w:hAnsi="Times New Roman"/>
          <w:sz w:val="24"/>
          <w:szCs w:val="24"/>
          <w:lang w:val="uk-UA"/>
        </w:rPr>
        <w:t>, меш</w:t>
      </w:r>
      <w:r>
        <w:rPr>
          <w:rFonts w:ascii="Times New Roman" w:hAnsi="Times New Roman"/>
          <w:sz w:val="24"/>
          <w:szCs w:val="24"/>
          <w:lang w:val="uk-UA"/>
        </w:rPr>
        <w:t>канки м. Кіцмань, АДРЕСА 1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8C68B4" w:rsidRPr="004E3DF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8C68B4" w:rsidRPr="00B602D8" w:rsidRDefault="008C68B4" w:rsidP="00B602D8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B602D8">
        <w:rPr>
          <w:rFonts w:ascii="Times New Roman" w:hAnsi="Times New Roman"/>
          <w:b/>
          <w:sz w:val="24"/>
          <w:szCs w:val="24"/>
          <w:lang w:val="uk-UA"/>
        </w:rPr>
        <w:t>Ольга ТАТАРЕНКО</w:t>
      </w:r>
      <w:r w:rsidRPr="00B602D8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B602D8">
        <w:rPr>
          <w:rFonts w:ascii="Times New Roman" w:hAnsi="Times New Roman"/>
          <w:szCs w:val="24"/>
          <w:lang w:val="uk-UA"/>
        </w:rPr>
        <w:t>імейний лікар Кіцманської АЗПСМ.</w:t>
      </w:r>
    </w:p>
    <w:p w:rsidR="008C68B4" w:rsidRPr="00DA1A91" w:rsidRDefault="008C68B4" w:rsidP="00DA1A9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A1A91">
        <w:rPr>
          <w:rFonts w:ascii="Times New Roman" w:hAnsi="Times New Roman"/>
          <w:b/>
          <w:sz w:val="24"/>
          <w:szCs w:val="24"/>
          <w:lang w:val="uk-UA"/>
        </w:rPr>
        <w:t>Оксана МАРУСЯК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 – директор Кіцманського ЗЗСО І-ІІІ ст.;</w:t>
      </w:r>
    </w:p>
    <w:p w:rsidR="008C68B4" w:rsidRPr="00723384" w:rsidRDefault="008C68B4" w:rsidP="006961F9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4. 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4</w:t>
      </w:r>
      <w:r w:rsidRPr="006961F9">
        <w:rPr>
          <w:rFonts w:ascii="Times New Roman" w:hAnsi="Times New Roman"/>
          <w:sz w:val="24"/>
          <w:szCs w:val="24"/>
          <w:lang w:val="uk-UA" w:eastAsia="uk-UA"/>
        </w:rPr>
        <w:t>, 24 жовтня 2019 року народження,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мешк</w:t>
      </w:r>
      <w:r>
        <w:rPr>
          <w:rFonts w:ascii="Times New Roman" w:hAnsi="Times New Roman"/>
          <w:sz w:val="24"/>
          <w:szCs w:val="24"/>
          <w:lang w:val="uk-UA"/>
        </w:rPr>
        <w:t>анця м. Кіцмань, АДРЕСА 1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8C68B4" w:rsidRPr="004E3DF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8C68B4" w:rsidRPr="00B602D8" w:rsidRDefault="008C68B4" w:rsidP="00B602D8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B602D8">
        <w:rPr>
          <w:rFonts w:ascii="Times New Roman" w:hAnsi="Times New Roman"/>
          <w:b/>
          <w:sz w:val="24"/>
          <w:szCs w:val="24"/>
          <w:lang w:val="uk-UA"/>
        </w:rPr>
        <w:t>Ольга ТАТАРЕНКО</w:t>
      </w:r>
      <w:r w:rsidRPr="00B602D8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B602D8">
        <w:rPr>
          <w:rFonts w:ascii="Times New Roman" w:hAnsi="Times New Roman"/>
          <w:szCs w:val="24"/>
          <w:lang w:val="uk-UA"/>
        </w:rPr>
        <w:t>імейний лікар Кіцманської АЗПСМ.</w:t>
      </w:r>
    </w:p>
    <w:p w:rsidR="008C68B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5. Для організації соціального захисту малолітньої </w:t>
      </w:r>
      <w:r>
        <w:rPr>
          <w:rFonts w:ascii="Times New Roman" w:hAnsi="Times New Roman"/>
          <w:sz w:val="24"/>
          <w:szCs w:val="24"/>
          <w:lang w:val="uk-UA"/>
        </w:rPr>
        <w:t>ОСОБА 5</w:t>
      </w:r>
      <w:r w:rsidRPr="00032796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032796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</w:t>
      </w:r>
      <w:r w:rsidRPr="00032796">
        <w:rPr>
          <w:rFonts w:ascii="Times New Roman" w:hAnsi="Times New Roman"/>
          <w:sz w:val="24"/>
          <w:szCs w:val="24"/>
          <w:lang w:val="uk-UA"/>
        </w:rPr>
        <w:t>,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мешк</w:t>
      </w:r>
      <w:r>
        <w:rPr>
          <w:rFonts w:ascii="Times New Roman" w:hAnsi="Times New Roman"/>
          <w:sz w:val="24"/>
          <w:szCs w:val="24"/>
          <w:lang w:val="uk-UA"/>
        </w:rPr>
        <w:t>анки м. Кіцмань, АДРЕСА 2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8C68B4" w:rsidRPr="004E3DF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8C68B4" w:rsidRPr="00B602D8" w:rsidRDefault="008C68B4" w:rsidP="00032796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B602D8">
        <w:rPr>
          <w:rFonts w:ascii="Times New Roman" w:hAnsi="Times New Roman"/>
          <w:b/>
          <w:sz w:val="24"/>
          <w:szCs w:val="24"/>
          <w:lang w:val="uk-UA"/>
        </w:rPr>
        <w:t>Олена БУГА</w:t>
      </w:r>
      <w:r w:rsidRPr="00B602D8">
        <w:rPr>
          <w:rFonts w:ascii="Times New Roman" w:hAnsi="Times New Roman"/>
          <w:sz w:val="24"/>
          <w:szCs w:val="24"/>
          <w:lang w:val="uk-UA"/>
        </w:rPr>
        <w:t xml:space="preserve"> – с</w:t>
      </w:r>
      <w:r w:rsidRPr="00B602D8">
        <w:rPr>
          <w:rFonts w:ascii="Times New Roman" w:hAnsi="Times New Roman"/>
          <w:szCs w:val="24"/>
          <w:lang w:val="uk-UA"/>
        </w:rPr>
        <w:t>імейний лікар Кіцманської АЗПСМ.</w:t>
      </w:r>
    </w:p>
    <w:p w:rsidR="008C68B4" w:rsidRPr="00DA1A91" w:rsidRDefault="008C68B4" w:rsidP="008D538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A1A91">
        <w:rPr>
          <w:rFonts w:ascii="Times New Roman" w:hAnsi="Times New Roman"/>
          <w:b/>
          <w:sz w:val="24"/>
          <w:szCs w:val="24"/>
          <w:lang w:val="uk-UA"/>
        </w:rPr>
        <w:t>Оксана МАРУСЯК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 – директор Кіцманського ЗЗСО І-ІІІ ст.;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6. 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неповнолітнього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6</w:t>
      </w:r>
      <w:r w:rsidRPr="006961F9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6961F9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>, мешканця с. Гаврилівці, АДРЕСА 3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8C68B4" w:rsidRPr="0072338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8C68B4" w:rsidRPr="004E3DF4" w:rsidRDefault="008C68B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8C68B4" w:rsidRPr="00B602D8" w:rsidRDefault="008C68B4" w:rsidP="006961F9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B602D8">
        <w:rPr>
          <w:rFonts w:ascii="Times New Roman" w:hAnsi="Times New Roman"/>
          <w:b/>
          <w:sz w:val="24"/>
          <w:szCs w:val="24"/>
          <w:lang w:val="uk-UA"/>
        </w:rPr>
        <w:t>Тетяна ДРОНЬ</w:t>
      </w:r>
      <w:r w:rsidRPr="00B602D8">
        <w:rPr>
          <w:rFonts w:ascii="Times New Roman" w:hAnsi="Times New Roman"/>
          <w:sz w:val="24"/>
          <w:szCs w:val="24"/>
          <w:lang w:val="uk-UA"/>
        </w:rPr>
        <w:t xml:space="preserve"> – с</w:t>
      </w:r>
      <w:r w:rsidRPr="00B602D8">
        <w:rPr>
          <w:rFonts w:ascii="Times New Roman" w:hAnsi="Times New Roman"/>
          <w:szCs w:val="24"/>
          <w:lang w:val="uk-UA"/>
        </w:rPr>
        <w:t>імейний лікар Кіцманської АЗПСМ.</w:t>
      </w:r>
    </w:p>
    <w:p w:rsidR="008C68B4" w:rsidRPr="00DA1A91" w:rsidRDefault="008C68B4" w:rsidP="0003279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A1A91">
        <w:rPr>
          <w:rFonts w:ascii="Times New Roman" w:hAnsi="Times New Roman"/>
          <w:b/>
          <w:sz w:val="24"/>
          <w:szCs w:val="24"/>
          <w:lang w:val="uk-UA"/>
        </w:rPr>
        <w:t>Надія ФЕДОРЮК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 – директор Іванківського ЗЗСО І-ІІ ст.;</w:t>
      </w:r>
    </w:p>
    <w:p w:rsidR="008C68B4" w:rsidRPr="00DA1A91" w:rsidRDefault="008C68B4" w:rsidP="0003279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A1A91"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 – староста села Гаврилівці.</w:t>
      </w:r>
    </w:p>
    <w:p w:rsidR="008C68B4" w:rsidRPr="00723384" w:rsidRDefault="008C68B4" w:rsidP="0003279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C68B4" w:rsidRPr="00723384" w:rsidRDefault="008C68B4" w:rsidP="006961F9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C68B4" w:rsidRPr="00723384" w:rsidRDefault="008C68B4" w:rsidP="000327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8C68B4" w:rsidRDefault="008C68B4" w:rsidP="000327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sectPr w:rsidR="008C68B4" w:rsidSect="00216564">
      <w:pgSz w:w="11906" w:h="16838"/>
      <w:pgMar w:top="567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61F9"/>
    <w:rsid w:val="00003498"/>
    <w:rsid w:val="00032796"/>
    <w:rsid w:val="0004595F"/>
    <w:rsid w:val="000C2F67"/>
    <w:rsid w:val="000D11E2"/>
    <w:rsid w:val="000E35D4"/>
    <w:rsid w:val="00154B10"/>
    <w:rsid w:val="00186858"/>
    <w:rsid w:val="001B37FE"/>
    <w:rsid w:val="001F1791"/>
    <w:rsid w:val="00207276"/>
    <w:rsid w:val="00216564"/>
    <w:rsid w:val="00254188"/>
    <w:rsid w:val="002A01FA"/>
    <w:rsid w:val="002A0AC6"/>
    <w:rsid w:val="003135D1"/>
    <w:rsid w:val="00410FCE"/>
    <w:rsid w:val="004347EE"/>
    <w:rsid w:val="00454D63"/>
    <w:rsid w:val="004D3A16"/>
    <w:rsid w:val="004E3DF4"/>
    <w:rsid w:val="00592E6C"/>
    <w:rsid w:val="005A7906"/>
    <w:rsid w:val="005E696C"/>
    <w:rsid w:val="005F110F"/>
    <w:rsid w:val="006961F9"/>
    <w:rsid w:val="006E30BE"/>
    <w:rsid w:val="006E701F"/>
    <w:rsid w:val="00723384"/>
    <w:rsid w:val="00765A76"/>
    <w:rsid w:val="008878DE"/>
    <w:rsid w:val="008A0000"/>
    <w:rsid w:val="008C68B4"/>
    <w:rsid w:val="008D538F"/>
    <w:rsid w:val="008E03ED"/>
    <w:rsid w:val="00964A11"/>
    <w:rsid w:val="009751B3"/>
    <w:rsid w:val="009A5236"/>
    <w:rsid w:val="00A90252"/>
    <w:rsid w:val="00AD5FC9"/>
    <w:rsid w:val="00AD706F"/>
    <w:rsid w:val="00B076E2"/>
    <w:rsid w:val="00B51DDA"/>
    <w:rsid w:val="00B56F9C"/>
    <w:rsid w:val="00B602D8"/>
    <w:rsid w:val="00CC5218"/>
    <w:rsid w:val="00D025E7"/>
    <w:rsid w:val="00DA1A91"/>
    <w:rsid w:val="00DA3C8F"/>
    <w:rsid w:val="00DB66C4"/>
    <w:rsid w:val="00DC5C90"/>
    <w:rsid w:val="00E14D04"/>
    <w:rsid w:val="00E334D9"/>
    <w:rsid w:val="00E63B4F"/>
    <w:rsid w:val="00E65092"/>
    <w:rsid w:val="00E97F39"/>
    <w:rsid w:val="00ED319C"/>
    <w:rsid w:val="00FA1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5E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6961F9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6961F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6961F9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6961F9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6961F9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6961F9"/>
  </w:style>
  <w:style w:type="paragraph" w:styleId="HTMLPreformatted">
    <w:name w:val="HTML Preformatted"/>
    <w:basedOn w:val="Normal"/>
    <w:link w:val="HTMLPreformattedChar"/>
    <w:uiPriority w:val="99"/>
    <w:rsid w:val="006961F9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6961F9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6961F9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961F9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customStyle="1" w:styleId="2">
    <w:name w:val="Обычный2"/>
    <w:uiPriority w:val="99"/>
    <w:rsid w:val="00032796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0327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90</TotalTime>
  <Pages>3</Pages>
  <Words>1038</Words>
  <Characters>5922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10</cp:revision>
  <cp:lastPrinted>2022-10-10T12:41:00Z</cp:lastPrinted>
  <dcterms:created xsi:type="dcterms:W3CDTF">2022-09-28T13:33:00Z</dcterms:created>
  <dcterms:modified xsi:type="dcterms:W3CDTF">2022-10-17T08:37:00Z</dcterms:modified>
</cp:coreProperties>
</file>