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347" w:rsidRPr="00003498" w:rsidRDefault="00570347" w:rsidP="00B3518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7104578" r:id="rId5"/>
        </w:object>
      </w:r>
    </w:p>
    <w:p w:rsidR="00570347" w:rsidRPr="00003498" w:rsidRDefault="00570347" w:rsidP="00B3518E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570347" w:rsidRPr="00003498" w:rsidRDefault="00570347" w:rsidP="00B3518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570347" w:rsidRPr="00003498" w:rsidRDefault="00570347" w:rsidP="00B3518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570347" w:rsidRPr="00003498" w:rsidRDefault="00570347" w:rsidP="00B3518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70347" w:rsidRPr="00003498" w:rsidRDefault="00570347" w:rsidP="00B3518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570347" w:rsidRPr="00003498" w:rsidRDefault="00570347" w:rsidP="00B3518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570347" w:rsidRPr="00003498" w:rsidRDefault="00570347" w:rsidP="00B3518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570347" w:rsidRPr="00003498" w:rsidRDefault="00570347" w:rsidP="00B3518E">
      <w:pPr>
        <w:spacing w:after="0" w:line="240" w:lineRule="auto"/>
        <w:jc w:val="right"/>
        <w:rPr>
          <w:rFonts w:ascii="Times New Roman" w:hAnsi="Times New Roman"/>
        </w:rPr>
      </w:pPr>
    </w:p>
    <w:p w:rsidR="00570347" w:rsidRPr="00003498" w:rsidRDefault="00570347" w:rsidP="00B351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570347" w:rsidRPr="00003498" w:rsidRDefault="00570347" w:rsidP="00B3518E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570347" w:rsidRPr="00003498" w:rsidRDefault="00570347" w:rsidP="00B3518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570347" w:rsidRPr="00003498" w:rsidRDefault="00570347" w:rsidP="00B351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0347" w:rsidRPr="00003498" w:rsidRDefault="00570347" w:rsidP="00B351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325/10</w:t>
      </w:r>
    </w:p>
    <w:p w:rsidR="00570347" w:rsidRPr="00003498" w:rsidRDefault="00570347" w:rsidP="00B351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70347" w:rsidRPr="00003498" w:rsidRDefault="00570347" w:rsidP="00B351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570347" w:rsidRDefault="00570347" w:rsidP="00B3518E">
      <w:pPr>
        <w:spacing w:after="0" w:line="240" w:lineRule="auto"/>
        <w:rPr>
          <w:lang w:val="uk-UA"/>
        </w:rPr>
      </w:pPr>
    </w:p>
    <w:p w:rsidR="00570347" w:rsidRDefault="00570347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570347" w:rsidRDefault="00570347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і піклування Кіцманської міської ради </w:t>
      </w:r>
    </w:p>
    <w:p w:rsidR="00570347" w:rsidRDefault="00570347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</w:p>
    <w:p w:rsidR="00570347" w:rsidRDefault="00570347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ОСОБА 1,</w:t>
      </w:r>
    </w:p>
    <w:p w:rsidR="00570347" w:rsidRDefault="00570347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року народження, </w:t>
      </w:r>
    </w:p>
    <w:p w:rsidR="00570347" w:rsidRDefault="00570347" w:rsidP="00B3518E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>мешканки м. Кіцмань</w:t>
      </w:r>
    </w:p>
    <w:p w:rsidR="00570347" w:rsidRDefault="00570347" w:rsidP="00B351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570347" w:rsidRDefault="00570347" w:rsidP="00B351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70347" w:rsidRPr="007874A2" w:rsidRDefault="00570347" w:rsidP="00B351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вх.№ 231 від 07.09.2022 гр. ОСОБА 2, 1991 року народження, враховуючи висновок служби у справах дітей від 12.09.2022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 xml:space="preserve">132 та рішення Комісії з питань захисту прав дитини при виконавчому комітеті Кіцманської міської ради від </w:t>
      </w:r>
      <w:r w:rsidRPr="00B704E4">
        <w:rPr>
          <w:rFonts w:ascii="Times New Roman" w:hAnsi="Times New Roman"/>
          <w:sz w:val="24"/>
          <w:szCs w:val="24"/>
          <w:lang w:val="uk-UA"/>
        </w:rPr>
        <w:t>23.</w:t>
      </w:r>
      <w:r>
        <w:rPr>
          <w:rFonts w:ascii="Times New Roman" w:hAnsi="Times New Roman"/>
          <w:sz w:val="24"/>
          <w:szCs w:val="24"/>
          <w:lang w:val="uk-UA"/>
        </w:rPr>
        <w:t>09.2022 № 2,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70347" w:rsidRPr="00003498" w:rsidRDefault="00570347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70347" w:rsidRPr="00003498" w:rsidRDefault="00570347" w:rsidP="00B3518E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570347" w:rsidRPr="003B7EDA" w:rsidRDefault="00570347" w:rsidP="00B3518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570347" w:rsidRPr="002905E7" w:rsidRDefault="00570347" w:rsidP="00B351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мешканки м. Кіцмань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570347" w:rsidRDefault="00570347" w:rsidP="00B3518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70347" w:rsidRPr="00003498" w:rsidRDefault="00570347" w:rsidP="00B3518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570347" w:rsidRPr="00003498" w:rsidRDefault="00570347" w:rsidP="00B3518E">
      <w:pPr>
        <w:pStyle w:val="2"/>
        <w:jc w:val="both"/>
        <w:rPr>
          <w:rFonts w:ascii="Times New Roman" w:hAnsi="Times New Roman"/>
          <w:b/>
          <w:szCs w:val="24"/>
        </w:rPr>
      </w:pPr>
    </w:p>
    <w:p w:rsidR="00570347" w:rsidRPr="00003498" w:rsidRDefault="00570347" w:rsidP="00B3518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70347" w:rsidRPr="00003498" w:rsidRDefault="00570347" w:rsidP="00B3518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70347" w:rsidRPr="00003498" w:rsidRDefault="00570347" w:rsidP="00B3518E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570347" w:rsidRPr="00A44DFC" w:rsidRDefault="00570347" w:rsidP="00B351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0347" w:rsidRDefault="00570347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570347" w:rsidRDefault="00570347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570347" w:rsidRDefault="00570347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70347" w:rsidRPr="006B17C9" w:rsidRDefault="00570347" w:rsidP="00B3518E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sectPr w:rsidR="00570347" w:rsidRPr="006B17C9" w:rsidSect="00484ADF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18E"/>
    <w:rsid w:val="00003498"/>
    <w:rsid w:val="00041945"/>
    <w:rsid w:val="000807D9"/>
    <w:rsid w:val="0010402E"/>
    <w:rsid w:val="001329AC"/>
    <w:rsid w:val="00166871"/>
    <w:rsid w:val="001E75F0"/>
    <w:rsid w:val="002905E7"/>
    <w:rsid w:val="002C76FD"/>
    <w:rsid w:val="00317E7A"/>
    <w:rsid w:val="003B7EDA"/>
    <w:rsid w:val="00417EC5"/>
    <w:rsid w:val="00482AE8"/>
    <w:rsid w:val="00484ADF"/>
    <w:rsid w:val="005377DD"/>
    <w:rsid w:val="00570347"/>
    <w:rsid w:val="005B10F4"/>
    <w:rsid w:val="00606018"/>
    <w:rsid w:val="00691A7D"/>
    <w:rsid w:val="006B17C9"/>
    <w:rsid w:val="006E33FD"/>
    <w:rsid w:val="007067F4"/>
    <w:rsid w:val="00720A89"/>
    <w:rsid w:val="007874A2"/>
    <w:rsid w:val="00797BF9"/>
    <w:rsid w:val="007D1072"/>
    <w:rsid w:val="00822D69"/>
    <w:rsid w:val="008A0B1C"/>
    <w:rsid w:val="008E2FFF"/>
    <w:rsid w:val="0091515F"/>
    <w:rsid w:val="009418F4"/>
    <w:rsid w:val="009A375C"/>
    <w:rsid w:val="00A06553"/>
    <w:rsid w:val="00A2236B"/>
    <w:rsid w:val="00A44DFC"/>
    <w:rsid w:val="00A80954"/>
    <w:rsid w:val="00B3518E"/>
    <w:rsid w:val="00B704E4"/>
    <w:rsid w:val="00CF1C3D"/>
    <w:rsid w:val="00D04916"/>
    <w:rsid w:val="00D8473B"/>
    <w:rsid w:val="00DA6064"/>
    <w:rsid w:val="00DC0DAC"/>
    <w:rsid w:val="00E0399E"/>
    <w:rsid w:val="00EA260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DA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B351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3518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B3518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B3518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B3518E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B3518E"/>
  </w:style>
  <w:style w:type="paragraph" w:customStyle="1" w:styleId="13">
    <w:name w:val="Заголовок 13"/>
    <w:basedOn w:val="Normal"/>
    <w:next w:val="Normal"/>
    <w:uiPriority w:val="99"/>
    <w:rsid w:val="00B3518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B3518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B3518E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B3518E"/>
  </w:style>
  <w:style w:type="paragraph" w:styleId="Caption">
    <w:name w:val="caption"/>
    <w:basedOn w:val="Normal"/>
    <w:uiPriority w:val="99"/>
    <w:qFormat/>
    <w:rsid w:val="00B3518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B3518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B3518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B3518E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B351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274</Words>
  <Characters>1563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2022-10-10T12:35:00Z</cp:lastPrinted>
  <dcterms:created xsi:type="dcterms:W3CDTF">2022-09-28T13:33:00Z</dcterms:created>
  <dcterms:modified xsi:type="dcterms:W3CDTF">2022-10-12T15:30:00Z</dcterms:modified>
</cp:coreProperties>
</file>