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753" w:rsidRPr="00003498" w:rsidRDefault="00EA0753" w:rsidP="00291E98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7104531" r:id="rId5"/>
        </w:object>
      </w:r>
    </w:p>
    <w:p w:rsidR="00EA0753" w:rsidRPr="00003498" w:rsidRDefault="00EA0753" w:rsidP="00291E98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A0753" w:rsidRPr="00003498" w:rsidRDefault="00EA0753" w:rsidP="00291E98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A0753" w:rsidRPr="00003498" w:rsidRDefault="00EA0753" w:rsidP="00291E98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A0753" w:rsidRPr="00003498" w:rsidRDefault="00EA0753" w:rsidP="00291E98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EA0753" w:rsidRPr="00003498" w:rsidRDefault="00EA0753" w:rsidP="00291E98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EA0753" w:rsidRPr="00003498" w:rsidRDefault="00EA0753" w:rsidP="00291E98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A0753" w:rsidRPr="00003498" w:rsidRDefault="00EA0753" w:rsidP="00291E98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A0753" w:rsidRPr="00003498" w:rsidRDefault="00EA0753" w:rsidP="00291E98">
      <w:pPr>
        <w:spacing w:after="0" w:line="240" w:lineRule="auto"/>
        <w:jc w:val="right"/>
        <w:rPr>
          <w:rFonts w:ascii="Times New Roman" w:hAnsi="Times New Roman"/>
        </w:rPr>
      </w:pPr>
    </w:p>
    <w:p w:rsidR="00EA0753" w:rsidRPr="00003498" w:rsidRDefault="00EA0753" w:rsidP="00291E98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EA0753" w:rsidRPr="00003498" w:rsidRDefault="00EA0753" w:rsidP="00291E9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EA0753" w:rsidRPr="00003498" w:rsidRDefault="00EA0753" w:rsidP="00291E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0753" w:rsidRPr="00003498" w:rsidRDefault="00EA0753" w:rsidP="00291E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324/10</w:t>
      </w:r>
    </w:p>
    <w:p w:rsidR="00EA0753" w:rsidRPr="00003498" w:rsidRDefault="00EA0753" w:rsidP="00291E9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A0753" w:rsidRPr="00003498" w:rsidRDefault="00EA0753" w:rsidP="00B153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06 жовтня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EA0753" w:rsidRDefault="00EA0753" w:rsidP="00291E98">
      <w:pPr>
        <w:spacing w:after="0" w:line="240" w:lineRule="auto"/>
        <w:rPr>
          <w:lang w:val="uk-UA"/>
        </w:rPr>
      </w:pPr>
    </w:p>
    <w:p w:rsidR="00EA0753" w:rsidRDefault="00EA0753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:rsidR="00EA0753" w:rsidRDefault="00EA0753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та  піклування Кіцманської міської ради про</w:t>
      </w:r>
    </w:p>
    <w:p w:rsidR="00EA0753" w:rsidRDefault="00EA0753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малолітньої </w:t>
      </w:r>
    </w:p>
    <w:p w:rsidR="00EA0753" w:rsidRDefault="00EA0753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EA0753" w:rsidRDefault="00EA0753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 xml:space="preserve">року народження, </w:t>
      </w:r>
    </w:p>
    <w:p w:rsidR="00EA0753" w:rsidRDefault="00EA0753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 xml:space="preserve">уродженки м. Лисичанськ Луганської області, </w:t>
      </w:r>
    </w:p>
    <w:p w:rsidR="00EA0753" w:rsidRDefault="00EA0753" w:rsidP="00291E98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>мешканки м. Кіцмань</w:t>
      </w:r>
    </w:p>
    <w:p w:rsidR="00EA0753" w:rsidRDefault="00EA0753" w:rsidP="00291E98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EA0753" w:rsidRDefault="00EA0753" w:rsidP="00291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EA0753" w:rsidRPr="007874A2" w:rsidRDefault="00EA0753" w:rsidP="00291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вх.№ 208 від 18.08.2022 гр. ОСОБА 2, 2001 року народження, враховуючи висновок служби у справах дітей від 21.09.2022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 xml:space="preserve">141 та рішення Комісії з питань захисту прав дитини при виконавчому комітеті Кіцманської міської ради від </w:t>
      </w:r>
      <w:r w:rsidRPr="00B704E4">
        <w:rPr>
          <w:rFonts w:ascii="Times New Roman" w:hAnsi="Times New Roman"/>
          <w:sz w:val="24"/>
          <w:szCs w:val="24"/>
          <w:lang w:val="uk-UA"/>
        </w:rPr>
        <w:t>23.</w:t>
      </w:r>
      <w:r>
        <w:rPr>
          <w:rFonts w:ascii="Times New Roman" w:hAnsi="Times New Roman"/>
          <w:sz w:val="24"/>
          <w:szCs w:val="24"/>
          <w:lang w:val="uk-UA"/>
        </w:rPr>
        <w:t xml:space="preserve">09.2022 № 1,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A0753" w:rsidRPr="00003498" w:rsidRDefault="00EA0753" w:rsidP="00291E9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A0753" w:rsidRPr="00003498" w:rsidRDefault="00EA0753" w:rsidP="00291E98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A0753" w:rsidRPr="003B7EDA" w:rsidRDefault="00EA0753" w:rsidP="00291E9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A0753" w:rsidRPr="001A114C" w:rsidRDefault="00EA0753" w:rsidP="00291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1A114C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1A114C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1A114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A114C">
        <w:rPr>
          <w:rFonts w:ascii="Times New Roman" w:hAnsi="Times New Roman"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1A114C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***</w:t>
      </w:r>
      <w:r w:rsidRPr="001A114C">
        <w:rPr>
          <w:rFonts w:ascii="Times New Roman" w:hAnsi="Times New Roman"/>
          <w:sz w:val="24"/>
          <w:szCs w:val="24"/>
          <w:lang w:val="uk-UA" w:eastAsia="uk-UA"/>
        </w:rPr>
        <w:t xml:space="preserve">  року народження, уродженки м. Лисичанськ Луганської області, мешканки м. Кіцмань</w:t>
      </w:r>
      <w:r w:rsidRPr="001A114C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EA0753" w:rsidRDefault="00EA0753" w:rsidP="00291E9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A0753" w:rsidRPr="00003498" w:rsidRDefault="00EA0753" w:rsidP="00291E9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EA0753" w:rsidRPr="00003498" w:rsidRDefault="00EA0753" w:rsidP="00291E98">
      <w:pPr>
        <w:pStyle w:val="2"/>
        <w:jc w:val="both"/>
        <w:rPr>
          <w:rFonts w:ascii="Times New Roman" w:hAnsi="Times New Roman"/>
          <w:b/>
          <w:szCs w:val="24"/>
        </w:rPr>
      </w:pPr>
    </w:p>
    <w:p w:rsidR="00EA0753" w:rsidRPr="00003498" w:rsidRDefault="00EA0753" w:rsidP="00291E98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A0753" w:rsidRPr="00003498" w:rsidRDefault="00EA0753" w:rsidP="00291E98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A0753" w:rsidRPr="00003498" w:rsidRDefault="00EA0753" w:rsidP="00291E98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EA0753" w:rsidRPr="00A44DFC" w:rsidRDefault="00EA0753" w:rsidP="00291E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0753" w:rsidRDefault="00EA0753" w:rsidP="00291E9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EA0753" w:rsidRPr="001A114C" w:rsidRDefault="00EA0753" w:rsidP="00291E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</w:p>
    <w:p w:rsidR="00EA0753" w:rsidRPr="00D04916" w:rsidRDefault="00EA0753" w:rsidP="00291E98">
      <w:pPr>
        <w:pStyle w:val="2"/>
        <w:jc w:val="center"/>
        <w:rPr>
          <w:rFonts w:ascii="Times New Roman" w:hAnsi="Times New Roman"/>
        </w:rPr>
      </w:pPr>
    </w:p>
    <w:sectPr w:rsidR="00EA0753" w:rsidRPr="00D04916" w:rsidSect="00B153FE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1E98"/>
    <w:rsid w:val="00003498"/>
    <w:rsid w:val="0004149B"/>
    <w:rsid w:val="00041945"/>
    <w:rsid w:val="000807D9"/>
    <w:rsid w:val="000D52DA"/>
    <w:rsid w:val="0010402E"/>
    <w:rsid w:val="001329AC"/>
    <w:rsid w:val="001566FB"/>
    <w:rsid w:val="001A114C"/>
    <w:rsid w:val="00291E98"/>
    <w:rsid w:val="002A18C6"/>
    <w:rsid w:val="002A5860"/>
    <w:rsid w:val="002C76FD"/>
    <w:rsid w:val="00307E23"/>
    <w:rsid w:val="00381004"/>
    <w:rsid w:val="003B7EDA"/>
    <w:rsid w:val="00482AE8"/>
    <w:rsid w:val="004F2FB4"/>
    <w:rsid w:val="006F263D"/>
    <w:rsid w:val="006F3411"/>
    <w:rsid w:val="00720A89"/>
    <w:rsid w:val="00772EA3"/>
    <w:rsid w:val="007874A2"/>
    <w:rsid w:val="007D1072"/>
    <w:rsid w:val="00822D69"/>
    <w:rsid w:val="008942EC"/>
    <w:rsid w:val="008A0B1C"/>
    <w:rsid w:val="0091515F"/>
    <w:rsid w:val="00981993"/>
    <w:rsid w:val="009A375C"/>
    <w:rsid w:val="009E2B72"/>
    <w:rsid w:val="00A36E8D"/>
    <w:rsid w:val="00A44DFC"/>
    <w:rsid w:val="00B153FE"/>
    <w:rsid w:val="00B704E4"/>
    <w:rsid w:val="00CF1C3D"/>
    <w:rsid w:val="00D04916"/>
    <w:rsid w:val="00D83FA0"/>
    <w:rsid w:val="00D869B5"/>
    <w:rsid w:val="00DC5B6F"/>
    <w:rsid w:val="00DD5F90"/>
    <w:rsid w:val="00E0399E"/>
    <w:rsid w:val="00E2459C"/>
    <w:rsid w:val="00EA0753"/>
    <w:rsid w:val="00F72353"/>
    <w:rsid w:val="00F752F4"/>
    <w:rsid w:val="00F96474"/>
    <w:rsid w:val="00FA4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74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291E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91E9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291E98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291E98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291E98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291E98"/>
  </w:style>
  <w:style w:type="paragraph" w:customStyle="1" w:styleId="13">
    <w:name w:val="Заголовок 13"/>
    <w:basedOn w:val="Normal"/>
    <w:next w:val="Normal"/>
    <w:uiPriority w:val="99"/>
    <w:rsid w:val="00291E9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291E98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291E98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291E98"/>
  </w:style>
  <w:style w:type="paragraph" w:styleId="Caption">
    <w:name w:val="caption"/>
    <w:basedOn w:val="Normal"/>
    <w:uiPriority w:val="99"/>
    <w:qFormat/>
    <w:rsid w:val="00291E98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291E98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91E9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291E98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291E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286</Words>
  <Characters>1635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2022-10-10T12:31:00Z</cp:lastPrinted>
  <dcterms:created xsi:type="dcterms:W3CDTF">2022-09-28T13:32:00Z</dcterms:created>
  <dcterms:modified xsi:type="dcterms:W3CDTF">2022-10-12T15:29:00Z</dcterms:modified>
</cp:coreProperties>
</file>