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76C" w:rsidRPr="00003498" w:rsidRDefault="0037476C" w:rsidP="00D63ADB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7104474" r:id="rId5"/>
        </w:object>
      </w:r>
    </w:p>
    <w:p w:rsidR="0037476C" w:rsidRPr="00003498" w:rsidRDefault="0037476C" w:rsidP="00D63ADB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37476C" w:rsidRPr="00003498" w:rsidRDefault="0037476C" w:rsidP="00D63ADB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37476C" w:rsidRPr="00003498" w:rsidRDefault="0037476C" w:rsidP="00D63ADB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37476C" w:rsidRPr="00003498" w:rsidRDefault="0037476C" w:rsidP="00D63ADB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37476C" w:rsidRPr="00003498" w:rsidRDefault="0037476C" w:rsidP="00D63ADB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37476C" w:rsidRPr="00003498" w:rsidRDefault="0037476C" w:rsidP="00D63ADB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37476C" w:rsidRPr="00003498" w:rsidRDefault="0037476C" w:rsidP="00D63ADB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37476C" w:rsidRPr="00003498" w:rsidRDefault="0037476C" w:rsidP="00D63ADB">
      <w:pPr>
        <w:spacing w:after="0" w:line="240" w:lineRule="auto"/>
        <w:jc w:val="right"/>
        <w:rPr>
          <w:rFonts w:ascii="Times New Roman" w:hAnsi="Times New Roman"/>
        </w:rPr>
      </w:pPr>
    </w:p>
    <w:p w:rsidR="0037476C" w:rsidRPr="00003498" w:rsidRDefault="0037476C" w:rsidP="00D63AD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37476C" w:rsidRPr="00003498" w:rsidRDefault="0037476C" w:rsidP="00D63ADB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37476C" w:rsidRPr="00003498" w:rsidRDefault="0037476C" w:rsidP="00D63AD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37476C" w:rsidRPr="00003498" w:rsidRDefault="0037476C" w:rsidP="00D63AD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476C" w:rsidRPr="006433C7" w:rsidRDefault="0037476C" w:rsidP="00D63A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44B94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323/10</w:t>
      </w:r>
    </w:p>
    <w:p w:rsidR="0037476C" w:rsidRPr="00003498" w:rsidRDefault="0037476C" w:rsidP="00D63A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7476C" w:rsidRPr="00003498" w:rsidRDefault="0037476C" w:rsidP="006433C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06 жовтня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37476C" w:rsidRDefault="0037476C" w:rsidP="00D63ADB">
      <w:pPr>
        <w:spacing w:after="0" w:line="240" w:lineRule="auto"/>
        <w:rPr>
          <w:lang w:val="uk-UA"/>
        </w:rPr>
      </w:pPr>
    </w:p>
    <w:p w:rsidR="0037476C" w:rsidRDefault="0037476C" w:rsidP="00D63A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8A0B1C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затвердження висновку органу опіки </w:t>
      </w:r>
    </w:p>
    <w:p w:rsidR="0037476C" w:rsidRDefault="0037476C" w:rsidP="00D63A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та  піклування Кіцманської міської ради про</w:t>
      </w:r>
    </w:p>
    <w:p w:rsidR="0037476C" w:rsidRDefault="0037476C" w:rsidP="00D63A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A36E8D">
        <w:rPr>
          <w:rFonts w:ascii="Times New Roman" w:hAnsi="Times New Roman"/>
          <w:b/>
          <w:sz w:val="24"/>
          <w:szCs w:val="24"/>
          <w:lang w:val="uk-UA" w:eastAsia="uk-UA"/>
        </w:rPr>
        <w:t xml:space="preserve">визначення місця проживання </w:t>
      </w:r>
      <w:r w:rsidRPr="00E960AE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малолітніх:  </w:t>
      </w:r>
    </w:p>
    <w:p w:rsidR="0037476C" w:rsidRDefault="0037476C" w:rsidP="00D63A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E960A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37476C" w:rsidRDefault="0037476C" w:rsidP="00D63A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E960AE">
        <w:rPr>
          <w:rFonts w:ascii="Times New Roman" w:hAnsi="Times New Roman"/>
          <w:b/>
          <w:sz w:val="24"/>
          <w:szCs w:val="24"/>
          <w:lang w:val="uk-UA" w:eastAsia="uk-UA"/>
        </w:rPr>
        <w:t xml:space="preserve"> року народження та </w:t>
      </w:r>
    </w:p>
    <w:p w:rsidR="0037476C" w:rsidRDefault="0037476C" w:rsidP="00D63A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Pr="00E960A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37476C" w:rsidRDefault="0037476C" w:rsidP="00D63A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E960AE">
        <w:rPr>
          <w:rFonts w:ascii="Times New Roman" w:hAnsi="Times New Roman"/>
          <w:b/>
          <w:sz w:val="24"/>
          <w:szCs w:val="24"/>
          <w:lang w:val="uk-UA" w:eastAsia="uk-UA"/>
        </w:rPr>
        <w:t xml:space="preserve"> року народження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,</w:t>
      </w:r>
      <w:r w:rsidRPr="00E960AE">
        <w:rPr>
          <w:rFonts w:ascii="Times New Roman" w:hAnsi="Times New Roman"/>
          <w:b/>
          <w:sz w:val="24"/>
          <w:szCs w:val="24"/>
          <w:lang w:val="uk-UA" w:eastAsia="uk-UA"/>
        </w:rPr>
        <w:t xml:space="preserve"> </w:t>
      </w:r>
    </w:p>
    <w:p w:rsidR="0037476C" w:rsidRDefault="0037476C" w:rsidP="00D63A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960AE">
        <w:rPr>
          <w:rFonts w:ascii="Times New Roman" w:hAnsi="Times New Roman"/>
          <w:b/>
          <w:sz w:val="24"/>
          <w:szCs w:val="24"/>
          <w:lang w:val="uk-UA" w:eastAsia="uk-UA"/>
        </w:rPr>
        <w:t xml:space="preserve">мешканців м. Кіцмань </w:t>
      </w:r>
    </w:p>
    <w:p w:rsidR="0037476C" w:rsidRDefault="0037476C" w:rsidP="00D63A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37476C" w:rsidRPr="007874A2" w:rsidRDefault="0037476C" w:rsidP="00D63A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Відповідно до  статтей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 заяву вх.№ 246 від 23.09.2022 гр. ОСОБА 3, 1993 року народження, враховуючи висновок служби у справах дітей від 23.09.2022</w:t>
      </w:r>
      <w:r w:rsidRPr="00CF1C3D">
        <w:rPr>
          <w:rFonts w:ascii="Times New Roman" w:hAnsi="Times New Roman"/>
          <w:sz w:val="24"/>
          <w:szCs w:val="24"/>
          <w:lang w:val="uk-UA"/>
        </w:rPr>
        <w:t xml:space="preserve"> № </w:t>
      </w:r>
      <w:r>
        <w:rPr>
          <w:rFonts w:ascii="Times New Roman" w:hAnsi="Times New Roman"/>
          <w:sz w:val="24"/>
          <w:szCs w:val="24"/>
          <w:lang w:val="uk-UA"/>
        </w:rPr>
        <w:t xml:space="preserve">147 та рішення Комісії з питань захисту прав дитини при виконавчому комітеті Кіцманської міської ради від </w:t>
      </w:r>
      <w:r w:rsidRPr="00B704E4">
        <w:rPr>
          <w:rFonts w:ascii="Times New Roman" w:hAnsi="Times New Roman"/>
          <w:sz w:val="24"/>
          <w:szCs w:val="24"/>
          <w:lang w:val="uk-UA"/>
        </w:rPr>
        <w:t>23.</w:t>
      </w:r>
      <w:r>
        <w:rPr>
          <w:rFonts w:ascii="Times New Roman" w:hAnsi="Times New Roman"/>
          <w:sz w:val="24"/>
          <w:szCs w:val="24"/>
          <w:lang w:val="uk-UA"/>
        </w:rPr>
        <w:t>09.2022 № 10,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37476C" w:rsidRPr="00003498" w:rsidRDefault="0037476C" w:rsidP="00D63A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7476C" w:rsidRPr="00003498" w:rsidRDefault="0037476C" w:rsidP="00D63ADB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37476C" w:rsidRPr="003B7EDA" w:rsidRDefault="0037476C" w:rsidP="00D63AD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B7EDA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37476C" w:rsidRPr="00E960AE" w:rsidRDefault="0037476C" w:rsidP="00D63A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960AE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 w:rsidRPr="00E960AE">
        <w:rPr>
          <w:rFonts w:ascii="Times New Roman" w:hAnsi="Times New Roman"/>
          <w:sz w:val="24"/>
          <w:szCs w:val="24"/>
          <w:lang w:val="uk-UA" w:eastAsia="uk-UA"/>
        </w:rPr>
        <w:t>визначення місця проживання</w:t>
      </w:r>
      <w:r w:rsidRPr="00E960AE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E960AE">
        <w:rPr>
          <w:rFonts w:ascii="Times New Roman" w:hAnsi="Times New Roman"/>
          <w:sz w:val="24"/>
          <w:szCs w:val="24"/>
          <w:lang w:val="uk-UA" w:eastAsia="uk-UA"/>
        </w:rPr>
        <w:t xml:space="preserve">малолітніх:  </w:t>
      </w:r>
      <w:r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E960AE"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***</w:t>
      </w:r>
      <w:r w:rsidRPr="00E960AE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 та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E960AE"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***</w:t>
      </w:r>
      <w:r w:rsidRPr="00E960AE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 мешканців м. Кіцмань </w:t>
      </w:r>
      <w:r w:rsidRPr="00E960AE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37476C" w:rsidRDefault="0037476C" w:rsidP="00D63AD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7476C" w:rsidRPr="00003498" w:rsidRDefault="0037476C" w:rsidP="00D63AD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37476C" w:rsidRPr="00003498" w:rsidRDefault="0037476C" w:rsidP="00D63ADB">
      <w:pPr>
        <w:pStyle w:val="2"/>
        <w:jc w:val="both"/>
        <w:rPr>
          <w:rFonts w:ascii="Times New Roman" w:hAnsi="Times New Roman"/>
          <w:b/>
          <w:szCs w:val="24"/>
        </w:rPr>
      </w:pPr>
    </w:p>
    <w:p w:rsidR="0037476C" w:rsidRPr="00003498" w:rsidRDefault="0037476C" w:rsidP="00D63ADB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37476C" w:rsidRPr="00003498" w:rsidRDefault="0037476C" w:rsidP="00D63ADB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37476C" w:rsidRPr="00003498" w:rsidRDefault="0037476C" w:rsidP="00D63ADB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37476C" w:rsidRPr="00A44DFC" w:rsidRDefault="0037476C" w:rsidP="00D63AD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476C" w:rsidRDefault="0037476C" w:rsidP="00D63A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37476C" w:rsidRDefault="0037476C" w:rsidP="00D63A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37476C" w:rsidRDefault="0037476C" w:rsidP="00D63A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7476C" w:rsidRDefault="0037476C" w:rsidP="00D63A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7476C" w:rsidRDefault="0037476C" w:rsidP="00D63A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37476C" w:rsidSect="00B44B94">
      <w:pgSz w:w="11906" w:h="16838"/>
      <w:pgMar w:top="709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3ADB"/>
    <w:rsid w:val="00003498"/>
    <w:rsid w:val="0004149B"/>
    <w:rsid w:val="00041945"/>
    <w:rsid w:val="00060255"/>
    <w:rsid w:val="000807D9"/>
    <w:rsid w:val="000D0B08"/>
    <w:rsid w:val="0010402E"/>
    <w:rsid w:val="001329AC"/>
    <w:rsid w:val="0014074E"/>
    <w:rsid w:val="0019415C"/>
    <w:rsid w:val="002A5860"/>
    <w:rsid w:val="002A7ECB"/>
    <w:rsid w:val="002C76FD"/>
    <w:rsid w:val="0037476C"/>
    <w:rsid w:val="003B7EDA"/>
    <w:rsid w:val="00482AE8"/>
    <w:rsid w:val="006433C7"/>
    <w:rsid w:val="006D7CAA"/>
    <w:rsid w:val="00720A89"/>
    <w:rsid w:val="007874A2"/>
    <w:rsid w:val="007F2C96"/>
    <w:rsid w:val="00822D69"/>
    <w:rsid w:val="008A0B1C"/>
    <w:rsid w:val="008A4479"/>
    <w:rsid w:val="008E2941"/>
    <w:rsid w:val="0091515F"/>
    <w:rsid w:val="009652D4"/>
    <w:rsid w:val="00987251"/>
    <w:rsid w:val="009A375C"/>
    <w:rsid w:val="00A36E8D"/>
    <w:rsid w:val="00A44DFC"/>
    <w:rsid w:val="00A96408"/>
    <w:rsid w:val="00AE09BF"/>
    <w:rsid w:val="00B20647"/>
    <w:rsid w:val="00B44B94"/>
    <w:rsid w:val="00B704E4"/>
    <w:rsid w:val="00BD4055"/>
    <w:rsid w:val="00BE3424"/>
    <w:rsid w:val="00C870E2"/>
    <w:rsid w:val="00CD641E"/>
    <w:rsid w:val="00CF1C3D"/>
    <w:rsid w:val="00D04916"/>
    <w:rsid w:val="00D63ADB"/>
    <w:rsid w:val="00D869B5"/>
    <w:rsid w:val="00D97D33"/>
    <w:rsid w:val="00E0399E"/>
    <w:rsid w:val="00E12A22"/>
    <w:rsid w:val="00E60D37"/>
    <w:rsid w:val="00E960AE"/>
    <w:rsid w:val="00F752F4"/>
    <w:rsid w:val="00FE3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765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D63A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D63AD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D63ADB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63ADB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D63ADB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D63AD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D63ADB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D63ADB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D63ADB"/>
  </w:style>
  <w:style w:type="paragraph" w:styleId="Caption">
    <w:name w:val="caption"/>
    <w:basedOn w:val="Normal"/>
    <w:uiPriority w:val="99"/>
    <w:qFormat/>
    <w:rsid w:val="00D63ADB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Название объекта1"/>
    <w:basedOn w:val="Normal"/>
    <w:next w:val="Normal"/>
    <w:uiPriority w:val="99"/>
    <w:rsid w:val="00D63ADB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63AD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D63ADB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styleId="NoSpacing">
    <w:name w:val="No Spacing"/>
    <w:uiPriority w:val="99"/>
    <w:qFormat/>
    <w:rsid w:val="00D63ADB"/>
  </w:style>
  <w:style w:type="paragraph" w:customStyle="1" w:styleId="rvps2">
    <w:name w:val="rvps2"/>
    <w:basedOn w:val="Normal"/>
    <w:uiPriority w:val="99"/>
    <w:rsid w:val="00D63AD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283</Words>
  <Characters>1614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2022-10-10T12:26:00Z</cp:lastPrinted>
  <dcterms:created xsi:type="dcterms:W3CDTF">2022-09-28T13:15:00Z</dcterms:created>
  <dcterms:modified xsi:type="dcterms:W3CDTF">2022-10-12T15:28:00Z</dcterms:modified>
</cp:coreProperties>
</file>