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270" w:rsidRPr="00003498" w:rsidRDefault="00124270" w:rsidP="00F76EA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7104383" r:id="rId5"/>
        </w:object>
      </w:r>
    </w:p>
    <w:p w:rsidR="00124270" w:rsidRPr="00003498" w:rsidRDefault="00124270" w:rsidP="00F76EA1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24270" w:rsidRPr="00003498" w:rsidRDefault="00124270" w:rsidP="00F76EA1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24270" w:rsidRPr="00003498" w:rsidRDefault="00124270" w:rsidP="00F76EA1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24270" w:rsidRPr="00003498" w:rsidRDefault="00124270" w:rsidP="00F76EA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24270" w:rsidRPr="00003498" w:rsidRDefault="00124270" w:rsidP="00F76EA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124270" w:rsidRPr="00003498" w:rsidRDefault="00124270" w:rsidP="00F76EA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24270" w:rsidRPr="00003498" w:rsidRDefault="00124270" w:rsidP="00F76EA1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24270" w:rsidRPr="00003498" w:rsidRDefault="00124270" w:rsidP="00F76EA1">
      <w:pPr>
        <w:spacing w:after="0" w:line="240" w:lineRule="auto"/>
        <w:jc w:val="right"/>
        <w:rPr>
          <w:rFonts w:ascii="Times New Roman" w:hAnsi="Times New Roman"/>
        </w:rPr>
      </w:pPr>
    </w:p>
    <w:p w:rsidR="00124270" w:rsidRPr="00003498" w:rsidRDefault="00124270" w:rsidP="00F76EA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124270" w:rsidRPr="00003498" w:rsidRDefault="00124270" w:rsidP="00F76EA1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124270" w:rsidRPr="00003498" w:rsidRDefault="00124270" w:rsidP="00F76EA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124270" w:rsidRPr="00003498" w:rsidRDefault="00124270" w:rsidP="00F76E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270" w:rsidRPr="00F75DF3" w:rsidRDefault="00124270" w:rsidP="00F76E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322/10</w:t>
      </w:r>
    </w:p>
    <w:p w:rsidR="00124270" w:rsidRDefault="00124270" w:rsidP="00F75DF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24270" w:rsidRPr="00003498" w:rsidRDefault="00124270" w:rsidP="00F75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жовтня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24270" w:rsidRDefault="00124270" w:rsidP="00F76EA1">
      <w:pPr>
        <w:spacing w:after="0" w:line="240" w:lineRule="auto"/>
        <w:rPr>
          <w:lang w:val="uk-UA"/>
        </w:rPr>
      </w:pPr>
    </w:p>
    <w:p w:rsidR="00124270" w:rsidRPr="00D04916" w:rsidRDefault="00124270" w:rsidP="00F76E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124270" w:rsidRPr="00D04916" w:rsidRDefault="00124270" w:rsidP="00F76E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124270" w:rsidRDefault="00124270" w:rsidP="00F76E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124270" w:rsidRPr="001951B5" w:rsidRDefault="00124270" w:rsidP="00F76E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 дитини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124270" w:rsidRDefault="00124270" w:rsidP="00F76E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24270" w:rsidRDefault="00124270" w:rsidP="00F76E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4270" w:rsidRPr="007874A2" w:rsidRDefault="00124270" w:rsidP="00F76E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24270" w:rsidRPr="00003498" w:rsidRDefault="00124270" w:rsidP="00F76EA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24270" w:rsidRPr="00003498" w:rsidRDefault="00124270" w:rsidP="00F76EA1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24270" w:rsidRDefault="00124270" w:rsidP="00F76EA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24270" w:rsidRPr="001951B5" w:rsidRDefault="00124270" w:rsidP="00F76EA1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малолітньої дитини </w:t>
      </w:r>
      <w:r w:rsidRPr="001951B5">
        <w:rPr>
          <w:b w:val="0"/>
          <w:sz w:val="24"/>
          <w:szCs w:val="24"/>
        </w:rPr>
        <w:t>( додається).</w:t>
      </w:r>
    </w:p>
    <w:p w:rsidR="00124270" w:rsidRPr="00B26B8D" w:rsidRDefault="00124270" w:rsidP="00F76E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4270" w:rsidRPr="00003498" w:rsidRDefault="00124270" w:rsidP="00F76E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24270" w:rsidRPr="00003498" w:rsidRDefault="00124270" w:rsidP="00F76EA1">
      <w:pPr>
        <w:pStyle w:val="10"/>
        <w:jc w:val="both"/>
        <w:rPr>
          <w:rFonts w:ascii="Times New Roman" w:hAnsi="Times New Roman"/>
          <w:b/>
          <w:szCs w:val="24"/>
        </w:rPr>
      </w:pPr>
    </w:p>
    <w:p w:rsidR="00124270" w:rsidRPr="00003498" w:rsidRDefault="00124270" w:rsidP="00F76EA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24270" w:rsidRPr="00003498" w:rsidRDefault="00124270" w:rsidP="00F76EA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24270" w:rsidRDefault="00124270" w:rsidP="00F76EA1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124270" w:rsidRPr="00DD6D5C" w:rsidRDefault="00124270" w:rsidP="00F76E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p w:rsidR="00124270" w:rsidRDefault="00124270" w:rsidP="00F76EA1">
      <w:pPr>
        <w:rPr>
          <w:rFonts w:ascii="Times New Roman" w:hAnsi="Times New Roman"/>
          <w:sz w:val="24"/>
          <w:szCs w:val="24"/>
          <w:lang w:val="uk-UA"/>
        </w:rPr>
      </w:pPr>
    </w:p>
    <w:sectPr w:rsidR="00124270" w:rsidSect="00792EF4">
      <w:pgSz w:w="11906" w:h="16838"/>
      <w:pgMar w:top="567" w:right="566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EA1"/>
    <w:rsid w:val="00003498"/>
    <w:rsid w:val="0007130D"/>
    <w:rsid w:val="00093392"/>
    <w:rsid w:val="000D77BA"/>
    <w:rsid w:val="0010402E"/>
    <w:rsid w:val="00124270"/>
    <w:rsid w:val="001951B5"/>
    <w:rsid w:val="002103AD"/>
    <w:rsid w:val="0021077B"/>
    <w:rsid w:val="00277196"/>
    <w:rsid w:val="00291748"/>
    <w:rsid w:val="002A01FA"/>
    <w:rsid w:val="00373761"/>
    <w:rsid w:val="003D25CF"/>
    <w:rsid w:val="00411AE7"/>
    <w:rsid w:val="00430198"/>
    <w:rsid w:val="004448CE"/>
    <w:rsid w:val="00453C67"/>
    <w:rsid w:val="00482AE8"/>
    <w:rsid w:val="004A6536"/>
    <w:rsid w:val="00564C68"/>
    <w:rsid w:val="00595A30"/>
    <w:rsid w:val="00595C0A"/>
    <w:rsid w:val="005A5F0B"/>
    <w:rsid w:val="00613DBA"/>
    <w:rsid w:val="00614C92"/>
    <w:rsid w:val="0062749D"/>
    <w:rsid w:val="006B5CDF"/>
    <w:rsid w:val="006D344A"/>
    <w:rsid w:val="006D7C65"/>
    <w:rsid w:val="00706BAE"/>
    <w:rsid w:val="00720A89"/>
    <w:rsid w:val="007874A2"/>
    <w:rsid w:val="00792EF4"/>
    <w:rsid w:val="00873879"/>
    <w:rsid w:val="008A5C68"/>
    <w:rsid w:val="008D065B"/>
    <w:rsid w:val="008E26F9"/>
    <w:rsid w:val="008E4BC5"/>
    <w:rsid w:val="008F0F0A"/>
    <w:rsid w:val="00937310"/>
    <w:rsid w:val="00971B31"/>
    <w:rsid w:val="009A7747"/>
    <w:rsid w:val="009C2333"/>
    <w:rsid w:val="00A775AA"/>
    <w:rsid w:val="00AC2479"/>
    <w:rsid w:val="00AE64A8"/>
    <w:rsid w:val="00B266A3"/>
    <w:rsid w:val="00B26B8D"/>
    <w:rsid w:val="00BA287E"/>
    <w:rsid w:val="00C55450"/>
    <w:rsid w:val="00C81681"/>
    <w:rsid w:val="00C93B09"/>
    <w:rsid w:val="00D04916"/>
    <w:rsid w:val="00D41204"/>
    <w:rsid w:val="00D74D7C"/>
    <w:rsid w:val="00D87AB5"/>
    <w:rsid w:val="00D953A0"/>
    <w:rsid w:val="00DD6D5C"/>
    <w:rsid w:val="00E169B9"/>
    <w:rsid w:val="00E25A11"/>
    <w:rsid w:val="00E93153"/>
    <w:rsid w:val="00EC2CE5"/>
    <w:rsid w:val="00F22A37"/>
    <w:rsid w:val="00F3322E"/>
    <w:rsid w:val="00F752F4"/>
    <w:rsid w:val="00F75DF3"/>
    <w:rsid w:val="00F7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2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76EA1"/>
    <w:rPr>
      <w:rFonts w:ascii="Arial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F76EA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F76EA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F76EA1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F76EA1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F76EA1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F76EA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F76EA1"/>
  </w:style>
  <w:style w:type="character" w:styleId="Strong">
    <w:name w:val="Strong"/>
    <w:basedOn w:val="DefaultParagraphFont"/>
    <w:uiPriority w:val="99"/>
    <w:qFormat/>
    <w:rsid w:val="00EC2CE5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215</Words>
  <Characters>1229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2022-10-10T12:22:00Z</cp:lastPrinted>
  <dcterms:created xsi:type="dcterms:W3CDTF">2022-09-28T13:14:00Z</dcterms:created>
  <dcterms:modified xsi:type="dcterms:W3CDTF">2022-10-12T15:27:00Z</dcterms:modified>
</cp:coreProperties>
</file>