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4033E" w:rsidRDefault="0024033E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7104359" r:id="rId5"/>
        </w:object>
      </w:r>
    </w:p>
    <w:p w:rsidR="0024033E" w:rsidRDefault="0024033E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24033E" w:rsidRDefault="0024033E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24033E" w:rsidRDefault="0024033E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24033E" w:rsidRDefault="0024033E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24033E" w:rsidRDefault="0024033E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24033E" w:rsidRDefault="0024033E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24033E" w:rsidRDefault="0024033E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24033E" w:rsidRDefault="0024033E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24033E" w:rsidRDefault="0024033E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24033E" w:rsidRPr="005C4416" w:rsidRDefault="0024033E" w:rsidP="008D785D">
      <w:pPr>
        <w:pStyle w:val="Title"/>
        <w:rPr>
          <w:rFonts w:ascii="Times New Roman" w:hAnsi="Times New Roman"/>
          <w:b/>
          <w:sz w:val="24"/>
          <w:szCs w:val="24"/>
        </w:rPr>
      </w:pPr>
    </w:p>
    <w:p w:rsidR="0024033E" w:rsidRPr="00D70D5A" w:rsidRDefault="0024033E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5C4416">
        <w:rPr>
          <w:rFonts w:ascii="Times New Roman" w:hAnsi="Times New Roman"/>
          <w:b/>
          <w:sz w:val="24"/>
          <w:szCs w:val="24"/>
        </w:rPr>
        <w:t xml:space="preserve">Р І Ш Е Н Н Я   №  </w:t>
      </w:r>
      <w:r>
        <w:rPr>
          <w:rFonts w:ascii="Times New Roman" w:hAnsi="Times New Roman"/>
          <w:b/>
          <w:sz w:val="24"/>
          <w:szCs w:val="24"/>
          <w:lang w:val="uk-UA"/>
        </w:rPr>
        <w:t>321/10</w:t>
      </w:r>
    </w:p>
    <w:p w:rsidR="0024033E" w:rsidRDefault="0024033E" w:rsidP="008D785D">
      <w:pPr>
        <w:pStyle w:val="Title"/>
        <w:rPr>
          <w:rFonts w:ascii="Times New Roman" w:hAnsi="Times New Roman"/>
          <w:b/>
          <w:szCs w:val="24"/>
        </w:rPr>
      </w:pPr>
    </w:p>
    <w:p w:rsidR="0024033E" w:rsidRDefault="0024033E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06 жовтня 2022 року                                                                                                       м. Кіцмань</w:t>
      </w:r>
    </w:p>
    <w:p w:rsidR="0024033E" w:rsidRDefault="0024033E" w:rsidP="008D785D">
      <w:pPr>
        <w:rPr>
          <w:sz w:val="24"/>
          <w:lang w:val="uk-UA"/>
        </w:rPr>
      </w:pPr>
    </w:p>
    <w:p w:rsidR="0024033E" w:rsidRDefault="0024033E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24033E" w:rsidRDefault="0024033E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24033E" w:rsidRDefault="0024033E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24033E" w:rsidRDefault="0024033E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Яремія Ярослава Володимировича</w:t>
      </w:r>
    </w:p>
    <w:p w:rsidR="0024033E" w:rsidRDefault="0024033E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24033E" w:rsidRDefault="0024033E" w:rsidP="00F4351C">
      <w:pPr>
        <w:jc w:val="both"/>
        <w:rPr>
          <w:b/>
          <w:sz w:val="24"/>
          <w:szCs w:val="24"/>
          <w:lang w:val="uk-UA"/>
        </w:rPr>
      </w:pPr>
    </w:p>
    <w:p w:rsidR="0024033E" w:rsidRDefault="0024033E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№62 від 27.09.2022 р. депутата Кіцманської міської ради Яремія Я.В.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3670C2">
        <w:rPr>
          <w:sz w:val="24"/>
          <w:szCs w:val="24"/>
          <w:lang w:val="uk-UA"/>
        </w:rPr>
        <w:t xml:space="preserve">131/2 від 27.09.2022 </w:t>
      </w:r>
      <w:r>
        <w:rPr>
          <w:sz w:val="24"/>
          <w:szCs w:val="24"/>
          <w:lang w:val="uk-UA"/>
        </w:rPr>
        <w:t xml:space="preserve">року гр. ОСОБА 1, яка проживає за адресою: с.Давидівці, вул.АДРЕСА 1,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(копія паспорта та ідентифікаційного номера заявника, копія консультаційного дослідження №22</w:t>
      </w:r>
      <w:r>
        <w:rPr>
          <w:bCs/>
          <w:sz w:val="24"/>
          <w:szCs w:val="24"/>
          <w:lang w:val="en-US"/>
        </w:rPr>
        <w:t>CN</w:t>
      </w:r>
      <w:r>
        <w:rPr>
          <w:bCs/>
          <w:sz w:val="24"/>
          <w:szCs w:val="24"/>
          <w:lang w:val="uk-UA"/>
        </w:rPr>
        <w:t xml:space="preserve">005904 виданого медичною лабораторією м.Київ,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24033E" w:rsidRDefault="0024033E" w:rsidP="00E53F40">
      <w:pPr>
        <w:jc w:val="both"/>
        <w:rPr>
          <w:bCs/>
          <w:sz w:val="24"/>
          <w:szCs w:val="24"/>
          <w:lang w:val="uk-UA"/>
        </w:rPr>
      </w:pPr>
    </w:p>
    <w:p w:rsidR="0024033E" w:rsidRDefault="0024033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4033E" w:rsidRDefault="0024033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4033E" w:rsidRDefault="0024033E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</w:t>
      </w:r>
      <w:r>
        <w:rPr>
          <w:rFonts w:ascii="Times New Roman" w:hAnsi="Times New Roman"/>
          <w:szCs w:val="24"/>
        </w:rPr>
        <w:t>Яремія Я.В.)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яка проживає за адресою:</w:t>
      </w:r>
      <w:r>
        <w:rPr>
          <w:szCs w:val="24"/>
        </w:rPr>
        <w:t xml:space="preserve"> </w:t>
      </w:r>
      <w:r w:rsidRPr="00451D6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Давидівці</w:t>
      </w:r>
      <w:r w:rsidRPr="00451D67">
        <w:rPr>
          <w:rFonts w:ascii="Times New Roman" w:hAnsi="Times New Roman"/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вул. </w:t>
      </w:r>
      <w:r>
        <w:rPr>
          <w:rFonts w:ascii="Times New Roman" w:hAnsi="Times New Roman"/>
          <w:szCs w:val="24"/>
        </w:rPr>
        <w:t>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5000 грн. (п’ять тисяч гривень).</w:t>
      </w:r>
    </w:p>
    <w:bookmarkEnd w:id="0"/>
    <w:p w:rsidR="0024033E" w:rsidRDefault="0024033E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24033E" w:rsidRDefault="0024033E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24033E" w:rsidRDefault="0024033E" w:rsidP="00AE462C">
      <w:pPr>
        <w:ind w:firstLine="600"/>
        <w:jc w:val="both"/>
        <w:rPr>
          <w:sz w:val="24"/>
          <w:szCs w:val="24"/>
          <w:lang w:val="uk-UA"/>
        </w:rPr>
      </w:pPr>
    </w:p>
    <w:p w:rsidR="0024033E" w:rsidRDefault="0024033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4033E" w:rsidRDefault="0024033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4033E" w:rsidRDefault="0024033E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4033E" w:rsidRPr="005C4416" w:rsidRDefault="0024033E" w:rsidP="004A56F7">
      <w:pPr>
        <w:jc w:val="both"/>
        <w:rPr>
          <w:b/>
          <w:sz w:val="24"/>
          <w:szCs w:val="24"/>
          <w:lang w:val="uk-UA"/>
        </w:rPr>
      </w:pPr>
      <w:r w:rsidRPr="005C4416">
        <w:rPr>
          <w:b/>
          <w:sz w:val="24"/>
          <w:szCs w:val="24"/>
          <w:lang w:val="uk-UA"/>
        </w:rPr>
        <w:t>В.о. мі</w:t>
      </w:r>
      <w:r w:rsidRPr="005C4416">
        <w:rPr>
          <w:b/>
          <w:sz w:val="24"/>
          <w:szCs w:val="24"/>
        </w:rPr>
        <w:t>ськ</w:t>
      </w:r>
      <w:r w:rsidRPr="005C4416">
        <w:rPr>
          <w:b/>
          <w:sz w:val="24"/>
          <w:szCs w:val="24"/>
          <w:lang w:val="uk-UA"/>
        </w:rPr>
        <w:t>ого</w:t>
      </w:r>
      <w:r w:rsidRPr="005C4416">
        <w:rPr>
          <w:b/>
          <w:sz w:val="24"/>
          <w:szCs w:val="24"/>
        </w:rPr>
        <w:t xml:space="preserve">  голов</w:t>
      </w:r>
      <w:r w:rsidRPr="005C4416">
        <w:rPr>
          <w:b/>
          <w:sz w:val="24"/>
          <w:szCs w:val="24"/>
          <w:lang w:val="uk-UA"/>
        </w:rPr>
        <w:t>и</w:t>
      </w:r>
      <w:r w:rsidRPr="005C4416">
        <w:rPr>
          <w:b/>
          <w:sz w:val="24"/>
          <w:szCs w:val="24"/>
        </w:rPr>
        <w:t xml:space="preserve">      </w:t>
      </w:r>
      <w:r w:rsidRPr="005C4416">
        <w:rPr>
          <w:b/>
          <w:sz w:val="24"/>
          <w:szCs w:val="24"/>
          <w:lang w:val="uk-UA"/>
        </w:rPr>
        <w:t xml:space="preserve">            </w:t>
      </w:r>
      <w:r>
        <w:rPr>
          <w:b/>
          <w:sz w:val="24"/>
          <w:szCs w:val="24"/>
          <w:lang w:val="uk-UA"/>
        </w:rPr>
        <w:t xml:space="preserve">                        </w:t>
      </w:r>
      <w:r w:rsidRPr="005C4416">
        <w:rPr>
          <w:b/>
          <w:sz w:val="24"/>
          <w:szCs w:val="24"/>
          <w:lang w:val="uk-UA"/>
        </w:rPr>
        <w:t xml:space="preserve">                 </w:t>
      </w:r>
      <w:r w:rsidRPr="005C4416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  <w:lang w:val="uk-UA"/>
        </w:rPr>
        <w:t xml:space="preserve"> </w:t>
      </w:r>
      <w:r w:rsidRPr="005C4416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uk-UA"/>
        </w:rPr>
        <w:t xml:space="preserve">            </w:t>
      </w:r>
      <w:r w:rsidRPr="005C4416">
        <w:rPr>
          <w:b/>
          <w:sz w:val="24"/>
          <w:szCs w:val="24"/>
          <w:lang w:val="uk-UA"/>
        </w:rPr>
        <w:t>Олександр МАРУСЯК</w:t>
      </w:r>
    </w:p>
    <w:sectPr w:rsidR="0024033E" w:rsidRPr="005C4416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D0646"/>
    <w:rsid w:val="000D129B"/>
    <w:rsid w:val="001338D1"/>
    <w:rsid w:val="00175A3A"/>
    <w:rsid w:val="00197A98"/>
    <w:rsid w:val="001C6A3B"/>
    <w:rsid w:val="001D288A"/>
    <w:rsid w:val="001D3A9D"/>
    <w:rsid w:val="001D5A33"/>
    <w:rsid w:val="001F7A3D"/>
    <w:rsid w:val="00210E2E"/>
    <w:rsid w:val="00217698"/>
    <w:rsid w:val="002335F5"/>
    <w:rsid w:val="0024033E"/>
    <w:rsid w:val="00254E1B"/>
    <w:rsid w:val="00320B40"/>
    <w:rsid w:val="00340AAA"/>
    <w:rsid w:val="00360528"/>
    <w:rsid w:val="00366AA9"/>
    <w:rsid w:val="003670C2"/>
    <w:rsid w:val="00370942"/>
    <w:rsid w:val="00387E3B"/>
    <w:rsid w:val="00396A8F"/>
    <w:rsid w:val="003C0A69"/>
    <w:rsid w:val="003C383B"/>
    <w:rsid w:val="003C6813"/>
    <w:rsid w:val="00440587"/>
    <w:rsid w:val="004433A4"/>
    <w:rsid w:val="00451D67"/>
    <w:rsid w:val="00465149"/>
    <w:rsid w:val="00473420"/>
    <w:rsid w:val="00496107"/>
    <w:rsid w:val="004A56F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B34F8"/>
    <w:rsid w:val="005C4416"/>
    <w:rsid w:val="005D43E8"/>
    <w:rsid w:val="00666386"/>
    <w:rsid w:val="0066770A"/>
    <w:rsid w:val="00680458"/>
    <w:rsid w:val="00681DE4"/>
    <w:rsid w:val="006B548C"/>
    <w:rsid w:val="00763D2C"/>
    <w:rsid w:val="00794A2F"/>
    <w:rsid w:val="007B4F6C"/>
    <w:rsid w:val="007E2D4D"/>
    <w:rsid w:val="00807CCA"/>
    <w:rsid w:val="00807F06"/>
    <w:rsid w:val="00854D20"/>
    <w:rsid w:val="008A2C9A"/>
    <w:rsid w:val="008D785D"/>
    <w:rsid w:val="008F650F"/>
    <w:rsid w:val="0091792C"/>
    <w:rsid w:val="009932BD"/>
    <w:rsid w:val="009D14BB"/>
    <w:rsid w:val="00A35F74"/>
    <w:rsid w:val="00A549C5"/>
    <w:rsid w:val="00AB23AD"/>
    <w:rsid w:val="00AB4A0B"/>
    <w:rsid w:val="00AC74B2"/>
    <w:rsid w:val="00AE462C"/>
    <w:rsid w:val="00B006FD"/>
    <w:rsid w:val="00B20770"/>
    <w:rsid w:val="00B96261"/>
    <w:rsid w:val="00BD1612"/>
    <w:rsid w:val="00C30570"/>
    <w:rsid w:val="00C451D0"/>
    <w:rsid w:val="00CA3F4C"/>
    <w:rsid w:val="00D5289C"/>
    <w:rsid w:val="00D64194"/>
    <w:rsid w:val="00D70D5A"/>
    <w:rsid w:val="00D77F80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F4351C"/>
    <w:rsid w:val="00F92C8F"/>
    <w:rsid w:val="00F94F53"/>
    <w:rsid w:val="00FA7133"/>
    <w:rsid w:val="00FB75F0"/>
    <w:rsid w:val="00FB76A4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496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389</Words>
  <Characters>2220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2022-10-10T13:18:00Z</cp:lastPrinted>
  <dcterms:created xsi:type="dcterms:W3CDTF">2022-09-29T08:10:00Z</dcterms:created>
  <dcterms:modified xsi:type="dcterms:W3CDTF">2022-10-12T15:26:00Z</dcterms:modified>
</cp:coreProperties>
</file>