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FDB" w:rsidRPr="00A461C0" w:rsidRDefault="00BA0FD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7104284" r:id="rId8"/>
        </w:object>
      </w:r>
    </w:p>
    <w:p w:rsidR="00BA0FDB" w:rsidRPr="00D927B7" w:rsidRDefault="00BA0FDB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BA0FDB" w:rsidRPr="00D927B7" w:rsidRDefault="00BA0FDB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BA0FDB" w:rsidRPr="00D927B7" w:rsidRDefault="00BA0FD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BA0FDB" w:rsidRPr="00D927B7" w:rsidRDefault="00BA0FDB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BA0FDB" w:rsidRPr="00A461C0" w:rsidRDefault="00BA0FD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BA0FDB" w:rsidRPr="00A461C0" w:rsidRDefault="00BA0FD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BA0FDB" w:rsidRPr="00A461C0" w:rsidRDefault="00BA0FD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A0FDB" w:rsidRDefault="00BA0FDB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BA0FDB" w:rsidRDefault="00BA0FDB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BA0FDB" w:rsidRDefault="00BA0FD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A0FDB" w:rsidRPr="00A461C0" w:rsidRDefault="00BA0FD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320/10</w:t>
      </w:r>
    </w:p>
    <w:p w:rsidR="00BA0FDB" w:rsidRPr="00A461C0" w:rsidRDefault="00BA0FDB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BA0FDB" w:rsidRDefault="00BA0FD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06 жовтня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BA0FDB" w:rsidRPr="00A461C0" w:rsidRDefault="00BA0FDB" w:rsidP="00EE1455">
      <w:pPr>
        <w:pStyle w:val="Normal2"/>
        <w:rPr>
          <w:rFonts w:ascii="Times New Roman" w:hAnsi="Times New Roman"/>
          <w:b/>
          <w:szCs w:val="24"/>
        </w:rPr>
      </w:pPr>
    </w:p>
    <w:p w:rsidR="00BA0FDB" w:rsidRPr="0032457C" w:rsidRDefault="00BA0FD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BA0FDB" w:rsidRDefault="00BA0FDB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BA0FDB" w:rsidRDefault="00BA0FDB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BA0FDB" w:rsidRDefault="00BA0FDB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BA0FDB" w:rsidRPr="00014663" w:rsidRDefault="00BA0FDB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A0FDB" w:rsidRPr="00A461C0" w:rsidRDefault="00BA0FD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A0FDB" w:rsidRDefault="00BA0FDB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вх. №</w:t>
      </w:r>
      <w:r>
        <w:rPr>
          <w:rFonts w:ascii="Times New Roman" w:hAnsi="Times New Roman"/>
          <w:sz w:val="24"/>
          <w:szCs w:val="24"/>
          <w:lang w:val="uk-UA"/>
        </w:rPr>
        <w:t>226</w:t>
      </w:r>
      <w:r w:rsidRPr="009377E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02</w:t>
      </w:r>
      <w:r w:rsidRPr="009377E0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9377E0">
        <w:rPr>
          <w:rFonts w:ascii="Times New Roman" w:hAnsi="Times New Roman"/>
          <w:sz w:val="24"/>
          <w:szCs w:val="24"/>
          <w:lang w:val="uk-UA"/>
        </w:rPr>
        <w:t xml:space="preserve">.2022р. </w:t>
      </w:r>
      <w:r>
        <w:rPr>
          <w:rFonts w:ascii="Times New Roman" w:hAnsi="Times New Roman"/>
          <w:sz w:val="24"/>
          <w:szCs w:val="24"/>
          <w:lang w:val="uk-UA"/>
        </w:rPr>
        <w:t>гр.ОСОБА 1, 1983р.н.,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смт. Неколоківці, вул.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1931р.н., особою похилого віку, перебуває на «Д» обліку у лікаря психіатра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 ради</w:t>
      </w:r>
    </w:p>
    <w:p w:rsidR="00BA0FDB" w:rsidRPr="00D40E12" w:rsidRDefault="00BA0FDB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BA0FDB" w:rsidRDefault="00BA0FDB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1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9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смт.Неполоківці, вул.АДРЕСА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бабусею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2, 1931р.н., особою похилого віку, яка згідно заключення ЛКК №194 потребує стороннього догляду, 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>с.Ошихліби, вул.АДРЕСА 2,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BA0FDB" w:rsidRPr="0049467A" w:rsidRDefault="00BA0FDB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BA0FDB" w:rsidRDefault="00BA0FD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A0FDB" w:rsidRDefault="00BA0FD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A0FDB" w:rsidRDefault="00BA0FD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A0FDB" w:rsidRDefault="00BA0FD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Олександр МАРУСЯК</w:t>
      </w:r>
    </w:p>
    <w:p w:rsidR="00BA0FDB" w:rsidRDefault="00BA0FD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A0FDB" w:rsidRPr="006E1E18" w:rsidRDefault="00BA0FD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A0FDB" w:rsidRPr="00AB1F9E" w:rsidRDefault="00BA0FD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BA0FDB" w:rsidRPr="00AB1F9E" w:rsidSect="00A413B6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FDB" w:rsidRDefault="00BA0FDB" w:rsidP="00EE1455">
      <w:pPr>
        <w:spacing w:after="0" w:line="240" w:lineRule="auto"/>
      </w:pPr>
      <w:r>
        <w:separator/>
      </w:r>
    </w:p>
  </w:endnote>
  <w:endnote w:type="continuationSeparator" w:id="0">
    <w:p w:rsidR="00BA0FDB" w:rsidRDefault="00BA0FD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FDB" w:rsidRDefault="00BA0FDB" w:rsidP="00EE1455">
      <w:pPr>
        <w:spacing w:after="0" w:line="240" w:lineRule="auto"/>
      </w:pPr>
      <w:r>
        <w:separator/>
      </w:r>
    </w:p>
  </w:footnote>
  <w:footnote w:type="continuationSeparator" w:id="0">
    <w:p w:rsidR="00BA0FDB" w:rsidRDefault="00BA0FD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14BA6"/>
    <w:rsid w:val="000206A9"/>
    <w:rsid w:val="00021131"/>
    <w:rsid w:val="000360A6"/>
    <w:rsid w:val="00046610"/>
    <w:rsid w:val="00060337"/>
    <w:rsid w:val="00064A15"/>
    <w:rsid w:val="000702F7"/>
    <w:rsid w:val="000721E5"/>
    <w:rsid w:val="000801AD"/>
    <w:rsid w:val="00080D4D"/>
    <w:rsid w:val="00083C39"/>
    <w:rsid w:val="000B5051"/>
    <w:rsid w:val="000C0AC7"/>
    <w:rsid w:val="000C2D57"/>
    <w:rsid w:val="000C7C4A"/>
    <w:rsid w:val="000E3497"/>
    <w:rsid w:val="000E5091"/>
    <w:rsid w:val="0010141C"/>
    <w:rsid w:val="00126735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51EC"/>
    <w:rsid w:val="00196D86"/>
    <w:rsid w:val="001A0E06"/>
    <w:rsid w:val="001B3B53"/>
    <w:rsid w:val="001C66B5"/>
    <w:rsid w:val="001D5B08"/>
    <w:rsid w:val="001E1E76"/>
    <w:rsid w:val="001E4B92"/>
    <w:rsid w:val="002060C5"/>
    <w:rsid w:val="00207934"/>
    <w:rsid w:val="002100D8"/>
    <w:rsid w:val="00211C8E"/>
    <w:rsid w:val="002147DE"/>
    <w:rsid w:val="00225556"/>
    <w:rsid w:val="00237342"/>
    <w:rsid w:val="00244CE1"/>
    <w:rsid w:val="00250A74"/>
    <w:rsid w:val="002576D7"/>
    <w:rsid w:val="00267089"/>
    <w:rsid w:val="00273015"/>
    <w:rsid w:val="0028366E"/>
    <w:rsid w:val="00284622"/>
    <w:rsid w:val="002960F8"/>
    <w:rsid w:val="002A3C80"/>
    <w:rsid w:val="002A513D"/>
    <w:rsid w:val="002A51E0"/>
    <w:rsid w:val="002C7B41"/>
    <w:rsid w:val="002E671A"/>
    <w:rsid w:val="0030505C"/>
    <w:rsid w:val="0030538B"/>
    <w:rsid w:val="00307527"/>
    <w:rsid w:val="00317427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D2620"/>
    <w:rsid w:val="003E14DD"/>
    <w:rsid w:val="003F40AC"/>
    <w:rsid w:val="004075BB"/>
    <w:rsid w:val="0041052A"/>
    <w:rsid w:val="0041454E"/>
    <w:rsid w:val="00435EE2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D3AB7"/>
    <w:rsid w:val="004D7A0F"/>
    <w:rsid w:val="004E116F"/>
    <w:rsid w:val="004F7BAE"/>
    <w:rsid w:val="00502E1F"/>
    <w:rsid w:val="005118E8"/>
    <w:rsid w:val="00521509"/>
    <w:rsid w:val="00531E79"/>
    <w:rsid w:val="005345AE"/>
    <w:rsid w:val="00541DC4"/>
    <w:rsid w:val="00551CB4"/>
    <w:rsid w:val="00564C7F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22D10"/>
    <w:rsid w:val="0065707F"/>
    <w:rsid w:val="006575FB"/>
    <w:rsid w:val="00670F1B"/>
    <w:rsid w:val="006711AF"/>
    <w:rsid w:val="00691820"/>
    <w:rsid w:val="006B1029"/>
    <w:rsid w:val="006D565C"/>
    <w:rsid w:val="006E1E18"/>
    <w:rsid w:val="006E207D"/>
    <w:rsid w:val="006F6DB6"/>
    <w:rsid w:val="00706BA5"/>
    <w:rsid w:val="007115E4"/>
    <w:rsid w:val="00721B83"/>
    <w:rsid w:val="00725DA3"/>
    <w:rsid w:val="007460D6"/>
    <w:rsid w:val="007714A7"/>
    <w:rsid w:val="00784D6A"/>
    <w:rsid w:val="00786948"/>
    <w:rsid w:val="007B22D0"/>
    <w:rsid w:val="007C2ACE"/>
    <w:rsid w:val="007C6472"/>
    <w:rsid w:val="007E3260"/>
    <w:rsid w:val="0080056E"/>
    <w:rsid w:val="00803DE7"/>
    <w:rsid w:val="00844C39"/>
    <w:rsid w:val="008662EE"/>
    <w:rsid w:val="008679CC"/>
    <w:rsid w:val="008744E2"/>
    <w:rsid w:val="00881954"/>
    <w:rsid w:val="008A23C6"/>
    <w:rsid w:val="008E0685"/>
    <w:rsid w:val="008E5606"/>
    <w:rsid w:val="00916591"/>
    <w:rsid w:val="0092462C"/>
    <w:rsid w:val="009347C2"/>
    <w:rsid w:val="009377E0"/>
    <w:rsid w:val="00952FA8"/>
    <w:rsid w:val="00954219"/>
    <w:rsid w:val="00955944"/>
    <w:rsid w:val="0099573B"/>
    <w:rsid w:val="00995E2F"/>
    <w:rsid w:val="009B1BDB"/>
    <w:rsid w:val="009C4B9B"/>
    <w:rsid w:val="009C6216"/>
    <w:rsid w:val="009D24FC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13B6"/>
    <w:rsid w:val="00A4367F"/>
    <w:rsid w:val="00A461C0"/>
    <w:rsid w:val="00A717BD"/>
    <w:rsid w:val="00A920B6"/>
    <w:rsid w:val="00A92D31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B01EA2"/>
    <w:rsid w:val="00B144F6"/>
    <w:rsid w:val="00B22744"/>
    <w:rsid w:val="00B32804"/>
    <w:rsid w:val="00B56DDB"/>
    <w:rsid w:val="00B67C87"/>
    <w:rsid w:val="00B93771"/>
    <w:rsid w:val="00B96289"/>
    <w:rsid w:val="00BA0FDB"/>
    <w:rsid w:val="00BA1E7C"/>
    <w:rsid w:val="00BB00E6"/>
    <w:rsid w:val="00BC12F1"/>
    <w:rsid w:val="00BC54D4"/>
    <w:rsid w:val="00BD2ED6"/>
    <w:rsid w:val="00BD43D0"/>
    <w:rsid w:val="00BE5921"/>
    <w:rsid w:val="00BE63D2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14DB"/>
    <w:rsid w:val="00C911C2"/>
    <w:rsid w:val="00CB2A42"/>
    <w:rsid w:val="00CB4695"/>
    <w:rsid w:val="00CB4E9C"/>
    <w:rsid w:val="00CD57BE"/>
    <w:rsid w:val="00D106D7"/>
    <w:rsid w:val="00D20D38"/>
    <w:rsid w:val="00D3158F"/>
    <w:rsid w:val="00D345C7"/>
    <w:rsid w:val="00D40E12"/>
    <w:rsid w:val="00D45A7C"/>
    <w:rsid w:val="00D927B7"/>
    <w:rsid w:val="00DB0D15"/>
    <w:rsid w:val="00DB628C"/>
    <w:rsid w:val="00DC18D1"/>
    <w:rsid w:val="00E23853"/>
    <w:rsid w:val="00E41228"/>
    <w:rsid w:val="00E4280D"/>
    <w:rsid w:val="00E42D65"/>
    <w:rsid w:val="00E4431B"/>
    <w:rsid w:val="00E613C6"/>
    <w:rsid w:val="00E756DD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218C2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05D6"/>
    <w:rsid w:val="00FB10E1"/>
    <w:rsid w:val="00FD797A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1" w:locked="1" w:semiHidden="0" w:uiPriority="0" w:unhideWhenUsed="0"/>
    <w:lsdException w:name="Table Web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50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0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0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289</Words>
  <Characters>1649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2022-10-10T12:57:00Z</cp:lastPrinted>
  <dcterms:created xsi:type="dcterms:W3CDTF">2022-09-22T12:27:00Z</dcterms:created>
  <dcterms:modified xsi:type="dcterms:W3CDTF">2022-10-12T15:25:00Z</dcterms:modified>
</cp:coreProperties>
</file>