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569" w:rsidRPr="00A461C0" w:rsidRDefault="00FA056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7104192" r:id="rId8"/>
        </w:object>
      </w:r>
    </w:p>
    <w:p w:rsidR="00FA0569" w:rsidRPr="00D927B7" w:rsidRDefault="00FA056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FA0569" w:rsidRPr="00D927B7" w:rsidRDefault="00FA056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A0569" w:rsidRPr="00D927B7" w:rsidRDefault="00FA056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A0569" w:rsidRPr="00D927B7" w:rsidRDefault="00FA056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A0569" w:rsidRPr="00A461C0" w:rsidRDefault="00FA056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FA0569" w:rsidRPr="00A461C0" w:rsidRDefault="00FA056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FA0569" w:rsidRPr="00A461C0" w:rsidRDefault="00FA056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A0569" w:rsidRDefault="00FA0569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FA0569" w:rsidRDefault="00FA056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A0569" w:rsidRPr="00A461C0" w:rsidRDefault="00FA056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319/10</w:t>
      </w:r>
    </w:p>
    <w:p w:rsidR="00FA0569" w:rsidRPr="00A461C0" w:rsidRDefault="00FA056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FA0569" w:rsidRDefault="00FA056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06 жовтня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FA0569" w:rsidRPr="00A461C0" w:rsidRDefault="00FA0569" w:rsidP="00EE1455">
      <w:pPr>
        <w:pStyle w:val="Normal2"/>
        <w:rPr>
          <w:rFonts w:ascii="Times New Roman" w:hAnsi="Times New Roman"/>
          <w:b/>
          <w:szCs w:val="24"/>
        </w:rPr>
      </w:pPr>
    </w:p>
    <w:p w:rsidR="00FA0569" w:rsidRPr="0032457C" w:rsidRDefault="00FA056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FA0569" w:rsidRDefault="00FA0569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FA0569" w:rsidRDefault="00FA0569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FA0569" w:rsidRPr="00014663" w:rsidRDefault="00FA0569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FA0569" w:rsidRDefault="00FA056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A0569" w:rsidRPr="00A461C0" w:rsidRDefault="00FA056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A0569" w:rsidRDefault="00FA0569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F72CF5">
        <w:rPr>
          <w:rFonts w:ascii="Times New Roman" w:hAnsi="Times New Roman"/>
          <w:sz w:val="24"/>
          <w:szCs w:val="24"/>
          <w:lang w:val="uk-UA"/>
        </w:rPr>
        <w:t>. № 240 від 16.09.2022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гр.ОСОБА 1, 1997р.н.,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 Витилівка, вул.АДРЕСА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>дідусем гр.ОСОБА 2, 1937р.н. особою похилого віку, який перебуває на «Д» обліку в лікаря психіатра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  ради</w:t>
      </w:r>
    </w:p>
    <w:p w:rsidR="00FA0569" w:rsidRPr="00D40E12" w:rsidRDefault="00FA0569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A0569" w:rsidRDefault="00FA056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1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с. Витилівка, вул.АДРЕСА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дідусем гр.ОСОБА 2, 1937р.н. особою похилого віку, який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 Витилівка, вул.АДРЕСА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FA0569" w:rsidRPr="0049467A" w:rsidRDefault="00FA056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A0569" w:rsidRDefault="00FA056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A0569" w:rsidRDefault="00FA056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A0569" w:rsidRDefault="00FA056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A0569" w:rsidRDefault="00FA056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Олександр МАРУСЯК</w:t>
      </w:r>
    </w:p>
    <w:p w:rsidR="00FA0569" w:rsidRDefault="00FA056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A0569" w:rsidRPr="006E1E18" w:rsidRDefault="00FA056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A0569" w:rsidRDefault="00FA056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FA0569" w:rsidSect="00D61243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569" w:rsidRDefault="00FA0569" w:rsidP="00EE1455">
      <w:pPr>
        <w:spacing w:after="0" w:line="240" w:lineRule="auto"/>
      </w:pPr>
      <w:r>
        <w:separator/>
      </w:r>
    </w:p>
  </w:endnote>
  <w:endnote w:type="continuationSeparator" w:id="0">
    <w:p w:rsidR="00FA0569" w:rsidRDefault="00FA056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569" w:rsidRDefault="00FA0569" w:rsidP="00EE1455">
      <w:pPr>
        <w:spacing w:after="0" w:line="240" w:lineRule="auto"/>
      </w:pPr>
      <w:r>
        <w:separator/>
      </w:r>
    </w:p>
  </w:footnote>
  <w:footnote w:type="continuationSeparator" w:id="0">
    <w:p w:rsidR="00FA0569" w:rsidRDefault="00FA056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97652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52AD"/>
    <w:rsid w:val="002576D7"/>
    <w:rsid w:val="00267089"/>
    <w:rsid w:val="0027687D"/>
    <w:rsid w:val="002804F5"/>
    <w:rsid w:val="0028366E"/>
    <w:rsid w:val="00284622"/>
    <w:rsid w:val="002960F8"/>
    <w:rsid w:val="002A0B05"/>
    <w:rsid w:val="002A3C80"/>
    <w:rsid w:val="002A513D"/>
    <w:rsid w:val="002A51E0"/>
    <w:rsid w:val="002C7B41"/>
    <w:rsid w:val="002E671A"/>
    <w:rsid w:val="002F13C3"/>
    <w:rsid w:val="002F1782"/>
    <w:rsid w:val="0030538B"/>
    <w:rsid w:val="00307527"/>
    <w:rsid w:val="00317427"/>
    <w:rsid w:val="0032457C"/>
    <w:rsid w:val="00324AB1"/>
    <w:rsid w:val="00326A9C"/>
    <w:rsid w:val="0032767E"/>
    <w:rsid w:val="00357582"/>
    <w:rsid w:val="00360BB1"/>
    <w:rsid w:val="00381C9A"/>
    <w:rsid w:val="00385665"/>
    <w:rsid w:val="003905F6"/>
    <w:rsid w:val="003A04BD"/>
    <w:rsid w:val="003A473F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5531D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575FB"/>
    <w:rsid w:val="00670F1B"/>
    <w:rsid w:val="006711AF"/>
    <w:rsid w:val="00691820"/>
    <w:rsid w:val="006D565C"/>
    <w:rsid w:val="006D6831"/>
    <w:rsid w:val="006E1E18"/>
    <w:rsid w:val="006E207D"/>
    <w:rsid w:val="006F6DB6"/>
    <w:rsid w:val="00706BA5"/>
    <w:rsid w:val="007115E4"/>
    <w:rsid w:val="00721B83"/>
    <w:rsid w:val="007565C5"/>
    <w:rsid w:val="007714A7"/>
    <w:rsid w:val="00784D6A"/>
    <w:rsid w:val="00786948"/>
    <w:rsid w:val="007B22D0"/>
    <w:rsid w:val="007C2ACE"/>
    <w:rsid w:val="007E3260"/>
    <w:rsid w:val="0080056E"/>
    <w:rsid w:val="00803DE7"/>
    <w:rsid w:val="00844C39"/>
    <w:rsid w:val="008662EE"/>
    <w:rsid w:val="008679CC"/>
    <w:rsid w:val="008744E2"/>
    <w:rsid w:val="00881954"/>
    <w:rsid w:val="008A23C6"/>
    <w:rsid w:val="008E0685"/>
    <w:rsid w:val="008E560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0546E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D6AA7"/>
    <w:rsid w:val="00AE2905"/>
    <w:rsid w:val="00AE4678"/>
    <w:rsid w:val="00AF2354"/>
    <w:rsid w:val="00AF2744"/>
    <w:rsid w:val="00B01EA2"/>
    <w:rsid w:val="00B144F6"/>
    <w:rsid w:val="00B22744"/>
    <w:rsid w:val="00B547FC"/>
    <w:rsid w:val="00B56DDB"/>
    <w:rsid w:val="00B67C87"/>
    <w:rsid w:val="00B70A3A"/>
    <w:rsid w:val="00B83712"/>
    <w:rsid w:val="00B93771"/>
    <w:rsid w:val="00B96289"/>
    <w:rsid w:val="00BA1E7C"/>
    <w:rsid w:val="00BB00E6"/>
    <w:rsid w:val="00BC12F1"/>
    <w:rsid w:val="00BC54D4"/>
    <w:rsid w:val="00BC6623"/>
    <w:rsid w:val="00BD2ED6"/>
    <w:rsid w:val="00BD43D0"/>
    <w:rsid w:val="00BE5921"/>
    <w:rsid w:val="00BE63D2"/>
    <w:rsid w:val="00C24064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911C2"/>
    <w:rsid w:val="00CB2A42"/>
    <w:rsid w:val="00CB4695"/>
    <w:rsid w:val="00CB4E9C"/>
    <w:rsid w:val="00CC07A8"/>
    <w:rsid w:val="00CD2A83"/>
    <w:rsid w:val="00CD4C7D"/>
    <w:rsid w:val="00CD57BE"/>
    <w:rsid w:val="00D061C6"/>
    <w:rsid w:val="00D106D7"/>
    <w:rsid w:val="00D20D38"/>
    <w:rsid w:val="00D3158F"/>
    <w:rsid w:val="00D40E12"/>
    <w:rsid w:val="00D45A7C"/>
    <w:rsid w:val="00D53E33"/>
    <w:rsid w:val="00D61243"/>
    <w:rsid w:val="00D927B7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F0CD4"/>
    <w:rsid w:val="00EF7370"/>
    <w:rsid w:val="00EF73F4"/>
    <w:rsid w:val="00F1598C"/>
    <w:rsid w:val="00F30AF4"/>
    <w:rsid w:val="00F35A2A"/>
    <w:rsid w:val="00F42C37"/>
    <w:rsid w:val="00F44FD3"/>
    <w:rsid w:val="00F45E04"/>
    <w:rsid w:val="00F54BF5"/>
    <w:rsid w:val="00F72CF5"/>
    <w:rsid w:val="00F737B3"/>
    <w:rsid w:val="00F774B2"/>
    <w:rsid w:val="00F8056A"/>
    <w:rsid w:val="00F806CD"/>
    <w:rsid w:val="00F94F23"/>
    <w:rsid w:val="00FA0569"/>
    <w:rsid w:val="00FB05D6"/>
    <w:rsid w:val="00FB10E1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8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284</Words>
  <Characters>1624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2022-10-10T12:54:00Z</cp:lastPrinted>
  <dcterms:created xsi:type="dcterms:W3CDTF">2022-09-22T12:27:00Z</dcterms:created>
  <dcterms:modified xsi:type="dcterms:W3CDTF">2022-10-12T15:23:00Z</dcterms:modified>
</cp:coreProperties>
</file>