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D73" w:rsidRPr="00A461C0" w:rsidRDefault="00A55D7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7104102" r:id="rId8"/>
        </w:object>
      </w:r>
    </w:p>
    <w:p w:rsidR="00A55D73" w:rsidRPr="00D927B7" w:rsidRDefault="00A55D73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A55D73" w:rsidRPr="00D927B7" w:rsidRDefault="00A55D73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A55D73" w:rsidRPr="00D927B7" w:rsidRDefault="00A55D73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A55D73" w:rsidRPr="00D927B7" w:rsidRDefault="00A55D73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55D73" w:rsidRPr="00A461C0" w:rsidRDefault="00A55D7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м.Кіцмань, Чернівецької обл.59300 </w:t>
      </w:r>
    </w:p>
    <w:p w:rsidR="00A55D73" w:rsidRPr="00A461C0" w:rsidRDefault="00A55D7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A55D73" w:rsidRPr="00A461C0" w:rsidRDefault="00A55D7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A55D73" w:rsidRDefault="00A55D73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A55D73" w:rsidRDefault="00A55D73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55D73" w:rsidRPr="00A461C0" w:rsidRDefault="00A55D73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318/10</w:t>
      </w:r>
    </w:p>
    <w:p w:rsidR="00A55D73" w:rsidRPr="00A461C0" w:rsidRDefault="00A55D73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A55D73" w:rsidRDefault="00A55D73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06 жовтня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м. Кіцмань</w:t>
      </w:r>
    </w:p>
    <w:p w:rsidR="00A55D73" w:rsidRPr="00A461C0" w:rsidRDefault="00A55D73" w:rsidP="00EE1455">
      <w:pPr>
        <w:pStyle w:val="Normal2"/>
        <w:rPr>
          <w:rFonts w:ascii="Times New Roman" w:hAnsi="Times New Roman"/>
          <w:b/>
          <w:szCs w:val="24"/>
        </w:rPr>
      </w:pPr>
    </w:p>
    <w:p w:rsidR="00A55D73" w:rsidRDefault="00A55D73" w:rsidP="0030456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порушення клопотання щодо присвоєння</w:t>
      </w:r>
    </w:p>
    <w:p w:rsidR="00A55D73" w:rsidRDefault="00A55D73" w:rsidP="0030456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почесного звання України «Мати-героїня»</w:t>
      </w:r>
    </w:p>
    <w:p w:rsidR="00A55D73" w:rsidRDefault="00A55D73" w:rsidP="0030456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 ОСОБА 1, яка народила</w:t>
      </w:r>
    </w:p>
    <w:p w:rsidR="00A55D73" w:rsidRDefault="00A55D73" w:rsidP="0030456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та виховала до восьмирічного віку шестеро дітей</w:t>
      </w:r>
    </w:p>
    <w:p w:rsidR="00A55D73" w:rsidRPr="00A461C0" w:rsidRDefault="00A55D7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55D73" w:rsidRDefault="00A55D73" w:rsidP="00304560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Відповідно до ст.39 ст.52 Закону України «Про місцеве самоврядування в Україні», Закону України «Про державні нагороди України», Указів Президента України №476/2001 від 29.06.2001року «Про почесні звання України» зі змінами №284/2016 від 02.07.2016 року «Про внесення змін до Положення почесні звання України», та розглянувши </w:t>
      </w:r>
      <w:r w:rsidRPr="00661933">
        <w:rPr>
          <w:rFonts w:ascii="Times New Roman" w:hAnsi="Times New Roman"/>
          <w:sz w:val="24"/>
          <w:szCs w:val="24"/>
          <w:lang w:val="uk-UA"/>
        </w:rPr>
        <w:t>заяву вх.№ 245 від 21.09.2022</w:t>
      </w:r>
      <w:r w:rsidRPr="005A3136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громадянки ОСОБА 1</w:t>
      </w:r>
      <w:r w:rsidRPr="00D257E1">
        <w:rPr>
          <w:rFonts w:ascii="Times New Roman" w:hAnsi="Times New Roman"/>
          <w:sz w:val="24"/>
          <w:szCs w:val="24"/>
          <w:lang w:val="uk-UA"/>
        </w:rPr>
        <w:t xml:space="preserve">, яка проживає за адресою: с.Суховерхів, вул.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D257E1">
        <w:rPr>
          <w:rFonts w:ascii="Times New Roman" w:hAnsi="Times New Roman"/>
          <w:sz w:val="24"/>
          <w:szCs w:val="24"/>
          <w:lang w:val="uk-UA"/>
        </w:rPr>
        <w:t>, Чернівецького району, Чернівецької області,</w:t>
      </w:r>
      <w:r w:rsidRPr="005A3136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щодо присвоєння їй почесного звання «Мати-героїня»,  виконавчий комітет міської ради</w:t>
      </w:r>
    </w:p>
    <w:p w:rsidR="00A55D73" w:rsidRDefault="00A55D73" w:rsidP="00B9734A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A55D73" w:rsidRDefault="00A55D73" w:rsidP="00F50268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B9734A">
        <w:rPr>
          <w:rFonts w:ascii="Times New Roman" w:hAnsi="Times New Roman"/>
          <w:bCs/>
          <w:sz w:val="24"/>
          <w:szCs w:val="24"/>
          <w:lang w:val="uk-UA"/>
        </w:rPr>
        <w:t>1. Порушити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клопотання перед Чернівецькою обласною військовою адміністрацією з проханням внести подання Президентові України про присвоєння почесного звання України «Мати-героїня» - за вагомий особистий внесок у вихованні дітей у сім’ї, створення сприятливих умов для здобуття дітьми освіти, розвиту їх творчих здібностей, формування високих духовних і моральних якостей:</w:t>
      </w:r>
    </w:p>
    <w:p w:rsidR="00A55D73" w:rsidRPr="00584412" w:rsidRDefault="00A55D73" w:rsidP="00F50268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584412">
        <w:rPr>
          <w:rFonts w:ascii="Times New Roman" w:hAnsi="Times New Roman"/>
          <w:bCs/>
          <w:sz w:val="24"/>
          <w:szCs w:val="24"/>
          <w:lang w:val="uk-UA"/>
        </w:rPr>
        <w:t xml:space="preserve">- громадянці </w:t>
      </w:r>
      <w:r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84412">
        <w:rPr>
          <w:rFonts w:ascii="Times New Roman" w:hAnsi="Times New Roman"/>
          <w:bCs/>
          <w:sz w:val="24"/>
          <w:szCs w:val="24"/>
          <w:lang w:val="uk-UA"/>
        </w:rPr>
        <w:t xml:space="preserve">, жительці с.Суховерхів, </w:t>
      </w:r>
      <w:r w:rsidRPr="00584412">
        <w:rPr>
          <w:rFonts w:ascii="Times New Roman" w:hAnsi="Times New Roman"/>
          <w:sz w:val="24"/>
          <w:szCs w:val="24"/>
          <w:lang w:val="uk-UA"/>
        </w:rPr>
        <w:t>вул.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584412">
        <w:rPr>
          <w:rFonts w:ascii="Times New Roman" w:hAnsi="Times New Roman"/>
          <w:sz w:val="24"/>
          <w:szCs w:val="24"/>
          <w:lang w:val="uk-UA"/>
        </w:rPr>
        <w:t>, Чернівецького району, Чернівецької області, яка народила та виховала до восьмирічного віку шестеро дітей.</w:t>
      </w:r>
    </w:p>
    <w:p w:rsidR="00A55D73" w:rsidRPr="00584412" w:rsidRDefault="00A55D73" w:rsidP="00F50268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 Відділу з питань соціальної роботи виконавчого комітету Кіцманської міської ради підготувати і направити до Чернівецької обласної військової адміністрації подання та нагородний лист про присвоєння почесного звання «Мати-героїня</w:t>
      </w:r>
      <w:r w:rsidRPr="00584412">
        <w:rPr>
          <w:rFonts w:ascii="Times New Roman" w:hAnsi="Times New Roman"/>
          <w:sz w:val="24"/>
          <w:szCs w:val="24"/>
          <w:lang w:val="uk-UA"/>
        </w:rPr>
        <w:t>» О</w:t>
      </w:r>
      <w:r>
        <w:rPr>
          <w:rFonts w:ascii="Times New Roman" w:hAnsi="Times New Roman"/>
          <w:sz w:val="24"/>
          <w:szCs w:val="24"/>
          <w:lang w:val="uk-UA"/>
        </w:rPr>
        <w:t>СОБА 1</w:t>
      </w:r>
      <w:r w:rsidRPr="00584412">
        <w:rPr>
          <w:rFonts w:ascii="Times New Roman" w:hAnsi="Times New Roman"/>
          <w:sz w:val="24"/>
          <w:szCs w:val="24"/>
          <w:lang w:val="uk-UA"/>
        </w:rPr>
        <w:t>.</w:t>
      </w:r>
    </w:p>
    <w:p w:rsidR="00A55D73" w:rsidRPr="0049467A" w:rsidRDefault="00A55D73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A55D73" w:rsidRDefault="00A55D7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55D73" w:rsidRDefault="00A55D7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55D73" w:rsidRDefault="00A55D7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Олександр МАРУСЯК</w:t>
      </w:r>
    </w:p>
    <w:p w:rsidR="00A55D73" w:rsidRDefault="00A55D7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55D73" w:rsidRPr="006E1E18" w:rsidRDefault="00A55D7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55D73" w:rsidRDefault="00A55D7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A55D73" w:rsidSect="00A8003F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D73" w:rsidRDefault="00A55D73" w:rsidP="00EE1455">
      <w:pPr>
        <w:spacing w:after="0" w:line="240" w:lineRule="auto"/>
      </w:pPr>
      <w:r>
        <w:separator/>
      </w:r>
    </w:p>
  </w:endnote>
  <w:endnote w:type="continuationSeparator" w:id="0">
    <w:p w:rsidR="00A55D73" w:rsidRDefault="00A55D7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D73" w:rsidRDefault="00A55D73" w:rsidP="00EE1455">
      <w:pPr>
        <w:spacing w:after="0" w:line="240" w:lineRule="auto"/>
      </w:pPr>
      <w:r>
        <w:separator/>
      </w:r>
    </w:p>
  </w:footnote>
  <w:footnote w:type="continuationSeparator" w:id="0">
    <w:p w:rsidR="00A55D73" w:rsidRDefault="00A55D7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1D6D"/>
    <w:rsid w:val="00012B86"/>
    <w:rsid w:val="00060337"/>
    <w:rsid w:val="00064A15"/>
    <w:rsid w:val="000721E5"/>
    <w:rsid w:val="000801AD"/>
    <w:rsid w:val="00080D4D"/>
    <w:rsid w:val="000C0AC7"/>
    <w:rsid w:val="000C2D57"/>
    <w:rsid w:val="000D7BC9"/>
    <w:rsid w:val="000E5091"/>
    <w:rsid w:val="00103896"/>
    <w:rsid w:val="00142D11"/>
    <w:rsid w:val="00147A60"/>
    <w:rsid w:val="001557F1"/>
    <w:rsid w:val="001567BF"/>
    <w:rsid w:val="0015746B"/>
    <w:rsid w:val="00170069"/>
    <w:rsid w:val="001718E6"/>
    <w:rsid w:val="001772C9"/>
    <w:rsid w:val="00183C65"/>
    <w:rsid w:val="00196D86"/>
    <w:rsid w:val="001C66B5"/>
    <w:rsid w:val="002060C5"/>
    <w:rsid w:val="00211C8E"/>
    <w:rsid w:val="002147DE"/>
    <w:rsid w:val="00251BD8"/>
    <w:rsid w:val="002576D7"/>
    <w:rsid w:val="00267089"/>
    <w:rsid w:val="0028366E"/>
    <w:rsid w:val="00284622"/>
    <w:rsid w:val="002C7B41"/>
    <w:rsid w:val="002E671A"/>
    <w:rsid w:val="00304560"/>
    <w:rsid w:val="00307527"/>
    <w:rsid w:val="0032457C"/>
    <w:rsid w:val="00360BB1"/>
    <w:rsid w:val="003769B1"/>
    <w:rsid w:val="00385665"/>
    <w:rsid w:val="003E14DD"/>
    <w:rsid w:val="0041052A"/>
    <w:rsid w:val="004301D3"/>
    <w:rsid w:val="0049467A"/>
    <w:rsid w:val="004A28F2"/>
    <w:rsid w:val="004A4D2E"/>
    <w:rsid w:val="004B527B"/>
    <w:rsid w:val="004C2D83"/>
    <w:rsid w:val="004F7BAE"/>
    <w:rsid w:val="00502E1F"/>
    <w:rsid w:val="005118E8"/>
    <w:rsid w:val="00521509"/>
    <w:rsid w:val="005272A8"/>
    <w:rsid w:val="00565E3F"/>
    <w:rsid w:val="005731C5"/>
    <w:rsid w:val="005740E8"/>
    <w:rsid w:val="00584412"/>
    <w:rsid w:val="005A2F4B"/>
    <w:rsid w:val="005A3136"/>
    <w:rsid w:val="005A420B"/>
    <w:rsid w:val="005C74B0"/>
    <w:rsid w:val="005E0213"/>
    <w:rsid w:val="00611198"/>
    <w:rsid w:val="00622D10"/>
    <w:rsid w:val="0065707F"/>
    <w:rsid w:val="00661933"/>
    <w:rsid w:val="00670F1B"/>
    <w:rsid w:val="006711AF"/>
    <w:rsid w:val="006D565C"/>
    <w:rsid w:val="006E1E18"/>
    <w:rsid w:val="007115E4"/>
    <w:rsid w:val="00715BF2"/>
    <w:rsid w:val="00721B83"/>
    <w:rsid w:val="007714A7"/>
    <w:rsid w:val="00784D6A"/>
    <w:rsid w:val="007B22D0"/>
    <w:rsid w:val="00803DE7"/>
    <w:rsid w:val="00844C39"/>
    <w:rsid w:val="008744E2"/>
    <w:rsid w:val="008817E0"/>
    <w:rsid w:val="00881954"/>
    <w:rsid w:val="008A23C6"/>
    <w:rsid w:val="008C73AB"/>
    <w:rsid w:val="008D2440"/>
    <w:rsid w:val="00910273"/>
    <w:rsid w:val="00913633"/>
    <w:rsid w:val="0092462C"/>
    <w:rsid w:val="00953796"/>
    <w:rsid w:val="00954219"/>
    <w:rsid w:val="009910A5"/>
    <w:rsid w:val="009A6EF0"/>
    <w:rsid w:val="009C4B9B"/>
    <w:rsid w:val="009C6216"/>
    <w:rsid w:val="009E6D0F"/>
    <w:rsid w:val="00A01EC5"/>
    <w:rsid w:val="00A16C4B"/>
    <w:rsid w:val="00A20614"/>
    <w:rsid w:val="00A25E10"/>
    <w:rsid w:val="00A3594B"/>
    <w:rsid w:val="00A373DA"/>
    <w:rsid w:val="00A3764C"/>
    <w:rsid w:val="00A4367F"/>
    <w:rsid w:val="00A461C0"/>
    <w:rsid w:val="00A55D73"/>
    <w:rsid w:val="00A8003F"/>
    <w:rsid w:val="00A920B6"/>
    <w:rsid w:val="00A94E39"/>
    <w:rsid w:val="00AB1F9E"/>
    <w:rsid w:val="00AB56D4"/>
    <w:rsid w:val="00AC75D9"/>
    <w:rsid w:val="00AE2905"/>
    <w:rsid w:val="00AF2354"/>
    <w:rsid w:val="00AF2744"/>
    <w:rsid w:val="00B24C87"/>
    <w:rsid w:val="00B56DDB"/>
    <w:rsid w:val="00B67C87"/>
    <w:rsid w:val="00B96289"/>
    <w:rsid w:val="00B9734A"/>
    <w:rsid w:val="00BB00E6"/>
    <w:rsid w:val="00BC12F1"/>
    <w:rsid w:val="00C911C2"/>
    <w:rsid w:val="00CD57BE"/>
    <w:rsid w:val="00D257E1"/>
    <w:rsid w:val="00D3158F"/>
    <w:rsid w:val="00D33702"/>
    <w:rsid w:val="00D40E12"/>
    <w:rsid w:val="00D761BB"/>
    <w:rsid w:val="00D927B7"/>
    <w:rsid w:val="00DB0D15"/>
    <w:rsid w:val="00DF1C36"/>
    <w:rsid w:val="00DF3193"/>
    <w:rsid w:val="00E41228"/>
    <w:rsid w:val="00E4280D"/>
    <w:rsid w:val="00E613C6"/>
    <w:rsid w:val="00E808F2"/>
    <w:rsid w:val="00EA6322"/>
    <w:rsid w:val="00EB0603"/>
    <w:rsid w:val="00EC0E7D"/>
    <w:rsid w:val="00EE1455"/>
    <w:rsid w:val="00EF18F8"/>
    <w:rsid w:val="00F01575"/>
    <w:rsid w:val="00F1598C"/>
    <w:rsid w:val="00F35A2A"/>
    <w:rsid w:val="00F42C37"/>
    <w:rsid w:val="00F50268"/>
    <w:rsid w:val="00F517E8"/>
    <w:rsid w:val="00F774B2"/>
    <w:rsid w:val="00F8056A"/>
    <w:rsid w:val="00F806CD"/>
    <w:rsid w:val="00F94F23"/>
    <w:rsid w:val="00FB10E1"/>
    <w:rsid w:val="00FF6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80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321</Words>
  <Characters>1831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2022-10-10T12:49:00Z</cp:lastPrinted>
  <dcterms:created xsi:type="dcterms:W3CDTF">2022-09-22T12:28:00Z</dcterms:created>
  <dcterms:modified xsi:type="dcterms:W3CDTF">2022-10-12T15:22:00Z</dcterms:modified>
</cp:coreProperties>
</file>