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22" w:rsidRPr="00A461C0" w:rsidRDefault="00EA062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6922839" r:id="rId8"/>
        </w:object>
      </w:r>
    </w:p>
    <w:p w:rsidR="00EA0622" w:rsidRPr="00D927B7" w:rsidRDefault="00EA062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A0622" w:rsidRPr="00D927B7" w:rsidRDefault="00EA062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A0622" w:rsidRPr="00D927B7" w:rsidRDefault="00EA062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A0622" w:rsidRPr="00D927B7" w:rsidRDefault="00EA062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A0622" w:rsidRDefault="00EA0622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A0622" w:rsidRDefault="00EA062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A0622" w:rsidRPr="00A461C0" w:rsidRDefault="00EA062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EA0622" w:rsidRDefault="00EA062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A0622" w:rsidRDefault="00EA062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A0622" w:rsidRDefault="00EA062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A0622" w:rsidRPr="00A461C0" w:rsidRDefault="00EA062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317/10</w:t>
      </w:r>
    </w:p>
    <w:p w:rsidR="00EA0622" w:rsidRDefault="00EA0622" w:rsidP="00EE1455">
      <w:pPr>
        <w:pStyle w:val="Normal2"/>
        <w:rPr>
          <w:rFonts w:ascii="Times New Roman" w:hAnsi="Times New Roman"/>
          <w:szCs w:val="24"/>
        </w:rPr>
      </w:pPr>
    </w:p>
    <w:p w:rsidR="00EA0622" w:rsidRDefault="00EA062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06 жовтня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>м. Кіцмань</w:t>
      </w:r>
    </w:p>
    <w:p w:rsidR="00EA0622" w:rsidRPr="00A461C0" w:rsidRDefault="00EA0622" w:rsidP="00EE1455">
      <w:pPr>
        <w:pStyle w:val="Normal2"/>
        <w:rPr>
          <w:rFonts w:ascii="Times New Roman" w:hAnsi="Times New Roman"/>
          <w:b/>
          <w:szCs w:val="24"/>
        </w:rPr>
      </w:pPr>
    </w:p>
    <w:p w:rsidR="00EA0622" w:rsidRDefault="00EA062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EA0622" w:rsidRDefault="00EA062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EA0622" w:rsidRDefault="00EA062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Pr="00297282" w:rsidRDefault="00EA062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79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EA0622" w:rsidRPr="00A461C0" w:rsidRDefault="00EA062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A0622" w:rsidRDefault="00EA062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EA0622" w:rsidRPr="006B649A" w:rsidRDefault="00EA062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вересень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10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</w:t>
      </w:r>
    </w:p>
    <w:p w:rsidR="00EA0622" w:rsidRPr="0049467A" w:rsidRDefault="00EA062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A0622" w:rsidRDefault="00EA062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Pr="006E1E18" w:rsidRDefault="00EA062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A0622" w:rsidRPr="00AB1F9E" w:rsidRDefault="00EA062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A0622" w:rsidRPr="00AB1F9E" w:rsidSect="00FD18F9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622" w:rsidRDefault="00EA0622" w:rsidP="00EE1455">
      <w:pPr>
        <w:spacing w:after="0" w:line="240" w:lineRule="auto"/>
      </w:pPr>
      <w:r>
        <w:separator/>
      </w:r>
    </w:p>
  </w:endnote>
  <w:endnote w:type="continuationSeparator" w:id="0">
    <w:p w:rsidR="00EA0622" w:rsidRDefault="00EA062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622" w:rsidRDefault="00EA0622" w:rsidP="00EE1455">
      <w:pPr>
        <w:spacing w:after="0" w:line="240" w:lineRule="auto"/>
      </w:pPr>
      <w:r>
        <w:separator/>
      </w:r>
    </w:p>
  </w:footnote>
  <w:footnote w:type="continuationSeparator" w:id="0">
    <w:p w:rsidR="00EA0622" w:rsidRDefault="00EA062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2D03"/>
    <w:rsid w:val="00196D86"/>
    <w:rsid w:val="00197C29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576D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47D04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336C3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A23C6"/>
    <w:rsid w:val="0092462C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15A9"/>
    <w:rsid w:val="00AF2354"/>
    <w:rsid w:val="00AF2744"/>
    <w:rsid w:val="00B11290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C3FEA"/>
    <w:rsid w:val="00DE3259"/>
    <w:rsid w:val="00E21D41"/>
    <w:rsid w:val="00E41228"/>
    <w:rsid w:val="00E613C6"/>
    <w:rsid w:val="00E70B91"/>
    <w:rsid w:val="00E761AC"/>
    <w:rsid w:val="00E905E7"/>
    <w:rsid w:val="00EA0622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1031"/>
    <w:rsid w:val="00F774B2"/>
    <w:rsid w:val="00F8056A"/>
    <w:rsid w:val="00F82CD5"/>
    <w:rsid w:val="00F90DCA"/>
    <w:rsid w:val="00FA32CB"/>
    <w:rsid w:val="00FA59DA"/>
    <w:rsid w:val="00FB10E1"/>
    <w:rsid w:val="00FC288C"/>
    <w:rsid w:val="00FD18F9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93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275</Words>
  <Characters>1570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2022-10-10T13:01:00Z</cp:lastPrinted>
  <dcterms:created xsi:type="dcterms:W3CDTF">2022-10-04T14:36:00Z</dcterms:created>
  <dcterms:modified xsi:type="dcterms:W3CDTF">2022-10-10T13:01:00Z</dcterms:modified>
</cp:coreProperties>
</file>