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302" w:rsidRPr="00A461C0" w:rsidRDefault="00AD4302" w:rsidP="00770B6F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26410304" r:id="rId8"/>
        </w:object>
      </w:r>
    </w:p>
    <w:p w:rsidR="00AD4302" w:rsidRPr="00D927B7" w:rsidRDefault="00AD4302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AD4302" w:rsidRPr="00D927B7" w:rsidRDefault="00AD4302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AD4302" w:rsidRPr="00D927B7" w:rsidRDefault="00AD430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AD4302" w:rsidRPr="00D927B7" w:rsidRDefault="00AD430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D4302" w:rsidRDefault="00AD4302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AD4302" w:rsidRDefault="00AD4302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AD4302" w:rsidRPr="00A461C0" w:rsidRDefault="00AD430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AD4302" w:rsidRDefault="00AD430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D4302" w:rsidRDefault="00AD430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Проєкт</w:t>
      </w:r>
    </w:p>
    <w:p w:rsidR="00AD4302" w:rsidRPr="00A461C0" w:rsidRDefault="00AD430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AD4302" w:rsidRPr="00A461C0" w:rsidRDefault="00AD4302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AD4302" w:rsidRDefault="00AD430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AD4302" w:rsidRPr="00A461C0" w:rsidRDefault="00AD4302" w:rsidP="00EE1455">
      <w:pPr>
        <w:pStyle w:val="Normal2"/>
        <w:rPr>
          <w:rFonts w:ascii="Times New Roman" w:hAnsi="Times New Roman"/>
          <w:b/>
          <w:szCs w:val="24"/>
        </w:rPr>
      </w:pPr>
    </w:p>
    <w:p w:rsidR="00AD4302" w:rsidRDefault="00AD430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D4302" w:rsidRDefault="00AD4302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AD4302" w:rsidRDefault="00AD4302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AD4302" w:rsidRDefault="00AD4302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D4302" w:rsidRDefault="00AD4302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D4302" w:rsidRDefault="00AD4302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D4302" w:rsidRDefault="00AD430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D4302" w:rsidRPr="00297282" w:rsidRDefault="00AD4302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AD4302" w:rsidRPr="00A461C0" w:rsidRDefault="00AD430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D4302" w:rsidRDefault="00AD4302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AD4302" w:rsidRDefault="00AD4302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AD4302" w:rsidRPr="006B649A" w:rsidRDefault="00AD4302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 </w:t>
      </w:r>
      <w:r>
        <w:rPr>
          <w:rFonts w:ascii="Times New Roman" w:hAnsi="Times New Roman"/>
          <w:sz w:val="24"/>
          <w:szCs w:val="24"/>
          <w:lang w:val="uk-UA"/>
        </w:rPr>
        <w:t>вересень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2022року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08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10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.2022року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</w:t>
      </w:r>
    </w:p>
    <w:p w:rsidR="00AD4302" w:rsidRPr="0049467A" w:rsidRDefault="00AD4302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AD4302" w:rsidRDefault="00AD430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D4302" w:rsidRDefault="00AD430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D4302" w:rsidRDefault="00AD430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D4302" w:rsidRDefault="00AD430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sectPr w:rsidR="00AD4302" w:rsidSect="00770B6F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302" w:rsidRDefault="00AD4302" w:rsidP="00EE1455">
      <w:pPr>
        <w:spacing w:after="0" w:line="240" w:lineRule="auto"/>
      </w:pPr>
      <w:r>
        <w:separator/>
      </w:r>
    </w:p>
  </w:endnote>
  <w:endnote w:type="continuationSeparator" w:id="0">
    <w:p w:rsidR="00AD4302" w:rsidRDefault="00AD430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302" w:rsidRDefault="00AD4302" w:rsidP="00EE1455">
      <w:pPr>
        <w:spacing w:after="0" w:line="240" w:lineRule="auto"/>
      </w:pPr>
      <w:r>
        <w:separator/>
      </w:r>
    </w:p>
  </w:footnote>
  <w:footnote w:type="continuationSeparator" w:id="0">
    <w:p w:rsidR="00AD4302" w:rsidRDefault="00AD430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B5805"/>
    <w:rsid w:val="000C2D57"/>
    <w:rsid w:val="000E1A71"/>
    <w:rsid w:val="000E5091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7E99"/>
    <w:rsid w:val="001C15F9"/>
    <w:rsid w:val="001C73FB"/>
    <w:rsid w:val="001C7E27"/>
    <w:rsid w:val="001D0F18"/>
    <w:rsid w:val="001F0B10"/>
    <w:rsid w:val="00203C4A"/>
    <w:rsid w:val="002060C5"/>
    <w:rsid w:val="00211C8E"/>
    <w:rsid w:val="002147DE"/>
    <w:rsid w:val="002576D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671A"/>
    <w:rsid w:val="00307527"/>
    <w:rsid w:val="0031460F"/>
    <w:rsid w:val="00316404"/>
    <w:rsid w:val="0032457C"/>
    <w:rsid w:val="00360BB1"/>
    <w:rsid w:val="0037758D"/>
    <w:rsid w:val="00385665"/>
    <w:rsid w:val="003E14DD"/>
    <w:rsid w:val="0041052A"/>
    <w:rsid w:val="0043563E"/>
    <w:rsid w:val="004474E2"/>
    <w:rsid w:val="00447CED"/>
    <w:rsid w:val="00447D04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6080C"/>
    <w:rsid w:val="00565E3F"/>
    <w:rsid w:val="005740E8"/>
    <w:rsid w:val="00581A33"/>
    <w:rsid w:val="005A2F4B"/>
    <w:rsid w:val="005B2782"/>
    <w:rsid w:val="005B29C8"/>
    <w:rsid w:val="005E0C88"/>
    <w:rsid w:val="005E6D17"/>
    <w:rsid w:val="005E7FAC"/>
    <w:rsid w:val="00617B34"/>
    <w:rsid w:val="00620297"/>
    <w:rsid w:val="00622D10"/>
    <w:rsid w:val="00632CA1"/>
    <w:rsid w:val="00646CEF"/>
    <w:rsid w:val="00656B8E"/>
    <w:rsid w:val="0065707F"/>
    <w:rsid w:val="00670F1B"/>
    <w:rsid w:val="006711AF"/>
    <w:rsid w:val="006735AA"/>
    <w:rsid w:val="006A0B2D"/>
    <w:rsid w:val="006B649A"/>
    <w:rsid w:val="006C041C"/>
    <w:rsid w:val="006D0D67"/>
    <w:rsid w:val="006D565C"/>
    <w:rsid w:val="006E019F"/>
    <w:rsid w:val="006E1711"/>
    <w:rsid w:val="006E1E18"/>
    <w:rsid w:val="00701739"/>
    <w:rsid w:val="007115E4"/>
    <w:rsid w:val="00721B83"/>
    <w:rsid w:val="00755C9E"/>
    <w:rsid w:val="00770B6F"/>
    <w:rsid w:val="007714A7"/>
    <w:rsid w:val="00784638"/>
    <w:rsid w:val="00784D6A"/>
    <w:rsid w:val="00791E35"/>
    <w:rsid w:val="007B22D0"/>
    <w:rsid w:val="007B66BD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A23C6"/>
    <w:rsid w:val="0092462C"/>
    <w:rsid w:val="00954219"/>
    <w:rsid w:val="009629C0"/>
    <w:rsid w:val="009A4009"/>
    <w:rsid w:val="009C4B9B"/>
    <w:rsid w:val="009C6216"/>
    <w:rsid w:val="009D77E2"/>
    <w:rsid w:val="009E6D0F"/>
    <w:rsid w:val="009E77FB"/>
    <w:rsid w:val="00A01EC5"/>
    <w:rsid w:val="00A1646A"/>
    <w:rsid w:val="00A20614"/>
    <w:rsid w:val="00A25E10"/>
    <w:rsid w:val="00A373DA"/>
    <w:rsid w:val="00A3764C"/>
    <w:rsid w:val="00A45738"/>
    <w:rsid w:val="00A461C0"/>
    <w:rsid w:val="00A77AF4"/>
    <w:rsid w:val="00A90080"/>
    <w:rsid w:val="00A920B6"/>
    <w:rsid w:val="00A93E71"/>
    <w:rsid w:val="00A94E39"/>
    <w:rsid w:val="00AB1F9E"/>
    <w:rsid w:val="00AB56D4"/>
    <w:rsid w:val="00AD30E6"/>
    <w:rsid w:val="00AD4302"/>
    <w:rsid w:val="00AD580F"/>
    <w:rsid w:val="00AE2905"/>
    <w:rsid w:val="00AF15A9"/>
    <w:rsid w:val="00AF2354"/>
    <w:rsid w:val="00AF2744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C40302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927B7"/>
    <w:rsid w:val="00DA44A6"/>
    <w:rsid w:val="00DC3FEA"/>
    <w:rsid w:val="00DE3259"/>
    <w:rsid w:val="00E21D41"/>
    <w:rsid w:val="00E41228"/>
    <w:rsid w:val="00E52B53"/>
    <w:rsid w:val="00E613C6"/>
    <w:rsid w:val="00E70B91"/>
    <w:rsid w:val="00E761AC"/>
    <w:rsid w:val="00E905E7"/>
    <w:rsid w:val="00EA6322"/>
    <w:rsid w:val="00EB0603"/>
    <w:rsid w:val="00EC0E7D"/>
    <w:rsid w:val="00EE0997"/>
    <w:rsid w:val="00EE1455"/>
    <w:rsid w:val="00F1598C"/>
    <w:rsid w:val="00F35A2A"/>
    <w:rsid w:val="00F42C37"/>
    <w:rsid w:val="00F57BC3"/>
    <w:rsid w:val="00F623EF"/>
    <w:rsid w:val="00F71031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066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287</Words>
  <Characters>1639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2022-05-05T13:41:00Z</cp:lastPrinted>
  <dcterms:created xsi:type="dcterms:W3CDTF">2022-10-04T14:36:00Z</dcterms:created>
  <dcterms:modified xsi:type="dcterms:W3CDTF">2022-10-04T14:39:00Z</dcterms:modified>
</cp:coreProperties>
</file>