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33426" w:rsidRPr="00BC40F0" w:rsidRDefault="00E3342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5958022" r:id="rId6"/>
        </w:object>
      </w:r>
      <w:bookmarkEnd w:id="0"/>
    </w:p>
    <w:p w:rsidR="00E33426" w:rsidRPr="00BC40F0" w:rsidRDefault="00E3342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33426" w:rsidRPr="00BC40F0" w:rsidRDefault="00E3342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33426" w:rsidRPr="00BC40F0" w:rsidRDefault="00E33426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E33426" w:rsidRPr="00BC40F0" w:rsidRDefault="00E3342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33426" w:rsidRPr="00BC40F0" w:rsidRDefault="00E33426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E33426" w:rsidRDefault="00E3342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E33426" w:rsidRPr="00F72909" w:rsidRDefault="00E3342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E33426" w:rsidRPr="000B22C9" w:rsidRDefault="00E33426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E33426" w:rsidRPr="00E82FEF" w:rsidRDefault="00E33426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E33426" w:rsidRDefault="00E33426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E33426" w:rsidRDefault="00E33426" w:rsidP="00221755">
      <w:pPr>
        <w:rPr>
          <w:sz w:val="24"/>
          <w:lang w:val="uk-UA"/>
        </w:rPr>
      </w:pPr>
    </w:p>
    <w:p w:rsidR="00E33426" w:rsidRPr="00BC40F0" w:rsidRDefault="00E33426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E33426" w:rsidRPr="00BC40F0" w:rsidRDefault="00E3342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33426" w:rsidRPr="00170846" w:rsidRDefault="00E33426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</w:p>
    <w:p w:rsidR="00E33426" w:rsidRDefault="00E33426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E33426" w:rsidRPr="00170846" w:rsidRDefault="00E33426" w:rsidP="00170846">
      <w:pPr>
        <w:pStyle w:val="NoSpacing"/>
        <w:rPr>
          <w:rFonts w:ascii="Times New Roman" w:hAnsi="Times New Roman"/>
          <w:b/>
          <w:sz w:val="24"/>
        </w:rPr>
      </w:pPr>
    </w:p>
    <w:p w:rsidR="00E33426" w:rsidRDefault="00E3342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E33426" w:rsidRPr="00DE2C1F" w:rsidRDefault="00E33426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КНП «Кіцманський центр первинної медичної допомоги» від 15.09.2022 р. № 730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довідки про непридатність законодавчо регульованого засобу вимірювальної техніки від 09.06.2020 р. №0329, від 12.06.2020 р. №0335, від 12.06.2020 р. №0349, 12.06.2020 р. №0334, 09.06.2020 р. №0333, Акти дослідження спеціаліста-автотоварознавця від 21.09.2020 р. №В-932/1, від 21.09.2020 р. №В-932/2,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E33426" w:rsidRPr="00AB17F3" w:rsidRDefault="00E33426" w:rsidP="00170846">
      <w:pPr>
        <w:jc w:val="both"/>
        <w:rPr>
          <w:b/>
          <w:sz w:val="16"/>
          <w:lang w:val="uk-UA"/>
        </w:rPr>
      </w:pPr>
    </w:p>
    <w:p w:rsidR="00E33426" w:rsidRPr="00DE2C1F" w:rsidRDefault="00E33426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E33426" w:rsidRPr="00AB17F3" w:rsidRDefault="00E33426" w:rsidP="00170846">
      <w:pPr>
        <w:pStyle w:val="a"/>
        <w:shd w:val="clear" w:color="auto" w:fill="auto"/>
        <w:spacing w:after="180" w:line="240" w:lineRule="auto"/>
        <w:ind w:firstLine="720"/>
        <w:jc w:val="both"/>
        <w:rPr>
          <w:sz w:val="10"/>
          <w:szCs w:val="24"/>
        </w:rPr>
      </w:pPr>
    </w:p>
    <w:p w:rsidR="00E33426" w:rsidRPr="00AB17F3" w:rsidRDefault="00E33426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z w:val="22"/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 xml:space="preserve">КНП «Кіцманський центр первинної медичної допомоги» (Євгенія КОСТАШИК) </w:t>
      </w:r>
      <w:r w:rsidRPr="00F61642">
        <w:rPr>
          <w:shd w:val="clear" w:color="auto" w:fill="FFFFFF"/>
          <w:lang w:val="uk-UA"/>
        </w:rPr>
        <w:t xml:space="preserve">на списання з балансу </w:t>
      </w:r>
      <w:r>
        <w:rPr>
          <w:shd w:val="clear" w:color="auto" w:fill="FFFFFF"/>
          <w:lang w:val="uk-UA"/>
        </w:rPr>
        <w:t>підприємства основних засобів у зв’язку із фізичним зносом, а саме:</w:t>
      </w:r>
    </w:p>
    <w:p w:rsidR="00E33426" w:rsidRPr="00AB17F3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А-1 марка: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ВАЗ  модель:  2121, тип:  спеціалізований легковий автомобіль мед</w:t>
      </w:r>
      <w:r>
        <w:rPr>
          <w:sz w:val="24"/>
          <w:lang w:val="uk-UA" w:eastAsia="uk-UA"/>
        </w:rPr>
        <w:t>допомога</w:t>
      </w:r>
      <w:r w:rsidRPr="00AB17F3">
        <w:rPr>
          <w:sz w:val="24"/>
          <w:lang w:val="uk-UA" w:eastAsia="uk-UA"/>
        </w:rPr>
        <w:t>, двигун N: -   шасі N: ХТА 212100L0737249_ державний номер: СЕ 4276 СВ, об</w:t>
      </w:r>
      <w:r>
        <w:rPr>
          <w:sz w:val="24"/>
          <w:lang w:val="uk-UA" w:eastAsia="uk-UA"/>
        </w:rPr>
        <w:t>’</w:t>
      </w:r>
      <w:r w:rsidRPr="00AB17F3">
        <w:rPr>
          <w:sz w:val="24"/>
          <w:lang w:val="uk-UA" w:eastAsia="uk-UA"/>
        </w:rPr>
        <w:t>єм двигуна 1570, технічний паспорт N CXE583391, маса об'єкта за паспортом: 1610 кг, рік випуску 1989.</w:t>
      </w:r>
    </w:p>
    <w:p w:rsidR="00E33426" w:rsidRPr="00AB17F3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А-2 марка: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ВАЗ  модель:</w:t>
      </w:r>
      <w:bookmarkStart w:id="1" w:name="_GoBack"/>
      <w:bookmarkEnd w:id="1"/>
      <w:r w:rsidRPr="00AB17F3">
        <w:rPr>
          <w:sz w:val="24"/>
          <w:lang w:val="uk-UA" w:eastAsia="uk-UA"/>
        </w:rPr>
        <w:t xml:space="preserve">  21043, тип: спеціалізований</w:t>
      </w:r>
      <w:r>
        <w:rPr>
          <w:sz w:val="24"/>
          <w:lang w:val="uk-UA" w:eastAsia="uk-UA"/>
        </w:rPr>
        <w:t xml:space="preserve"> легковий </w:t>
      </w:r>
      <w:r w:rsidRPr="00AB17F3">
        <w:rPr>
          <w:sz w:val="24"/>
          <w:lang w:val="uk-UA" w:eastAsia="uk-UA"/>
        </w:rPr>
        <w:t>автомобіль</w:t>
      </w:r>
      <w:r>
        <w:rPr>
          <w:sz w:val="24"/>
          <w:lang w:val="uk-UA" w:eastAsia="uk-UA"/>
        </w:rPr>
        <w:t xml:space="preserve"> меддопомога</w:t>
      </w:r>
      <w:r w:rsidRPr="00AB17F3">
        <w:rPr>
          <w:sz w:val="24"/>
          <w:lang w:val="uk-UA" w:eastAsia="uk-UA"/>
        </w:rPr>
        <w:t>,  двигун N: -   шасі N: V7C210443080086061. XWK21041080045444,  державний номер: СЕ 4284 АК, об</w:t>
      </w:r>
      <w:r>
        <w:rPr>
          <w:sz w:val="24"/>
          <w:lang w:val="uk-UA" w:eastAsia="uk-UA"/>
        </w:rPr>
        <w:t>’</w:t>
      </w:r>
      <w:r w:rsidRPr="00AB17F3">
        <w:rPr>
          <w:sz w:val="24"/>
          <w:lang w:val="uk-UA" w:eastAsia="uk-UA"/>
        </w:rPr>
        <w:t>єм двигуна 1451, технічний паспорт СХЕ 583378, маса об'єкта за паспортом: 1510 кг, рік випуску 2007.</w:t>
      </w:r>
    </w:p>
    <w:p w:rsidR="00E33426" w:rsidRPr="00AB17F3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 одноканальний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ЭК1Т-03М2, рік випуску 1993.</w:t>
      </w:r>
    </w:p>
    <w:p w:rsidR="00E33426" w:rsidRPr="00AB17F3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 триканальний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 xml:space="preserve"> "Юкард-100",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рік випуску 2006.</w:t>
      </w:r>
    </w:p>
    <w:p w:rsidR="00E33426" w:rsidRPr="00AB17F3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одноканальний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ЭК1Т-03М2, рік випуску 1991.</w:t>
      </w:r>
    </w:p>
    <w:p w:rsidR="00E33426" w:rsidRPr="00AB17F3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одноканальний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ЭК1Т-03М2, рік випуску, 2006.</w:t>
      </w:r>
    </w:p>
    <w:p w:rsidR="00E33426" w:rsidRDefault="00E33426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 одноканальний УКОМ-1, рік випуску 2001.</w:t>
      </w:r>
    </w:p>
    <w:p w:rsidR="00E33426" w:rsidRPr="00AB17F3" w:rsidRDefault="00E33426" w:rsidP="00AB17F3">
      <w:pPr>
        <w:pStyle w:val="ListParagraph"/>
        <w:ind w:left="709"/>
        <w:rPr>
          <w:sz w:val="6"/>
          <w:lang w:val="uk-UA" w:eastAsia="uk-UA"/>
        </w:rPr>
      </w:pPr>
    </w:p>
    <w:p w:rsidR="00E33426" w:rsidRPr="00F61642" w:rsidRDefault="00E33426" w:rsidP="00943C6B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</w:t>
      </w:r>
      <w:r w:rsidRPr="004F22AB">
        <w:rPr>
          <w:lang w:val="uk-UA"/>
        </w:rPr>
        <w:t xml:space="preserve"> </w:t>
      </w:r>
      <w:r>
        <w:rPr>
          <w:lang w:val="uk-UA"/>
        </w:rPr>
        <w:t xml:space="preserve">«Кіцманський центр первинної медичної допомоги» (Євгенія КОСТАШИК)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E33426" w:rsidRPr="00F61642" w:rsidRDefault="00E33426" w:rsidP="00943C6B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 xml:space="preserve">рішення покласти на заступника міського голови з питань </w:t>
      </w:r>
      <w:r>
        <w:rPr>
          <w:lang w:val="uk-UA"/>
        </w:rPr>
        <w:t xml:space="preserve">організаційно-господарської </w:t>
      </w:r>
      <w:r w:rsidRPr="00DE2C1F">
        <w:rPr>
          <w:lang w:val="uk-UA"/>
        </w:rPr>
        <w:t>діяльності</w:t>
      </w:r>
      <w:r>
        <w:rPr>
          <w:lang w:val="uk-UA"/>
        </w:rPr>
        <w:t xml:space="preserve"> Олександра ТКАЧУКА. </w:t>
      </w:r>
    </w:p>
    <w:p w:rsidR="00E33426" w:rsidRDefault="00E33426" w:rsidP="00337413">
      <w:pPr>
        <w:jc w:val="both"/>
        <w:rPr>
          <w:b/>
          <w:sz w:val="24"/>
          <w:szCs w:val="24"/>
          <w:lang w:val="uk-UA"/>
        </w:rPr>
      </w:pPr>
    </w:p>
    <w:p w:rsidR="00E33426" w:rsidRDefault="00E33426" w:rsidP="00BD296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</w:t>
      </w:r>
      <w:r w:rsidRPr="00987B48">
        <w:rPr>
          <w:b/>
          <w:sz w:val="24"/>
          <w:szCs w:val="24"/>
          <w:lang w:val="uk-UA"/>
        </w:rPr>
        <w:t>іськ</w:t>
      </w:r>
      <w:r>
        <w:rPr>
          <w:b/>
          <w:sz w:val="24"/>
          <w:szCs w:val="24"/>
          <w:lang w:val="uk-UA"/>
        </w:rPr>
        <w:t>ого</w:t>
      </w:r>
      <w:r w:rsidRPr="00987B48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Олександр МАРУСЯК</w:t>
      </w:r>
    </w:p>
    <w:sectPr w:rsidR="00E33426" w:rsidSect="00943C6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D683C"/>
    <w:rsid w:val="001E5A6C"/>
    <w:rsid w:val="001F5BC3"/>
    <w:rsid w:val="001F757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04B75"/>
    <w:rsid w:val="00332764"/>
    <w:rsid w:val="00337413"/>
    <w:rsid w:val="0034002B"/>
    <w:rsid w:val="00343E3C"/>
    <w:rsid w:val="003452AD"/>
    <w:rsid w:val="00353B6D"/>
    <w:rsid w:val="00360CD7"/>
    <w:rsid w:val="00370083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776E7"/>
    <w:rsid w:val="00483B39"/>
    <w:rsid w:val="004861E9"/>
    <w:rsid w:val="004A1455"/>
    <w:rsid w:val="004B1756"/>
    <w:rsid w:val="004B71FC"/>
    <w:rsid w:val="004D67C5"/>
    <w:rsid w:val="004E52A5"/>
    <w:rsid w:val="004F22AB"/>
    <w:rsid w:val="005140A8"/>
    <w:rsid w:val="005275B2"/>
    <w:rsid w:val="0055168C"/>
    <w:rsid w:val="00566F10"/>
    <w:rsid w:val="00582586"/>
    <w:rsid w:val="0058294A"/>
    <w:rsid w:val="005A140A"/>
    <w:rsid w:val="005B1D7B"/>
    <w:rsid w:val="005F74FC"/>
    <w:rsid w:val="00600B37"/>
    <w:rsid w:val="00604B63"/>
    <w:rsid w:val="006074E8"/>
    <w:rsid w:val="0061450B"/>
    <w:rsid w:val="006266C9"/>
    <w:rsid w:val="00632C2A"/>
    <w:rsid w:val="00635F12"/>
    <w:rsid w:val="00640810"/>
    <w:rsid w:val="0064671B"/>
    <w:rsid w:val="0066006E"/>
    <w:rsid w:val="006845B5"/>
    <w:rsid w:val="006879E0"/>
    <w:rsid w:val="006C304A"/>
    <w:rsid w:val="006E4BFC"/>
    <w:rsid w:val="006E4D4B"/>
    <w:rsid w:val="006F2A3A"/>
    <w:rsid w:val="007131EB"/>
    <w:rsid w:val="0074475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D4BE5"/>
    <w:rsid w:val="008E41B1"/>
    <w:rsid w:val="008F0F25"/>
    <w:rsid w:val="008F3E27"/>
    <w:rsid w:val="00914BED"/>
    <w:rsid w:val="00943C6B"/>
    <w:rsid w:val="00954DB6"/>
    <w:rsid w:val="009666FF"/>
    <w:rsid w:val="00981FB4"/>
    <w:rsid w:val="00987B48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125EF"/>
    <w:rsid w:val="00B3011A"/>
    <w:rsid w:val="00B41139"/>
    <w:rsid w:val="00B43A3F"/>
    <w:rsid w:val="00B652F6"/>
    <w:rsid w:val="00B82840"/>
    <w:rsid w:val="00B850E0"/>
    <w:rsid w:val="00BA1BD3"/>
    <w:rsid w:val="00BC40F0"/>
    <w:rsid w:val="00BD2969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318B7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00E5D"/>
    <w:rsid w:val="00E26AF1"/>
    <w:rsid w:val="00E31A68"/>
    <w:rsid w:val="00E33426"/>
    <w:rsid w:val="00E358D3"/>
    <w:rsid w:val="00E36022"/>
    <w:rsid w:val="00E402AB"/>
    <w:rsid w:val="00E67946"/>
    <w:rsid w:val="00E8207E"/>
    <w:rsid w:val="00E82FEF"/>
    <w:rsid w:val="00E90C8F"/>
    <w:rsid w:val="00EA66C1"/>
    <w:rsid w:val="00EA7352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37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379</Words>
  <Characters>2166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2022-09-28T14:02:00Z</cp:lastPrinted>
  <dcterms:created xsi:type="dcterms:W3CDTF">2022-09-29T08:09:00Z</dcterms:created>
  <dcterms:modified xsi:type="dcterms:W3CDTF">2022-09-29T09:01:00Z</dcterms:modified>
</cp:coreProperties>
</file>