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B24398" w:rsidRPr="00987B48" w:rsidRDefault="00B24398" w:rsidP="00827599">
      <w:pPr>
        <w:pStyle w:val="1"/>
        <w:jc w:val="center"/>
        <w:rPr>
          <w:rFonts w:ascii="Times New Roman" w:hAnsi="Times New Roman"/>
          <w:sz w:val="22"/>
        </w:rPr>
      </w:pPr>
      <w:r w:rsidRPr="00987B48">
        <w:rPr>
          <w:szCs w:val="24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.75pt" o:ole="" fillcolor="window">
            <v:imagedata r:id="rId5" o:title=""/>
          </v:shape>
          <o:OLEObject Type="Embed" ProgID="Paint.Picture" ShapeID="_x0000_i1025" DrawAspect="Content" ObjectID="_1725957946" r:id="rId6"/>
        </w:object>
      </w:r>
    </w:p>
    <w:p w:rsidR="00B24398" w:rsidRPr="00987B48" w:rsidRDefault="00B24398" w:rsidP="00827599">
      <w:pPr>
        <w:pStyle w:val="10"/>
        <w:rPr>
          <w:rFonts w:ascii="Times New Roman" w:hAnsi="Times New Roman"/>
        </w:rPr>
      </w:pPr>
      <w:r w:rsidRPr="00987B48">
        <w:rPr>
          <w:rFonts w:ascii="Times New Roman" w:hAnsi="Times New Roman"/>
        </w:rPr>
        <w:t>УКРАЇНА</w:t>
      </w:r>
    </w:p>
    <w:p w:rsidR="00B24398" w:rsidRPr="00987B48" w:rsidRDefault="00B24398" w:rsidP="00827599">
      <w:pPr>
        <w:pStyle w:val="11"/>
        <w:rPr>
          <w:rFonts w:ascii="Times New Roman" w:hAnsi="Times New Roman"/>
        </w:rPr>
      </w:pPr>
      <w:r w:rsidRPr="00987B48">
        <w:rPr>
          <w:rFonts w:ascii="Times New Roman" w:hAnsi="Times New Roman"/>
        </w:rPr>
        <w:t>КІЦМАНСЬКА МІСЬКА РАДА</w:t>
      </w:r>
    </w:p>
    <w:p w:rsidR="00B24398" w:rsidRPr="00987B48" w:rsidRDefault="00B24398" w:rsidP="00827599">
      <w:pPr>
        <w:pStyle w:val="11"/>
        <w:rPr>
          <w:rFonts w:ascii="Times New Roman" w:hAnsi="Times New Roman"/>
        </w:rPr>
      </w:pPr>
      <w:r w:rsidRPr="00987B48">
        <w:rPr>
          <w:rFonts w:ascii="Times New Roman" w:hAnsi="Times New Roman"/>
        </w:rPr>
        <w:t>ЧЕРНІВЕЦЬКОГО  РАЙОНУ ЧЕРНІВЕЦЬКОЇ ОБЛАСТІ</w:t>
      </w:r>
    </w:p>
    <w:p w:rsidR="00B24398" w:rsidRPr="00987B48" w:rsidRDefault="00B24398" w:rsidP="00827599">
      <w:pPr>
        <w:pStyle w:val="1"/>
        <w:jc w:val="center"/>
        <w:rPr>
          <w:sz w:val="28"/>
          <w:szCs w:val="28"/>
        </w:rPr>
      </w:pPr>
      <w:r w:rsidRPr="00987B48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B24398" w:rsidRPr="00987B48" w:rsidRDefault="00B24398" w:rsidP="00827599">
      <w:pPr>
        <w:pStyle w:val="Normal1"/>
        <w:jc w:val="center"/>
        <w:rPr>
          <w:rFonts w:ascii="Times New Roman" w:hAnsi="Times New Roman"/>
          <w:szCs w:val="24"/>
        </w:rPr>
      </w:pPr>
      <w:r w:rsidRPr="00987B48">
        <w:rPr>
          <w:rFonts w:ascii="Times New Roman" w:hAnsi="Times New Roman"/>
          <w:szCs w:val="24"/>
        </w:rPr>
        <w:t>вул.Незалежності, 83, м.Кіцмань, Ч</w:t>
      </w:r>
      <w:bookmarkStart w:id="1" w:name="_GoBack"/>
      <w:bookmarkEnd w:id="1"/>
      <w:r w:rsidRPr="00987B48">
        <w:rPr>
          <w:rFonts w:ascii="Times New Roman" w:hAnsi="Times New Roman"/>
          <w:szCs w:val="24"/>
        </w:rPr>
        <w:t>ернівецької обл.59300 тел.2-39-75, факс.2-39-75</w:t>
      </w:r>
    </w:p>
    <w:p w:rsidR="00B24398" w:rsidRPr="00987B48" w:rsidRDefault="00B24398" w:rsidP="00827599">
      <w:pPr>
        <w:pStyle w:val="Normal1"/>
        <w:jc w:val="center"/>
        <w:rPr>
          <w:rFonts w:ascii="Times New Roman" w:hAnsi="Times New Roman"/>
          <w:szCs w:val="24"/>
        </w:rPr>
      </w:pPr>
      <w:r w:rsidRPr="00987B48">
        <w:rPr>
          <w:rFonts w:ascii="Times New Roman" w:hAnsi="Times New Roman"/>
          <w:szCs w:val="24"/>
        </w:rPr>
        <w:t>Email:04062127@mail.gov.ua</w:t>
      </w:r>
    </w:p>
    <w:p w:rsidR="00B24398" w:rsidRPr="00987B48" w:rsidRDefault="00B24398" w:rsidP="00827599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Пряма сполучна лінія 1" o:spid="_x0000_s1026" style="position:absolute;left:0;text-align:left;z-index:251658240;visibility:visible;mso-wrap-distance-top:-6e-5mm;mso-wrap-distance-bottom:-6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B24398" w:rsidRPr="00987B48" w:rsidRDefault="00B24398" w:rsidP="00827599">
      <w:pPr>
        <w:pStyle w:val="Normal2"/>
        <w:jc w:val="both"/>
        <w:rPr>
          <w:rFonts w:ascii="Times New Roman" w:hAnsi="Times New Roman"/>
          <w:b/>
          <w:szCs w:val="24"/>
        </w:rPr>
      </w:pPr>
      <w:r w:rsidRPr="00987B48"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Проєкт      </w:t>
      </w:r>
    </w:p>
    <w:p w:rsidR="00B24398" w:rsidRPr="00987B48" w:rsidRDefault="00B24398" w:rsidP="001D1479">
      <w:pPr>
        <w:pStyle w:val="Title"/>
        <w:jc w:val="left"/>
        <w:rPr>
          <w:rFonts w:ascii="Times New Roman" w:hAnsi="Times New Roman"/>
          <w:b/>
          <w:szCs w:val="24"/>
        </w:rPr>
      </w:pPr>
    </w:p>
    <w:p w:rsidR="00B24398" w:rsidRDefault="00B24398" w:rsidP="00827599">
      <w:pPr>
        <w:pStyle w:val="Title"/>
        <w:rPr>
          <w:rFonts w:ascii="Times New Roman" w:hAnsi="Times New Roman"/>
          <w:b/>
          <w:szCs w:val="24"/>
        </w:rPr>
      </w:pPr>
    </w:p>
    <w:p w:rsidR="00B24398" w:rsidRPr="00987B48" w:rsidRDefault="00B24398" w:rsidP="00827599">
      <w:pPr>
        <w:pStyle w:val="Title"/>
        <w:rPr>
          <w:rFonts w:ascii="Times New Roman" w:hAnsi="Times New Roman"/>
          <w:b/>
          <w:szCs w:val="24"/>
        </w:rPr>
      </w:pPr>
      <w:r w:rsidRPr="00987B48">
        <w:rPr>
          <w:rFonts w:ascii="Times New Roman" w:hAnsi="Times New Roman"/>
          <w:b/>
          <w:szCs w:val="24"/>
        </w:rPr>
        <w:t>Р І Ш Е Н Н Я   №   _____</w:t>
      </w:r>
    </w:p>
    <w:p w:rsidR="00B24398" w:rsidRPr="00987B48" w:rsidRDefault="00B24398" w:rsidP="00827599">
      <w:pPr>
        <w:pStyle w:val="Title"/>
        <w:rPr>
          <w:rFonts w:ascii="Times New Roman" w:hAnsi="Times New Roman"/>
          <w:b/>
          <w:szCs w:val="24"/>
        </w:rPr>
      </w:pPr>
    </w:p>
    <w:p w:rsidR="00B24398" w:rsidRPr="00987B48" w:rsidRDefault="00B24398" w:rsidP="00827599">
      <w:pPr>
        <w:rPr>
          <w:sz w:val="24"/>
          <w:szCs w:val="24"/>
          <w:lang w:val="uk-UA"/>
        </w:rPr>
      </w:pPr>
      <w:r w:rsidRPr="00987B48">
        <w:rPr>
          <w:sz w:val="24"/>
          <w:szCs w:val="24"/>
          <w:lang w:val="uk-UA"/>
        </w:rPr>
        <w:t xml:space="preserve">________2022 року </w:t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 w:rsidRPr="00987B48">
        <w:rPr>
          <w:sz w:val="24"/>
          <w:szCs w:val="24"/>
          <w:lang w:val="uk-UA"/>
        </w:rPr>
        <w:t>м. Кіцмань</w:t>
      </w:r>
    </w:p>
    <w:p w:rsidR="00B24398" w:rsidRPr="00987B48" w:rsidRDefault="00B24398" w:rsidP="00827599">
      <w:pPr>
        <w:rPr>
          <w:sz w:val="24"/>
          <w:lang w:val="uk-UA"/>
        </w:rPr>
      </w:pPr>
    </w:p>
    <w:p w:rsidR="00B24398" w:rsidRPr="00987B48" w:rsidRDefault="00B24398" w:rsidP="00C93558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Про</w:t>
      </w:r>
      <w:r w:rsidRPr="00987B48">
        <w:rPr>
          <w:b/>
          <w:sz w:val="24"/>
          <w:szCs w:val="24"/>
          <w:lang w:val="uk-UA"/>
        </w:rPr>
        <w:t xml:space="preserve"> видачу дозволу на видалення</w:t>
      </w:r>
    </w:p>
    <w:p w:rsidR="00B24398" w:rsidRPr="00987B48" w:rsidRDefault="00B24398" w:rsidP="00827599">
      <w:pPr>
        <w:jc w:val="both"/>
        <w:rPr>
          <w:b/>
          <w:sz w:val="24"/>
          <w:szCs w:val="24"/>
          <w:lang w:val="uk-UA"/>
        </w:rPr>
      </w:pPr>
      <w:r w:rsidRPr="00987B48">
        <w:rPr>
          <w:b/>
          <w:sz w:val="24"/>
          <w:szCs w:val="24"/>
          <w:lang w:val="uk-UA"/>
        </w:rPr>
        <w:t>зелених насаджень</w:t>
      </w:r>
    </w:p>
    <w:p w:rsidR="00B24398" w:rsidRPr="00987B48" w:rsidRDefault="00B24398" w:rsidP="00827599">
      <w:pPr>
        <w:jc w:val="both"/>
        <w:rPr>
          <w:b/>
          <w:sz w:val="24"/>
          <w:szCs w:val="24"/>
          <w:lang w:val="uk-UA"/>
        </w:rPr>
      </w:pPr>
    </w:p>
    <w:p w:rsidR="00B24398" w:rsidRPr="00987B48" w:rsidRDefault="00B24398" w:rsidP="00827599">
      <w:pPr>
        <w:jc w:val="both"/>
        <w:rPr>
          <w:b/>
          <w:sz w:val="24"/>
          <w:szCs w:val="24"/>
          <w:lang w:val="uk-UA"/>
        </w:rPr>
      </w:pPr>
    </w:p>
    <w:p w:rsidR="00B24398" w:rsidRPr="00987B48" w:rsidRDefault="00B24398" w:rsidP="00DC71ED">
      <w:pPr>
        <w:ind w:firstLine="709"/>
        <w:jc w:val="both"/>
        <w:rPr>
          <w:sz w:val="24"/>
          <w:szCs w:val="24"/>
          <w:lang w:val="uk-UA"/>
        </w:rPr>
      </w:pPr>
      <w:r w:rsidRPr="00987B4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987B48">
        <w:rPr>
          <w:sz w:val="24"/>
          <w:szCs w:val="24"/>
          <w:lang w:val="uk-UA"/>
        </w:rPr>
        <w:t xml:space="preserve">заяву </w:t>
      </w:r>
      <w:r>
        <w:rPr>
          <w:sz w:val="24"/>
          <w:szCs w:val="24"/>
          <w:lang w:val="uk-UA"/>
        </w:rPr>
        <w:t xml:space="preserve">Боднарюка Віталія Володимировича, жителя м. Кіцмань вул. АДРЕСА 1 </w:t>
      </w:r>
      <w:r w:rsidRPr="00987B48">
        <w:rPr>
          <w:sz w:val="24"/>
          <w:szCs w:val="24"/>
          <w:lang w:val="uk-UA"/>
        </w:rPr>
        <w:t xml:space="preserve">за </w:t>
      </w:r>
      <w:r>
        <w:rPr>
          <w:sz w:val="24"/>
          <w:szCs w:val="24"/>
          <w:lang w:val="uk-UA"/>
        </w:rPr>
        <w:t xml:space="preserve">вх. </w:t>
      </w:r>
      <w:r w:rsidRPr="00987B48">
        <w:rPr>
          <w:sz w:val="24"/>
          <w:szCs w:val="24"/>
          <w:lang w:val="uk-UA"/>
        </w:rPr>
        <w:t xml:space="preserve">№ </w:t>
      </w:r>
      <w:r>
        <w:rPr>
          <w:sz w:val="24"/>
          <w:szCs w:val="24"/>
          <w:lang w:val="uk-UA"/>
        </w:rPr>
        <w:t>244</w:t>
      </w:r>
      <w:r w:rsidRPr="00C22C7E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від 20.09.2022 р.</w:t>
      </w:r>
      <w:r w:rsidRPr="00987B48">
        <w:rPr>
          <w:sz w:val="24"/>
          <w:szCs w:val="24"/>
          <w:lang w:val="uk-UA"/>
        </w:rPr>
        <w:t>, про зруб</w:t>
      </w:r>
      <w:r>
        <w:rPr>
          <w:sz w:val="24"/>
          <w:szCs w:val="24"/>
          <w:lang w:val="uk-UA"/>
        </w:rPr>
        <w:t xml:space="preserve"> аварійного дерева, яке </w:t>
      </w:r>
      <w:r w:rsidRPr="00987B48">
        <w:rPr>
          <w:sz w:val="24"/>
          <w:szCs w:val="24"/>
          <w:lang w:val="uk-UA"/>
        </w:rPr>
        <w:t>створю</w:t>
      </w:r>
      <w:r>
        <w:rPr>
          <w:sz w:val="24"/>
          <w:szCs w:val="24"/>
          <w:lang w:val="uk-UA"/>
        </w:rPr>
        <w:t xml:space="preserve">є </w:t>
      </w:r>
      <w:r w:rsidRPr="00987B48">
        <w:rPr>
          <w:sz w:val="24"/>
          <w:szCs w:val="24"/>
          <w:lang w:val="uk-UA"/>
        </w:rPr>
        <w:t xml:space="preserve"> небезпеку </w:t>
      </w:r>
      <w:r>
        <w:rPr>
          <w:sz w:val="24"/>
          <w:szCs w:val="24"/>
          <w:lang w:val="uk-UA"/>
        </w:rPr>
        <w:t xml:space="preserve">для жителів багатоквартирного будинку </w:t>
      </w:r>
      <w:r w:rsidRPr="00987B48">
        <w:rPr>
          <w:sz w:val="24"/>
          <w:szCs w:val="24"/>
          <w:lang w:val="uk-UA"/>
        </w:rPr>
        <w:t xml:space="preserve">породи </w:t>
      </w:r>
      <w:r>
        <w:rPr>
          <w:sz w:val="24"/>
          <w:szCs w:val="24"/>
          <w:lang w:val="uk-UA"/>
        </w:rPr>
        <w:t xml:space="preserve">тополя в м. Кіцмань по </w:t>
      </w:r>
      <w:r w:rsidRPr="00987B48">
        <w:rPr>
          <w:sz w:val="24"/>
          <w:szCs w:val="24"/>
          <w:lang w:val="uk-UA"/>
        </w:rPr>
        <w:t>вул.</w:t>
      </w:r>
      <w:r>
        <w:rPr>
          <w:sz w:val="24"/>
          <w:szCs w:val="24"/>
          <w:lang w:val="uk-UA"/>
        </w:rPr>
        <w:t xml:space="preserve"> Сагайдачного, 13, </w:t>
      </w:r>
      <w:r w:rsidRPr="00987B48">
        <w:rPr>
          <w:sz w:val="24"/>
          <w:szCs w:val="24"/>
          <w:lang w:val="uk-UA"/>
        </w:rPr>
        <w:t xml:space="preserve"> </w:t>
      </w:r>
      <w:r w:rsidRPr="00987B48">
        <w:rPr>
          <w:bCs/>
          <w:sz w:val="24"/>
          <w:szCs w:val="24"/>
          <w:lang w:val="uk-UA"/>
        </w:rPr>
        <w:t>к</w:t>
      </w:r>
      <w:r w:rsidRPr="00987B48">
        <w:rPr>
          <w:sz w:val="24"/>
          <w:szCs w:val="24"/>
          <w:lang w:val="uk-UA"/>
        </w:rPr>
        <w:t xml:space="preserve">еруючись ст. 34 Закону України «Про місцеве самоврядування в Україні», постановою </w:t>
      </w:r>
      <w:r>
        <w:rPr>
          <w:sz w:val="24"/>
          <w:szCs w:val="24"/>
          <w:lang w:val="uk-UA"/>
        </w:rPr>
        <w:t>Кабінету М</w:t>
      </w:r>
      <w:r w:rsidRPr="00987B48">
        <w:rPr>
          <w:sz w:val="24"/>
          <w:szCs w:val="24"/>
          <w:lang w:val="uk-UA"/>
        </w:rPr>
        <w:t xml:space="preserve">іністрів України від 01.08.2006 р. № 1045 «Про затвердження порядку видалення дерев, кущів, газонів і квітників у населених пунктах»,  </w:t>
      </w:r>
      <w:r w:rsidRPr="00987B48">
        <w:rPr>
          <w:sz w:val="24"/>
          <w:szCs w:val="24"/>
          <w:shd w:val="clear" w:color="auto" w:fill="FFFFFF"/>
          <w:lang w:val="uk-UA"/>
        </w:rPr>
        <w:t>постановою кабінету міністрів України від 11.04.2012 року № 349</w:t>
      </w:r>
      <w:r w:rsidRPr="00987B48">
        <w:rPr>
          <w:sz w:val="24"/>
          <w:szCs w:val="24"/>
          <w:lang w:val="uk-UA"/>
        </w:rPr>
        <w:t xml:space="preserve">  «</w:t>
      </w:r>
      <w:r w:rsidRPr="00987B48">
        <w:rPr>
          <w:bCs/>
          <w:sz w:val="24"/>
          <w:szCs w:val="24"/>
          <w:shd w:val="clear" w:color="auto" w:fill="FFFFFF"/>
          <w:lang w:val="uk-UA"/>
        </w:rPr>
        <w:t xml:space="preserve">Про внесення змін до Порядку видалення дерев, кущів, газонів і квітників у населених пунктах» </w:t>
      </w:r>
      <w:r w:rsidRPr="00987B48">
        <w:rPr>
          <w:sz w:val="24"/>
          <w:szCs w:val="24"/>
          <w:lang w:val="uk-UA"/>
        </w:rPr>
        <w:t>та беручи до уваги акт обстеження зелених</w:t>
      </w:r>
      <w:r>
        <w:rPr>
          <w:sz w:val="24"/>
          <w:szCs w:val="24"/>
          <w:lang w:val="uk-UA"/>
        </w:rPr>
        <w:t xml:space="preserve"> насаджень від 28.09</w:t>
      </w:r>
      <w:r w:rsidRPr="00987B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2</w:t>
      </w:r>
      <w:r w:rsidRPr="00987B48">
        <w:rPr>
          <w:sz w:val="24"/>
          <w:szCs w:val="24"/>
          <w:lang w:val="uk-UA"/>
        </w:rPr>
        <w:t xml:space="preserve"> р.,  </w:t>
      </w:r>
      <w:r w:rsidRPr="00987B48">
        <w:rPr>
          <w:bCs/>
          <w:sz w:val="24"/>
          <w:szCs w:val="24"/>
          <w:lang w:val="uk-UA"/>
        </w:rPr>
        <w:t>виконавчий комітет  міської ради</w:t>
      </w:r>
    </w:p>
    <w:p w:rsidR="00B24398" w:rsidRPr="00987B48" w:rsidRDefault="00B24398" w:rsidP="00951C31">
      <w:pPr>
        <w:jc w:val="both"/>
        <w:rPr>
          <w:sz w:val="24"/>
          <w:szCs w:val="24"/>
          <w:lang w:val="uk-UA"/>
        </w:rPr>
      </w:pPr>
    </w:p>
    <w:p w:rsidR="00B24398" w:rsidRPr="00987B48" w:rsidRDefault="00B24398" w:rsidP="001D1479">
      <w:pPr>
        <w:ind w:firstLine="567"/>
        <w:jc w:val="both"/>
        <w:rPr>
          <w:b/>
          <w:bCs/>
          <w:sz w:val="24"/>
          <w:szCs w:val="24"/>
          <w:lang w:val="uk-UA"/>
        </w:rPr>
      </w:pPr>
      <w:r w:rsidRPr="00987B48">
        <w:rPr>
          <w:b/>
          <w:bCs/>
          <w:sz w:val="24"/>
          <w:szCs w:val="24"/>
          <w:lang w:val="uk-UA"/>
        </w:rPr>
        <w:t>В И Р І Ш И В:</w:t>
      </w:r>
    </w:p>
    <w:p w:rsidR="00B24398" w:rsidRPr="00C22C7E" w:rsidRDefault="00B24398" w:rsidP="005B1A8A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B24398" w:rsidRPr="005B1A8A" w:rsidRDefault="00B24398" w:rsidP="005B1A8A">
      <w:pPr>
        <w:pStyle w:val="12"/>
        <w:numPr>
          <w:ilvl w:val="0"/>
          <w:numId w:val="4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C22C7E">
        <w:rPr>
          <w:rFonts w:ascii="Times New Roman" w:hAnsi="Times New Roman"/>
          <w:szCs w:val="24"/>
          <w:shd w:val="clear" w:color="auto" w:fill="FFFFFF"/>
        </w:rPr>
        <w:t xml:space="preserve">Надати дозвіл Кіцманському ВУЖКГ </w:t>
      </w:r>
      <w:r>
        <w:rPr>
          <w:rFonts w:ascii="Times New Roman" w:hAnsi="Times New Roman"/>
          <w:szCs w:val="24"/>
          <w:shd w:val="clear" w:color="auto" w:fill="FFFFFF"/>
        </w:rPr>
        <w:t xml:space="preserve">на </w:t>
      </w:r>
      <w:r w:rsidRPr="00C22C7E">
        <w:rPr>
          <w:rFonts w:ascii="Times New Roman" w:hAnsi="Times New Roman"/>
          <w:szCs w:val="24"/>
          <w:shd w:val="clear" w:color="auto" w:fill="FFFFFF"/>
        </w:rPr>
        <w:t>зрізування одного дерева породи тополя за адресою</w:t>
      </w:r>
      <w:r w:rsidRPr="00C22C7E">
        <w:rPr>
          <w:rFonts w:ascii="Times New Roman" w:hAnsi="Times New Roman"/>
          <w:szCs w:val="24"/>
        </w:rPr>
        <w:t xml:space="preserve"> м. Кіцмань по вул. Сагайдачного, 13, яке створює небезпеку для жителів багатоквартирного будинку.</w:t>
      </w:r>
    </w:p>
    <w:p w:rsidR="00B24398" w:rsidRPr="00C22C7E" w:rsidRDefault="00B24398" w:rsidP="005B1A8A">
      <w:pPr>
        <w:pStyle w:val="12"/>
        <w:jc w:val="both"/>
        <w:rPr>
          <w:rFonts w:ascii="Times New Roman" w:hAnsi="Times New Roman"/>
          <w:szCs w:val="24"/>
          <w:shd w:val="clear" w:color="auto" w:fill="FFFFFF"/>
        </w:rPr>
      </w:pPr>
    </w:p>
    <w:p w:rsidR="00B24398" w:rsidRPr="00C22C7E" w:rsidRDefault="00B24398" w:rsidP="005B1A8A">
      <w:pPr>
        <w:pStyle w:val="ListParagraph"/>
        <w:numPr>
          <w:ilvl w:val="0"/>
          <w:numId w:val="4"/>
        </w:numPr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C22C7E">
        <w:rPr>
          <w:rFonts w:ascii="Times New Roman" w:hAnsi="Times New Roman"/>
          <w:sz w:val="24"/>
          <w:szCs w:val="24"/>
          <w:lang w:val="uk-UA"/>
        </w:rPr>
        <w:t>Контроль за виконанням даного рішення покласти на заступника  міського голови з питань організаційно-господарської діяльності Олександра ТКАЧУКА.</w:t>
      </w:r>
    </w:p>
    <w:p w:rsidR="00B24398" w:rsidRPr="00987B48" w:rsidRDefault="00B24398" w:rsidP="00827599">
      <w:pPr>
        <w:ind w:firstLine="709"/>
        <w:jc w:val="both"/>
        <w:rPr>
          <w:b/>
          <w:sz w:val="24"/>
          <w:szCs w:val="24"/>
          <w:lang w:val="uk-UA"/>
        </w:rPr>
      </w:pPr>
    </w:p>
    <w:p w:rsidR="00B24398" w:rsidRDefault="00B24398" w:rsidP="00C22C7E">
      <w:pPr>
        <w:jc w:val="both"/>
        <w:rPr>
          <w:b/>
          <w:sz w:val="24"/>
          <w:szCs w:val="24"/>
          <w:lang w:val="uk-UA"/>
        </w:rPr>
      </w:pPr>
    </w:p>
    <w:p w:rsidR="00B24398" w:rsidRDefault="00B24398" w:rsidP="00C22C7E">
      <w:pPr>
        <w:jc w:val="both"/>
        <w:rPr>
          <w:b/>
          <w:sz w:val="24"/>
          <w:szCs w:val="24"/>
          <w:lang w:val="uk-UA"/>
        </w:rPr>
      </w:pPr>
    </w:p>
    <w:p w:rsidR="00B24398" w:rsidRPr="00987B48" w:rsidRDefault="00B24398" w:rsidP="00C22C7E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В.о. м</w:t>
      </w:r>
      <w:r w:rsidRPr="00987B48">
        <w:rPr>
          <w:b/>
          <w:sz w:val="24"/>
          <w:szCs w:val="24"/>
          <w:lang w:val="uk-UA"/>
        </w:rPr>
        <w:t>іськ</w:t>
      </w:r>
      <w:r>
        <w:rPr>
          <w:b/>
          <w:sz w:val="24"/>
          <w:szCs w:val="24"/>
          <w:lang w:val="uk-UA"/>
        </w:rPr>
        <w:t>ого</w:t>
      </w:r>
      <w:r w:rsidRPr="00987B48">
        <w:rPr>
          <w:b/>
          <w:sz w:val="24"/>
          <w:szCs w:val="24"/>
          <w:lang w:val="uk-UA"/>
        </w:rPr>
        <w:t xml:space="preserve">  голов</w:t>
      </w:r>
      <w:r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      Олександр МАРУСЯК</w:t>
      </w:r>
    </w:p>
    <w:sectPr w:rsidR="00B24398" w:rsidRPr="00987B48" w:rsidSect="005B1A8A">
      <w:pgSz w:w="11906" w:h="16838"/>
      <w:pgMar w:top="539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31576F"/>
    <w:multiLevelType w:val="hybridMultilevel"/>
    <w:tmpl w:val="27F89B12"/>
    <w:lvl w:ilvl="0" w:tplc="0419000F">
      <w:start w:val="1"/>
      <w:numFmt w:val="decimal"/>
      <w:lvlText w:val="%1."/>
      <w:lvlJc w:val="left"/>
      <w:pPr>
        <w:ind w:left="1571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2">
    <w:nsid w:val="546609D3"/>
    <w:multiLevelType w:val="hybridMultilevel"/>
    <w:tmpl w:val="B0EAA0A0"/>
    <w:lvl w:ilvl="0" w:tplc="42B2393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77B6427A"/>
    <w:multiLevelType w:val="hybridMultilevel"/>
    <w:tmpl w:val="04A8098E"/>
    <w:lvl w:ilvl="0" w:tplc="2DC2D878">
      <w:start w:val="2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1B53"/>
    <w:rsid w:val="00003592"/>
    <w:rsid w:val="00005561"/>
    <w:rsid w:val="00011D70"/>
    <w:rsid w:val="000C1D85"/>
    <w:rsid w:val="000C4020"/>
    <w:rsid w:val="000D23CF"/>
    <w:rsid w:val="000F0C7F"/>
    <w:rsid w:val="000F6869"/>
    <w:rsid w:val="001015F4"/>
    <w:rsid w:val="0019032F"/>
    <w:rsid w:val="00193F91"/>
    <w:rsid w:val="001D1479"/>
    <w:rsid w:val="00203C79"/>
    <w:rsid w:val="002108CB"/>
    <w:rsid w:val="0025571F"/>
    <w:rsid w:val="00291989"/>
    <w:rsid w:val="002940F4"/>
    <w:rsid w:val="002A7D25"/>
    <w:rsid w:val="0030663A"/>
    <w:rsid w:val="00327270"/>
    <w:rsid w:val="00370EC7"/>
    <w:rsid w:val="003C6322"/>
    <w:rsid w:val="004424FC"/>
    <w:rsid w:val="004A2D57"/>
    <w:rsid w:val="004B4584"/>
    <w:rsid w:val="004C3026"/>
    <w:rsid w:val="004E511A"/>
    <w:rsid w:val="004F7841"/>
    <w:rsid w:val="0051119D"/>
    <w:rsid w:val="00531360"/>
    <w:rsid w:val="00573CEC"/>
    <w:rsid w:val="00580D13"/>
    <w:rsid w:val="00582E51"/>
    <w:rsid w:val="005A7FCA"/>
    <w:rsid w:val="005B1A8A"/>
    <w:rsid w:val="005F3F5B"/>
    <w:rsid w:val="006139BD"/>
    <w:rsid w:val="0061551A"/>
    <w:rsid w:val="00622558"/>
    <w:rsid w:val="00624194"/>
    <w:rsid w:val="006340D2"/>
    <w:rsid w:val="006443FA"/>
    <w:rsid w:val="006643E3"/>
    <w:rsid w:val="00666B33"/>
    <w:rsid w:val="006A05B6"/>
    <w:rsid w:val="006A7D66"/>
    <w:rsid w:val="006D401D"/>
    <w:rsid w:val="007013F9"/>
    <w:rsid w:val="00711FC2"/>
    <w:rsid w:val="00740EA0"/>
    <w:rsid w:val="007515C0"/>
    <w:rsid w:val="00756431"/>
    <w:rsid w:val="00773581"/>
    <w:rsid w:val="007C538F"/>
    <w:rsid w:val="0081000B"/>
    <w:rsid w:val="00827599"/>
    <w:rsid w:val="00830FEB"/>
    <w:rsid w:val="00831957"/>
    <w:rsid w:val="00866C7F"/>
    <w:rsid w:val="00870ACB"/>
    <w:rsid w:val="00915E8E"/>
    <w:rsid w:val="0092675F"/>
    <w:rsid w:val="00933261"/>
    <w:rsid w:val="00947516"/>
    <w:rsid w:val="00951C31"/>
    <w:rsid w:val="009524B8"/>
    <w:rsid w:val="00987B48"/>
    <w:rsid w:val="0099111B"/>
    <w:rsid w:val="009C0242"/>
    <w:rsid w:val="009E5A26"/>
    <w:rsid w:val="00A22478"/>
    <w:rsid w:val="00A335F4"/>
    <w:rsid w:val="00A63038"/>
    <w:rsid w:val="00A64C09"/>
    <w:rsid w:val="00A651EF"/>
    <w:rsid w:val="00A90B82"/>
    <w:rsid w:val="00AA01A1"/>
    <w:rsid w:val="00AA2E37"/>
    <w:rsid w:val="00AC2831"/>
    <w:rsid w:val="00AD39EF"/>
    <w:rsid w:val="00AE27FB"/>
    <w:rsid w:val="00B11B53"/>
    <w:rsid w:val="00B24398"/>
    <w:rsid w:val="00B42080"/>
    <w:rsid w:val="00B42622"/>
    <w:rsid w:val="00B85CD8"/>
    <w:rsid w:val="00BA712C"/>
    <w:rsid w:val="00BC468E"/>
    <w:rsid w:val="00BE164D"/>
    <w:rsid w:val="00C22C7E"/>
    <w:rsid w:val="00C53FAA"/>
    <w:rsid w:val="00C6303E"/>
    <w:rsid w:val="00C93558"/>
    <w:rsid w:val="00C93ABF"/>
    <w:rsid w:val="00CA078D"/>
    <w:rsid w:val="00CC456B"/>
    <w:rsid w:val="00CF2187"/>
    <w:rsid w:val="00D016B1"/>
    <w:rsid w:val="00D034DF"/>
    <w:rsid w:val="00D03F6D"/>
    <w:rsid w:val="00D12CFA"/>
    <w:rsid w:val="00D264AD"/>
    <w:rsid w:val="00D67785"/>
    <w:rsid w:val="00D7758F"/>
    <w:rsid w:val="00D77D66"/>
    <w:rsid w:val="00D94227"/>
    <w:rsid w:val="00DC1CBC"/>
    <w:rsid w:val="00DC71ED"/>
    <w:rsid w:val="00E371FB"/>
    <w:rsid w:val="00E63F1C"/>
    <w:rsid w:val="00E72808"/>
    <w:rsid w:val="00E90ED8"/>
    <w:rsid w:val="00EC292C"/>
    <w:rsid w:val="00ED0E70"/>
    <w:rsid w:val="00F574EE"/>
    <w:rsid w:val="00F70376"/>
    <w:rsid w:val="00F7339C"/>
    <w:rsid w:val="00F77054"/>
    <w:rsid w:val="00F905C1"/>
    <w:rsid w:val="00FD3359"/>
    <w:rsid w:val="00FE40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7599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27599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27599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27599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27599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27599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27599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27599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27599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827599"/>
  </w:style>
  <w:style w:type="paragraph" w:styleId="BalloonText">
    <w:name w:val="Balloon Text"/>
    <w:basedOn w:val="Normal"/>
    <w:link w:val="BalloonTextChar"/>
    <w:uiPriority w:val="99"/>
    <w:semiHidden/>
    <w:rsid w:val="00E728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72808"/>
    <w:rPr>
      <w:rFonts w:ascii="Tahoma" w:hAnsi="Tahoma" w:cs="Tahoma"/>
      <w:sz w:val="16"/>
      <w:szCs w:val="16"/>
      <w:lang w:val="ru-RU" w:eastAsia="ru-RU"/>
    </w:rPr>
  </w:style>
  <w:style w:type="paragraph" w:styleId="ListParagraph">
    <w:name w:val="List Paragraph"/>
    <w:basedOn w:val="Normal"/>
    <w:uiPriority w:val="99"/>
    <w:qFormat/>
    <w:rsid w:val="00DC71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rsid w:val="00580D1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247</Words>
  <Characters>1408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2021-03-16T06:00:00Z</cp:lastPrinted>
  <dcterms:created xsi:type="dcterms:W3CDTF">2022-09-29T08:08:00Z</dcterms:created>
  <dcterms:modified xsi:type="dcterms:W3CDTF">2022-09-29T08:59:00Z</dcterms:modified>
</cp:coreProperties>
</file>