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139CB" w:rsidRPr="00BC40F0" w:rsidRDefault="00C139CB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5957874" r:id="rId6"/>
        </w:object>
      </w:r>
      <w:bookmarkEnd w:id="0"/>
    </w:p>
    <w:p w:rsidR="00C139CB" w:rsidRPr="00BC40F0" w:rsidRDefault="00C139CB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139CB" w:rsidRPr="00BC40F0" w:rsidRDefault="00C139CB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139CB" w:rsidRPr="00BC40F0" w:rsidRDefault="00C139CB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139CB" w:rsidRPr="00BC40F0" w:rsidRDefault="00C139CB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139CB" w:rsidRPr="00BC40F0" w:rsidRDefault="00C139CB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C139CB" w:rsidRDefault="00C139CB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C139CB" w:rsidRPr="00F72909" w:rsidRDefault="00C139CB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C139CB" w:rsidRPr="000B22C9" w:rsidRDefault="00C139CB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C139CB" w:rsidRPr="00E82FEF" w:rsidRDefault="00C139CB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139CB" w:rsidRDefault="00C139CB" w:rsidP="00D81B58">
      <w:pPr>
        <w:pStyle w:val="Title"/>
        <w:rPr>
          <w:rFonts w:ascii="Times New Roman" w:hAnsi="Times New Roman"/>
          <w:b/>
          <w:szCs w:val="24"/>
        </w:rPr>
      </w:pPr>
    </w:p>
    <w:p w:rsidR="00C139CB" w:rsidRDefault="00C139CB" w:rsidP="00D81B58">
      <w:pPr>
        <w:pStyle w:val="Title"/>
        <w:rPr>
          <w:rFonts w:ascii="Times New Roman" w:hAnsi="Times New Roman"/>
          <w:b/>
          <w:szCs w:val="24"/>
        </w:rPr>
      </w:pPr>
    </w:p>
    <w:p w:rsidR="00C139CB" w:rsidRDefault="00C139CB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</w:t>
      </w:r>
    </w:p>
    <w:p w:rsidR="00C139CB" w:rsidRPr="00BC40F0" w:rsidRDefault="00C139CB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 </w:t>
      </w:r>
    </w:p>
    <w:p w:rsidR="00C139CB" w:rsidRPr="00BC40F0" w:rsidRDefault="00C139CB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C139CB" w:rsidRDefault="00C139CB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139CB" w:rsidRDefault="00C139CB" w:rsidP="00060830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погодження встановлення камер відеоспостереження в міському парку по</w:t>
      </w:r>
    </w:p>
    <w:p w:rsidR="00C139CB" w:rsidRPr="00DE2C1F" w:rsidRDefault="00C139CB" w:rsidP="00060830">
      <w:pPr>
        <w:ind w:right="4535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вул. Миколайчука в м. Кіцмань </w:t>
      </w:r>
    </w:p>
    <w:p w:rsidR="00C139CB" w:rsidRPr="00DE2C1F" w:rsidRDefault="00C139CB" w:rsidP="006F2A3A">
      <w:pPr>
        <w:ind w:right="4535"/>
        <w:rPr>
          <w:b/>
          <w:sz w:val="24"/>
          <w:lang w:val="uk-UA"/>
        </w:rPr>
      </w:pPr>
    </w:p>
    <w:p w:rsidR="00C139CB" w:rsidRPr="00DE2C1F" w:rsidRDefault="00C139CB" w:rsidP="006F2A3A">
      <w:pPr>
        <w:rPr>
          <w:b/>
          <w:sz w:val="24"/>
          <w:lang w:val="uk-UA"/>
        </w:rPr>
      </w:pPr>
    </w:p>
    <w:p w:rsidR="00C139CB" w:rsidRPr="004B37F8" w:rsidRDefault="00C139C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4B37F8">
        <w:rPr>
          <w:sz w:val="24"/>
          <w:lang w:val="uk-UA"/>
        </w:rPr>
        <w:t>Розглянувши лист відділення поліції №2 (м. Кіцмань) Чернівецького районного управління ГУНП від 22.09.2022 р. №5999/123/46/03-22 (вх. № 881 від 22.09.2022 року</w:t>
      </w:r>
      <w:r>
        <w:rPr>
          <w:sz w:val="24"/>
          <w:lang w:val="uk-UA"/>
        </w:rPr>
        <w:t>)</w:t>
      </w:r>
      <w:r w:rsidRPr="004B37F8">
        <w:rPr>
          <w:sz w:val="24"/>
          <w:lang w:val="uk-UA"/>
        </w:rPr>
        <w:t xml:space="preserve"> щодо покращення безпечного середовища на території м. Кіцмань,  керуючись статтею 38 Закону України «Про місцеве самоврядування в Україні», виконавчий комітет міської ради</w:t>
      </w:r>
    </w:p>
    <w:p w:rsidR="00C139CB" w:rsidRPr="004B37F8" w:rsidRDefault="00C139CB" w:rsidP="006F2A3A">
      <w:pPr>
        <w:jc w:val="both"/>
        <w:rPr>
          <w:b/>
          <w:sz w:val="24"/>
          <w:lang w:val="uk-UA"/>
        </w:rPr>
      </w:pPr>
    </w:p>
    <w:p w:rsidR="00C139CB" w:rsidRPr="004B37F8" w:rsidRDefault="00C139CB" w:rsidP="006F2A3A">
      <w:pPr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ab/>
      </w:r>
      <w:r w:rsidRPr="004B37F8">
        <w:rPr>
          <w:b/>
          <w:sz w:val="24"/>
          <w:lang w:val="uk-UA"/>
        </w:rPr>
        <w:t>В И Р І Ш И В:</w:t>
      </w:r>
    </w:p>
    <w:p w:rsidR="00C139CB" w:rsidRPr="004B37F8" w:rsidRDefault="00C139CB" w:rsidP="006F2A3A">
      <w:pPr>
        <w:jc w:val="center"/>
        <w:rPr>
          <w:sz w:val="24"/>
          <w:lang w:val="uk-UA"/>
        </w:rPr>
      </w:pPr>
    </w:p>
    <w:p w:rsidR="00C139CB" w:rsidRPr="004B37F8" w:rsidRDefault="00C139CB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>Погодити встановлення камер відеоспостереження в міському парку по                    вул. Миколайчука в м. Кіцмань.</w:t>
      </w:r>
    </w:p>
    <w:p w:rsidR="00C139CB" w:rsidRPr="004B37F8" w:rsidRDefault="00C139CB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 xml:space="preserve">Доручити виконавчому комітету Кіцманської міської ради спільно із правоохоронними органами визначити місця встановлення камер відеоспостереження та виділити кошти для їх  монтажу. </w:t>
      </w:r>
    </w:p>
    <w:p w:rsidR="00C139CB" w:rsidRPr="004B37F8" w:rsidRDefault="00C139CB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 xml:space="preserve">Контроль за виконанням цього рішення покласти на першого заступника міського голови з питань діяльності виконавчих органів Олександра МАРУСЯКА. </w:t>
      </w:r>
    </w:p>
    <w:p w:rsidR="00C139CB" w:rsidRPr="004B37F8" w:rsidRDefault="00C139CB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C139CB" w:rsidRPr="004B37F8" w:rsidRDefault="00C139CB" w:rsidP="006F2A3A">
      <w:pPr>
        <w:jc w:val="both"/>
        <w:rPr>
          <w:sz w:val="24"/>
          <w:lang w:val="uk-UA"/>
        </w:rPr>
      </w:pPr>
    </w:p>
    <w:p w:rsidR="00C139CB" w:rsidRPr="004B37F8" w:rsidRDefault="00C139CB" w:rsidP="006F2A3A">
      <w:pPr>
        <w:jc w:val="both"/>
        <w:rPr>
          <w:sz w:val="24"/>
          <w:lang w:val="uk-UA"/>
        </w:rPr>
      </w:pPr>
    </w:p>
    <w:p w:rsidR="00C139CB" w:rsidRPr="004B37F8" w:rsidRDefault="00C139CB" w:rsidP="006F2A3A">
      <w:pPr>
        <w:jc w:val="both"/>
        <w:rPr>
          <w:sz w:val="24"/>
          <w:lang w:val="uk-UA"/>
        </w:rPr>
      </w:pPr>
    </w:p>
    <w:p w:rsidR="00C139CB" w:rsidRPr="00DE2C1F" w:rsidRDefault="00C139CB" w:rsidP="006F2A3A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В.о.м</w:t>
      </w:r>
      <w:r w:rsidRPr="004B37F8">
        <w:rPr>
          <w:b/>
          <w:sz w:val="24"/>
          <w:lang w:val="uk-UA"/>
        </w:rPr>
        <w:t>іськ</w:t>
      </w:r>
      <w:r>
        <w:rPr>
          <w:b/>
          <w:sz w:val="24"/>
          <w:lang w:val="uk-UA"/>
        </w:rPr>
        <w:t>ого</w:t>
      </w:r>
      <w:r w:rsidRPr="004B37F8">
        <w:rPr>
          <w:b/>
          <w:sz w:val="24"/>
          <w:lang w:val="uk-UA"/>
        </w:rPr>
        <w:t xml:space="preserve">  голов</w:t>
      </w:r>
      <w:r>
        <w:rPr>
          <w:b/>
          <w:sz w:val="24"/>
          <w:lang w:val="uk-UA"/>
        </w:rPr>
        <w:t>и</w:t>
      </w:r>
      <w:r w:rsidRPr="004B37F8">
        <w:rPr>
          <w:b/>
          <w:sz w:val="24"/>
          <w:lang w:val="uk-UA"/>
        </w:rPr>
        <w:t xml:space="preserve">                                                                               </w:t>
      </w:r>
      <w:r>
        <w:rPr>
          <w:b/>
          <w:sz w:val="24"/>
          <w:lang w:val="uk-UA"/>
        </w:rPr>
        <w:t>Олександр МАРУСЯК</w:t>
      </w:r>
    </w:p>
    <w:p w:rsidR="00C139CB" w:rsidRDefault="00C139CB" w:rsidP="006F2A3A">
      <w:pPr>
        <w:ind w:left="660"/>
        <w:rPr>
          <w:b/>
          <w:sz w:val="24"/>
          <w:szCs w:val="24"/>
          <w:lang w:val="uk-UA"/>
        </w:rPr>
      </w:pPr>
    </w:p>
    <w:p w:rsidR="00C139CB" w:rsidRDefault="00C139CB" w:rsidP="006F2A3A">
      <w:pPr>
        <w:ind w:left="660"/>
        <w:rPr>
          <w:b/>
          <w:sz w:val="24"/>
          <w:szCs w:val="24"/>
          <w:lang w:val="uk-UA"/>
        </w:rPr>
      </w:pPr>
    </w:p>
    <w:p w:rsidR="00C139CB" w:rsidRDefault="00C139CB" w:rsidP="006F2A3A">
      <w:pPr>
        <w:ind w:left="660"/>
        <w:rPr>
          <w:b/>
          <w:sz w:val="24"/>
          <w:szCs w:val="24"/>
          <w:lang w:val="uk-UA"/>
        </w:rPr>
      </w:pPr>
    </w:p>
    <w:sectPr w:rsidR="00C139CB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0830"/>
    <w:rsid w:val="00064A56"/>
    <w:rsid w:val="000660F3"/>
    <w:rsid w:val="000670F5"/>
    <w:rsid w:val="00067D15"/>
    <w:rsid w:val="00071758"/>
    <w:rsid w:val="00075CD0"/>
    <w:rsid w:val="000807F7"/>
    <w:rsid w:val="00081EE1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A4634"/>
    <w:rsid w:val="001B2D66"/>
    <w:rsid w:val="001B3352"/>
    <w:rsid w:val="001C4E71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4F1B"/>
    <w:rsid w:val="00320F76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1199B"/>
    <w:rsid w:val="00420D0C"/>
    <w:rsid w:val="004215D4"/>
    <w:rsid w:val="00425646"/>
    <w:rsid w:val="00435CF8"/>
    <w:rsid w:val="004365BD"/>
    <w:rsid w:val="00450709"/>
    <w:rsid w:val="00457DC7"/>
    <w:rsid w:val="00463710"/>
    <w:rsid w:val="00483B39"/>
    <w:rsid w:val="004861E9"/>
    <w:rsid w:val="004864ED"/>
    <w:rsid w:val="004A1455"/>
    <w:rsid w:val="004B1756"/>
    <w:rsid w:val="004B37F8"/>
    <w:rsid w:val="004B71FC"/>
    <w:rsid w:val="004D67C5"/>
    <w:rsid w:val="005140A8"/>
    <w:rsid w:val="005275B2"/>
    <w:rsid w:val="00566F10"/>
    <w:rsid w:val="00582586"/>
    <w:rsid w:val="0058294A"/>
    <w:rsid w:val="005A140A"/>
    <w:rsid w:val="005B1D7B"/>
    <w:rsid w:val="005F74FC"/>
    <w:rsid w:val="00604B63"/>
    <w:rsid w:val="00606754"/>
    <w:rsid w:val="006074E8"/>
    <w:rsid w:val="0061450B"/>
    <w:rsid w:val="006266C9"/>
    <w:rsid w:val="00637961"/>
    <w:rsid w:val="00640810"/>
    <w:rsid w:val="0064671B"/>
    <w:rsid w:val="0066006E"/>
    <w:rsid w:val="006845B5"/>
    <w:rsid w:val="006879E0"/>
    <w:rsid w:val="006C304A"/>
    <w:rsid w:val="006E4D4B"/>
    <w:rsid w:val="006F2A3A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2350"/>
    <w:rsid w:val="009A52B4"/>
    <w:rsid w:val="009D123B"/>
    <w:rsid w:val="009D2229"/>
    <w:rsid w:val="009D2268"/>
    <w:rsid w:val="009D3CCF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14B71"/>
    <w:rsid w:val="00B3011A"/>
    <w:rsid w:val="00B41139"/>
    <w:rsid w:val="00B43A3F"/>
    <w:rsid w:val="00B44A7D"/>
    <w:rsid w:val="00B82840"/>
    <w:rsid w:val="00BA1BD3"/>
    <w:rsid w:val="00BC40F0"/>
    <w:rsid w:val="00C037CF"/>
    <w:rsid w:val="00C139CB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0270B"/>
    <w:rsid w:val="00D164C9"/>
    <w:rsid w:val="00D2293E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26AF1"/>
    <w:rsid w:val="00E31A68"/>
    <w:rsid w:val="00E358D3"/>
    <w:rsid w:val="00E402AB"/>
    <w:rsid w:val="00E571D0"/>
    <w:rsid w:val="00E8207E"/>
    <w:rsid w:val="00E82FEF"/>
    <w:rsid w:val="00E90C8F"/>
    <w:rsid w:val="00E937F7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34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210</Words>
  <Characters>1202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2022-09-27T11:40:00Z</cp:lastPrinted>
  <dcterms:created xsi:type="dcterms:W3CDTF">2022-09-29T08:08:00Z</dcterms:created>
  <dcterms:modified xsi:type="dcterms:W3CDTF">2022-09-29T08:58:00Z</dcterms:modified>
</cp:coreProperties>
</file>