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2F0AA8" w:rsidRPr="00BC40F0" w:rsidRDefault="002F0AA8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5957805" r:id="rId6"/>
        </w:object>
      </w:r>
      <w:bookmarkEnd w:id="0"/>
    </w:p>
    <w:p w:rsidR="002F0AA8" w:rsidRPr="00BC40F0" w:rsidRDefault="002F0AA8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2F0AA8" w:rsidRPr="00BC40F0" w:rsidRDefault="002F0AA8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2F0AA8" w:rsidRPr="00BC40F0" w:rsidRDefault="002F0AA8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2F0AA8" w:rsidRPr="00BC40F0" w:rsidRDefault="002F0AA8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2F0AA8" w:rsidRPr="00BC40F0" w:rsidRDefault="002F0AA8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2F0AA8" w:rsidRDefault="002F0AA8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2F0AA8" w:rsidRPr="00F72909" w:rsidRDefault="002F0AA8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2F0AA8" w:rsidRPr="000B22C9" w:rsidRDefault="002F0AA8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2F0AA8" w:rsidRDefault="002F0AA8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2F0AA8" w:rsidRDefault="002F0AA8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2F0AA8" w:rsidRPr="00E82FEF" w:rsidRDefault="002F0AA8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2F0AA8" w:rsidRDefault="002F0AA8" w:rsidP="00D81B58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</w:t>
      </w:r>
    </w:p>
    <w:p w:rsidR="002F0AA8" w:rsidRPr="00BC40F0" w:rsidRDefault="002F0AA8" w:rsidP="00D81B58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 </w:t>
      </w:r>
    </w:p>
    <w:p w:rsidR="002F0AA8" w:rsidRPr="00BC40F0" w:rsidRDefault="002F0AA8" w:rsidP="00D81B58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2F0AA8" w:rsidRDefault="002F0AA8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2F0AA8" w:rsidRPr="00BC40F0" w:rsidRDefault="002F0AA8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2F0AA8" w:rsidRDefault="002F0AA8" w:rsidP="006F2A3A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надання дозволу </w:t>
      </w:r>
      <w:r>
        <w:rPr>
          <w:b/>
          <w:sz w:val="24"/>
          <w:lang w:val="uk-UA"/>
        </w:rPr>
        <w:t xml:space="preserve">Баланецькому Д.І. </w:t>
      </w:r>
    </w:p>
    <w:p w:rsidR="002F0AA8" w:rsidRPr="00DE2C1F" w:rsidRDefault="002F0AA8" w:rsidP="006F2A3A">
      <w:pPr>
        <w:ind w:right="4535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на розміщення тимчасової споруди для провадження підприємницької діяльності по пров. Буковинському в с. Ошихліби </w:t>
      </w:r>
    </w:p>
    <w:p w:rsidR="002F0AA8" w:rsidRPr="00DE2C1F" w:rsidRDefault="002F0AA8" w:rsidP="006F2A3A">
      <w:pPr>
        <w:rPr>
          <w:b/>
          <w:sz w:val="24"/>
          <w:lang w:val="uk-UA"/>
        </w:rPr>
      </w:pPr>
    </w:p>
    <w:p w:rsidR="002F0AA8" w:rsidRPr="0099080B" w:rsidRDefault="002F0AA8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 243 від 20.09.2022 року ФОП Баланецького Дениса Івановича, про надання дозволу на розміщення тимчасової споруди для провадження підприємницької діяльності по пров. Буковинському в с. Ошихліби,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 xml:space="preserve">Витяг з реєстру платників єдиного податку, керуючись </w:t>
      </w:r>
      <w:r w:rsidRPr="000339A3">
        <w:rPr>
          <w:sz w:val="24"/>
          <w:szCs w:val="24"/>
          <w:lang w:val="uk-UA"/>
        </w:rPr>
        <w:t>ч. «б» п.1 ст. 31 Закону України «Про місцеве самоврядування в Україні»</w:t>
      </w:r>
      <w:r>
        <w:rPr>
          <w:sz w:val="24"/>
          <w:szCs w:val="24"/>
          <w:lang w:val="uk-UA"/>
        </w:rPr>
        <w:t xml:space="preserve">, </w:t>
      </w:r>
      <w:r w:rsidRPr="00587554">
        <w:rPr>
          <w:sz w:val="24"/>
          <w:szCs w:val="24"/>
          <w:lang w:val="uk-UA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2F0AA8" w:rsidRPr="00587554" w:rsidRDefault="002F0AA8" w:rsidP="006F2A3A">
      <w:pPr>
        <w:jc w:val="both"/>
        <w:rPr>
          <w:sz w:val="24"/>
          <w:lang w:val="uk-UA"/>
        </w:rPr>
      </w:pPr>
    </w:p>
    <w:p w:rsidR="002F0AA8" w:rsidRPr="00587554" w:rsidRDefault="002F0AA8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:rsidR="002F0AA8" w:rsidRPr="001147F0" w:rsidRDefault="002F0AA8" w:rsidP="006F2A3A">
      <w:pPr>
        <w:jc w:val="center"/>
        <w:rPr>
          <w:sz w:val="24"/>
          <w:highlight w:val="yellow"/>
          <w:lang w:val="uk-UA"/>
        </w:rPr>
      </w:pPr>
    </w:p>
    <w:p w:rsidR="002F0AA8" w:rsidRPr="00734CC9" w:rsidRDefault="002F0AA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Баланецькому Денису Івановичу </w:t>
      </w:r>
      <w:r w:rsidRPr="00734CC9">
        <w:rPr>
          <w:sz w:val="24"/>
          <w:szCs w:val="24"/>
        </w:rPr>
        <w:t>на розміщення тимчасової споруди</w:t>
      </w:r>
      <w:r>
        <w:rPr>
          <w:sz w:val="24"/>
          <w:szCs w:val="24"/>
        </w:rPr>
        <w:t xml:space="preserve"> складського типу </w:t>
      </w:r>
      <w:r w:rsidRPr="00734CC9">
        <w:rPr>
          <w:sz w:val="24"/>
          <w:szCs w:val="24"/>
        </w:rPr>
        <w:t xml:space="preserve"> для провадження підприємницької діяльності </w:t>
      </w:r>
      <w:r w:rsidRPr="0099080B">
        <w:rPr>
          <w:sz w:val="24"/>
        </w:rPr>
        <w:t>по пров. Буковинському в с. Ошихліби</w:t>
      </w:r>
      <w:r>
        <w:rPr>
          <w:sz w:val="24"/>
        </w:rPr>
        <w:t xml:space="preserve"> на земельній ділянці площею 0,0095 га.</w:t>
      </w:r>
    </w:p>
    <w:p w:rsidR="002F0AA8" w:rsidRPr="00734CC9" w:rsidRDefault="002F0AA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Баланецькому Денису Івановичу</w:t>
      </w:r>
      <w:r w:rsidRPr="00734CC9">
        <w:rPr>
          <w:sz w:val="24"/>
          <w:szCs w:val="24"/>
        </w:rPr>
        <w:t>:</w:t>
      </w:r>
    </w:p>
    <w:p w:rsidR="002F0AA8" w:rsidRPr="00622703" w:rsidRDefault="002F0AA8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2F0AA8" w:rsidRPr="00734CC9" w:rsidRDefault="002F0AA8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2F0AA8" w:rsidRPr="00734CC9" w:rsidRDefault="002F0AA8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2F0AA8" w:rsidRPr="00734CC9" w:rsidRDefault="002F0AA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2F0AA8" w:rsidRPr="00622703" w:rsidRDefault="002F0AA8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2F0AA8" w:rsidRPr="001147F0" w:rsidRDefault="002F0AA8" w:rsidP="006F2A3A">
      <w:pPr>
        <w:autoSpaceDE/>
        <w:autoSpaceDN/>
        <w:ind w:left="720"/>
        <w:jc w:val="both"/>
        <w:rPr>
          <w:sz w:val="24"/>
          <w:highlight w:val="yellow"/>
          <w:lang w:val="uk-UA"/>
        </w:rPr>
      </w:pPr>
    </w:p>
    <w:p w:rsidR="002F0AA8" w:rsidRPr="00DE2C1F" w:rsidRDefault="002F0AA8" w:rsidP="006F2A3A">
      <w:pPr>
        <w:rPr>
          <w:b/>
          <w:sz w:val="24"/>
          <w:lang w:val="uk-UA"/>
        </w:rPr>
      </w:pPr>
      <w:r w:rsidRPr="00587554">
        <w:rPr>
          <w:b/>
          <w:sz w:val="24"/>
          <w:lang w:val="uk-UA"/>
        </w:rPr>
        <w:t xml:space="preserve">В.о. міського голови </w:t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  <w:t xml:space="preserve">          Олександр МАРУСЯК</w:t>
      </w:r>
    </w:p>
    <w:sectPr w:rsidR="002F0AA8" w:rsidRPr="00DE2C1F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39A3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7659"/>
    <w:rsid w:val="001147F0"/>
    <w:rsid w:val="001342DF"/>
    <w:rsid w:val="001349E2"/>
    <w:rsid w:val="0018598B"/>
    <w:rsid w:val="001862AE"/>
    <w:rsid w:val="001A4634"/>
    <w:rsid w:val="001B0A3B"/>
    <w:rsid w:val="001B2D66"/>
    <w:rsid w:val="001B3352"/>
    <w:rsid w:val="001C6D74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E0A8C"/>
    <w:rsid w:val="002E4F1B"/>
    <w:rsid w:val="002F0AA8"/>
    <w:rsid w:val="00332764"/>
    <w:rsid w:val="00343E3C"/>
    <w:rsid w:val="003452AD"/>
    <w:rsid w:val="00360CD7"/>
    <w:rsid w:val="00364A98"/>
    <w:rsid w:val="003723B8"/>
    <w:rsid w:val="00385FC4"/>
    <w:rsid w:val="00397F44"/>
    <w:rsid w:val="003A2AA1"/>
    <w:rsid w:val="003C5E4E"/>
    <w:rsid w:val="003C6E62"/>
    <w:rsid w:val="003D1119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55AD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34CC9"/>
    <w:rsid w:val="007561EC"/>
    <w:rsid w:val="00764F42"/>
    <w:rsid w:val="007705A6"/>
    <w:rsid w:val="007855B7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73B4B"/>
    <w:rsid w:val="00981FB4"/>
    <w:rsid w:val="0099080B"/>
    <w:rsid w:val="009A2350"/>
    <w:rsid w:val="009D123B"/>
    <w:rsid w:val="009D2229"/>
    <w:rsid w:val="009D2268"/>
    <w:rsid w:val="009E77CB"/>
    <w:rsid w:val="00A24F12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075AE"/>
    <w:rsid w:val="00B1280F"/>
    <w:rsid w:val="00B3011A"/>
    <w:rsid w:val="00B41139"/>
    <w:rsid w:val="00B43A3F"/>
    <w:rsid w:val="00B82840"/>
    <w:rsid w:val="00BA1BD3"/>
    <w:rsid w:val="00BC40F0"/>
    <w:rsid w:val="00C037CF"/>
    <w:rsid w:val="00C115DF"/>
    <w:rsid w:val="00C14A75"/>
    <w:rsid w:val="00C17356"/>
    <w:rsid w:val="00C214B7"/>
    <w:rsid w:val="00C306E5"/>
    <w:rsid w:val="00C35956"/>
    <w:rsid w:val="00C4342C"/>
    <w:rsid w:val="00C45065"/>
    <w:rsid w:val="00C7367B"/>
    <w:rsid w:val="00C76F47"/>
    <w:rsid w:val="00C83AC9"/>
    <w:rsid w:val="00C86362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057A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21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345</Words>
  <Characters>1971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2022-07-06T11:19:00Z</cp:lastPrinted>
  <dcterms:created xsi:type="dcterms:W3CDTF">2022-09-29T08:06:00Z</dcterms:created>
  <dcterms:modified xsi:type="dcterms:W3CDTF">2022-09-29T08:57:00Z</dcterms:modified>
</cp:coreProperties>
</file>