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E45A94" w:rsidRDefault="00E45A94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360528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25955102" r:id="rId5"/>
        </w:object>
      </w:r>
    </w:p>
    <w:p w:rsidR="00E45A94" w:rsidRDefault="00E45A94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E45A94" w:rsidRDefault="00E45A94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45A94" w:rsidRDefault="00E45A94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E45A94" w:rsidRDefault="00E45A94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E45A94" w:rsidRDefault="00E45A94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E45A94" w:rsidRDefault="00E45A94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E45A94" w:rsidRDefault="00E45A94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;mso-wrap-distance-top:-3e-5mm;mso-wrap-distance-bottom:-3e-5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E45A94" w:rsidRDefault="00E45A94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      </w:t>
      </w:r>
    </w:p>
    <w:p w:rsidR="00E45A94" w:rsidRDefault="00E45A94" w:rsidP="00465149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E45A94" w:rsidRPr="00B91A9E" w:rsidRDefault="00E45A94" w:rsidP="008D785D">
      <w:pPr>
        <w:pStyle w:val="Title"/>
        <w:rPr>
          <w:rFonts w:ascii="Times New Roman" w:hAnsi="Times New Roman"/>
          <w:b/>
          <w:sz w:val="24"/>
          <w:szCs w:val="24"/>
          <w:lang w:val="uk-UA"/>
        </w:rPr>
      </w:pPr>
    </w:p>
    <w:p w:rsidR="00E45A94" w:rsidRPr="00B91A9E" w:rsidRDefault="00E45A94" w:rsidP="008D785D">
      <w:pPr>
        <w:pStyle w:val="Title"/>
        <w:rPr>
          <w:rFonts w:ascii="Times New Roman" w:hAnsi="Times New Roman"/>
          <w:b/>
          <w:sz w:val="24"/>
          <w:szCs w:val="24"/>
        </w:rPr>
      </w:pPr>
      <w:r w:rsidRPr="00B91A9E">
        <w:rPr>
          <w:rFonts w:ascii="Times New Roman" w:hAnsi="Times New Roman"/>
          <w:b/>
          <w:sz w:val="24"/>
          <w:szCs w:val="24"/>
        </w:rPr>
        <w:t xml:space="preserve">Р І Ш Е Н Н Я   №  </w:t>
      </w:r>
    </w:p>
    <w:p w:rsidR="00E45A94" w:rsidRDefault="00E45A94" w:rsidP="008D785D">
      <w:pPr>
        <w:pStyle w:val="Title"/>
        <w:rPr>
          <w:rFonts w:ascii="Times New Roman" w:hAnsi="Times New Roman"/>
          <w:b/>
          <w:szCs w:val="24"/>
        </w:rPr>
      </w:pPr>
    </w:p>
    <w:p w:rsidR="00E45A94" w:rsidRDefault="00E45A94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___________ 2022 року                                                                                            м. Кіцмань</w:t>
      </w:r>
    </w:p>
    <w:p w:rsidR="00E45A94" w:rsidRDefault="00E45A94" w:rsidP="008D785D">
      <w:pPr>
        <w:rPr>
          <w:sz w:val="24"/>
          <w:lang w:val="uk-UA"/>
        </w:rPr>
      </w:pPr>
    </w:p>
    <w:p w:rsidR="00E45A94" w:rsidRDefault="00E45A94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4433A4">
        <w:rPr>
          <w:b/>
          <w:sz w:val="24"/>
          <w:szCs w:val="24"/>
          <w:lang w:val="uk-UA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 w:rsidRPr="004433A4">
        <w:rPr>
          <w:b/>
          <w:sz w:val="24"/>
          <w:szCs w:val="24"/>
          <w:lang w:val="uk-UA"/>
        </w:rPr>
        <w:t xml:space="preserve">допомоги </w:t>
      </w:r>
    </w:p>
    <w:p w:rsidR="00E45A94" w:rsidRDefault="00E45A94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ОСОБА 1 за </w:t>
      </w:r>
    </w:p>
    <w:p w:rsidR="00E45A94" w:rsidRDefault="00E45A94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зверненням депутата Кіцманської міської ради </w:t>
      </w:r>
    </w:p>
    <w:p w:rsidR="00E45A94" w:rsidRDefault="00E45A94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Яремія Ярослава Володимировича</w:t>
      </w:r>
    </w:p>
    <w:p w:rsidR="00E45A94" w:rsidRDefault="00E45A94" w:rsidP="00F4351C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</w:p>
    <w:p w:rsidR="00E45A94" w:rsidRDefault="00E45A94" w:rsidP="00F4351C">
      <w:pPr>
        <w:jc w:val="both"/>
        <w:rPr>
          <w:b/>
          <w:sz w:val="24"/>
          <w:szCs w:val="24"/>
          <w:lang w:val="uk-UA"/>
        </w:rPr>
      </w:pPr>
    </w:p>
    <w:p w:rsidR="00E45A94" w:rsidRDefault="00E45A94" w:rsidP="00E53F40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Розглянувши звернення вх. №62 від 27.09.2022 р. депутата Кіцманської міської ради Яремія Я.В. про використання коштів Фонду на виконання депутатських повноважень та </w:t>
      </w:r>
      <w:r w:rsidRPr="000D0646">
        <w:rPr>
          <w:sz w:val="24"/>
          <w:szCs w:val="24"/>
          <w:lang w:val="uk-UA"/>
        </w:rPr>
        <w:t>заяву за вх.</w:t>
      </w:r>
      <w:r>
        <w:rPr>
          <w:sz w:val="24"/>
          <w:szCs w:val="24"/>
          <w:lang w:val="uk-UA"/>
        </w:rPr>
        <w:t xml:space="preserve"> №</w:t>
      </w:r>
      <w:r w:rsidRPr="003670C2">
        <w:rPr>
          <w:sz w:val="24"/>
          <w:szCs w:val="24"/>
          <w:lang w:val="uk-UA"/>
        </w:rPr>
        <w:t xml:space="preserve">131/2 від 27.09.2022 </w:t>
      </w:r>
      <w:r>
        <w:rPr>
          <w:sz w:val="24"/>
          <w:szCs w:val="24"/>
          <w:lang w:val="uk-UA"/>
        </w:rPr>
        <w:t xml:space="preserve">року гр. ОСОБА 1, яка проживає за адресою: с.Давидівці, АДРЕСА 1,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(копія паспорта та ідентифікаційного номера заявника, копія консультаційного дослідження №22</w:t>
      </w:r>
      <w:r>
        <w:rPr>
          <w:bCs/>
          <w:sz w:val="24"/>
          <w:szCs w:val="24"/>
          <w:lang w:val="en-US"/>
        </w:rPr>
        <w:t>CN</w:t>
      </w:r>
      <w:r>
        <w:rPr>
          <w:bCs/>
          <w:sz w:val="24"/>
          <w:szCs w:val="24"/>
          <w:lang w:val="uk-UA"/>
        </w:rPr>
        <w:t xml:space="preserve">005904 виданого медичною лабораторією м.Київ, банківський рахунок для перерахування коштів), </w:t>
      </w:r>
      <w:r w:rsidRPr="00545E7D">
        <w:rPr>
          <w:bCs/>
          <w:sz w:val="24"/>
          <w:szCs w:val="24"/>
          <w:lang w:val="uk-UA"/>
        </w:rPr>
        <w:t>к</w:t>
      </w:r>
      <w:r w:rsidRPr="00545E7D">
        <w:rPr>
          <w:sz w:val="24"/>
          <w:szCs w:val="24"/>
          <w:lang w:val="uk-UA"/>
        </w:rPr>
        <w:t>еруючись Програмою сприяння соціального захисту населення на території Кіцманської  територіальної громади на 202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 xml:space="preserve"> рік, затвердженою рішенням </w:t>
      </w:r>
      <w:r>
        <w:rPr>
          <w:sz w:val="24"/>
          <w:szCs w:val="24"/>
          <w:lang w:val="en-US"/>
        </w:rPr>
        <w:t>XIV</w:t>
      </w:r>
      <w:r w:rsidRPr="00545E7D">
        <w:rPr>
          <w:sz w:val="24"/>
          <w:szCs w:val="24"/>
          <w:lang w:val="uk-UA"/>
        </w:rPr>
        <w:t xml:space="preserve"> сесії Кіцманської міської ради  </w:t>
      </w:r>
      <w:r>
        <w:rPr>
          <w:sz w:val="24"/>
          <w:szCs w:val="24"/>
          <w:lang w:val="en-US"/>
        </w:rPr>
        <w:t>VIII</w:t>
      </w:r>
      <w:r w:rsidRPr="00545E7D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</w:t>
      </w:r>
      <w:r w:rsidRPr="00545E7D">
        <w:rPr>
          <w:sz w:val="24"/>
          <w:szCs w:val="24"/>
          <w:lang w:val="uk-UA"/>
        </w:rPr>
        <w:t xml:space="preserve"> від 2</w:t>
      </w:r>
      <w:r>
        <w:rPr>
          <w:sz w:val="24"/>
          <w:szCs w:val="24"/>
          <w:lang w:val="uk-UA"/>
        </w:rPr>
        <w:t>2</w:t>
      </w:r>
      <w:r w:rsidRPr="00545E7D">
        <w:rPr>
          <w:sz w:val="24"/>
          <w:szCs w:val="24"/>
          <w:lang w:val="uk-UA"/>
        </w:rPr>
        <w:t>.12.202</w:t>
      </w:r>
      <w:r>
        <w:rPr>
          <w:sz w:val="24"/>
          <w:szCs w:val="24"/>
          <w:lang w:val="uk-UA"/>
        </w:rPr>
        <w:t>1</w:t>
      </w:r>
      <w:r w:rsidRPr="00545E7D">
        <w:rPr>
          <w:sz w:val="24"/>
          <w:szCs w:val="24"/>
          <w:lang w:val="uk-UA"/>
        </w:rPr>
        <w:t xml:space="preserve"> року № </w:t>
      </w:r>
      <w:r>
        <w:rPr>
          <w:sz w:val="24"/>
          <w:szCs w:val="24"/>
          <w:lang w:val="uk-UA"/>
        </w:rPr>
        <w:t>688</w:t>
      </w:r>
      <w:r w:rsidRPr="00545E7D">
        <w:rPr>
          <w:sz w:val="24"/>
          <w:szCs w:val="24"/>
          <w:lang w:val="uk-UA"/>
        </w:rPr>
        <w:t>/12,</w:t>
      </w:r>
      <w:r w:rsidRPr="00EA6005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E45A94" w:rsidRDefault="00E45A94" w:rsidP="00E53F40">
      <w:pPr>
        <w:jc w:val="both"/>
        <w:rPr>
          <w:bCs/>
          <w:sz w:val="24"/>
          <w:szCs w:val="24"/>
          <w:lang w:val="uk-UA"/>
        </w:rPr>
      </w:pPr>
    </w:p>
    <w:p w:rsidR="00E45A94" w:rsidRDefault="00E45A9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E45A94" w:rsidRDefault="00E45A94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E45A94" w:rsidRDefault="00E45A94" w:rsidP="00002046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за рахунок програми «Фонд міської ради на виконання депутатських повноважень» (за зверненням </w:t>
      </w:r>
      <w:r w:rsidRPr="00A35F74">
        <w:rPr>
          <w:rFonts w:ascii="Times New Roman" w:hAnsi="Times New Roman"/>
          <w:szCs w:val="24"/>
        </w:rPr>
        <w:t xml:space="preserve">депутата </w:t>
      </w:r>
      <w:r>
        <w:rPr>
          <w:rFonts w:ascii="Times New Roman" w:hAnsi="Times New Roman"/>
          <w:szCs w:val="24"/>
        </w:rPr>
        <w:t>Яремія Я.В.)</w:t>
      </w:r>
      <w:r>
        <w:rPr>
          <w:rFonts w:ascii="Times New Roman" w:hAnsi="Times New Roman"/>
          <w:color w:val="FF0000"/>
          <w:szCs w:val="24"/>
        </w:rPr>
        <w:t xml:space="preserve"> </w:t>
      </w:r>
      <w:r>
        <w:rPr>
          <w:rFonts w:ascii="Times New Roman" w:hAnsi="Times New Roman"/>
          <w:szCs w:val="24"/>
        </w:rPr>
        <w:t>матеріальну допомогу гр. ОСОБА 1, яка проживає за адресою:</w:t>
      </w:r>
      <w:r>
        <w:rPr>
          <w:szCs w:val="24"/>
        </w:rPr>
        <w:t xml:space="preserve"> </w:t>
      </w:r>
      <w:r w:rsidRPr="00451D67">
        <w:rPr>
          <w:rFonts w:ascii="Times New Roman" w:hAnsi="Times New Roman"/>
          <w:szCs w:val="24"/>
        </w:rPr>
        <w:t>с.</w:t>
      </w:r>
      <w:r>
        <w:rPr>
          <w:rFonts w:ascii="Times New Roman" w:hAnsi="Times New Roman"/>
          <w:szCs w:val="24"/>
        </w:rPr>
        <w:t>Давидівці</w:t>
      </w:r>
      <w:r w:rsidRPr="00451D67">
        <w:rPr>
          <w:rFonts w:ascii="Times New Roman" w:hAnsi="Times New Roman"/>
          <w:szCs w:val="24"/>
        </w:rPr>
        <w:t>,</w:t>
      </w:r>
      <w:r w:rsidRPr="00FA7133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АДРЕСА 1,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лікування</w:t>
      </w:r>
      <w:r>
        <w:rPr>
          <w:rFonts w:ascii="Times New Roman" w:hAnsi="Times New Roman"/>
          <w:szCs w:val="24"/>
        </w:rPr>
        <w:t xml:space="preserve">  в сумі</w:t>
      </w:r>
      <w:r>
        <w:rPr>
          <w:rFonts w:ascii="Times New Roman" w:hAnsi="Times New Roman"/>
          <w:bCs/>
          <w:szCs w:val="24"/>
        </w:rPr>
        <w:t xml:space="preserve"> ________ грн. (_______________________).</w:t>
      </w:r>
    </w:p>
    <w:bookmarkEnd w:id="0"/>
    <w:p w:rsidR="00E45A94" w:rsidRDefault="00E45A94" w:rsidP="00002046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E45A94" w:rsidRDefault="00E45A94" w:rsidP="00AE462C">
      <w:pPr>
        <w:ind w:firstLine="567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3. Контроль за виконанням даного рішення покласти  на заступника міського голови з питань організаційно-господарської діяльності Олександра ТКАЧУКА.</w:t>
      </w:r>
    </w:p>
    <w:p w:rsidR="00E45A94" w:rsidRDefault="00E45A94" w:rsidP="00AE462C">
      <w:pPr>
        <w:ind w:firstLine="600"/>
        <w:jc w:val="both"/>
        <w:rPr>
          <w:sz w:val="24"/>
          <w:szCs w:val="24"/>
          <w:lang w:val="uk-UA"/>
        </w:rPr>
      </w:pPr>
    </w:p>
    <w:p w:rsidR="00E45A94" w:rsidRDefault="00E45A9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E45A94" w:rsidRDefault="00E45A94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E45A94" w:rsidRDefault="00E45A94" w:rsidP="00FE3EFD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E45A94" w:rsidRPr="00B91A9E" w:rsidRDefault="00E45A94" w:rsidP="00FE3EFD">
      <w:pPr>
        <w:ind w:firstLine="709"/>
        <w:jc w:val="center"/>
        <w:rPr>
          <w:b/>
          <w:sz w:val="24"/>
          <w:szCs w:val="24"/>
          <w:lang w:val="uk-UA"/>
        </w:rPr>
      </w:pPr>
      <w:r w:rsidRPr="00B91A9E">
        <w:rPr>
          <w:b/>
          <w:sz w:val="24"/>
          <w:szCs w:val="24"/>
          <w:lang w:val="uk-UA"/>
        </w:rPr>
        <w:t>В.о. мі</w:t>
      </w:r>
      <w:r w:rsidRPr="00B91A9E">
        <w:rPr>
          <w:b/>
          <w:sz w:val="24"/>
          <w:szCs w:val="24"/>
        </w:rPr>
        <w:t>ськ</w:t>
      </w:r>
      <w:r w:rsidRPr="00B91A9E">
        <w:rPr>
          <w:b/>
          <w:sz w:val="24"/>
          <w:szCs w:val="24"/>
          <w:lang w:val="uk-UA"/>
        </w:rPr>
        <w:t>ого</w:t>
      </w:r>
      <w:r w:rsidRPr="00B91A9E">
        <w:rPr>
          <w:b/>
          <w:sz w:val="24"/>
          <w:szCs w:val="24"/>
        </w:rPr>
        <w:t xml:space="preserve">  голов</w:t>
      </w:r>
      <w:r w:rsidRPr="00B91A9E">
        <w:rPr>
          <w:b/>
          <w:sz w:val="24"/>
          <w:szCs w:val="24"/>
          <w:lang w:val="uk-UA"/>
        </w:rPr>
        <w:t>и</w:t>
      </w:r>
      <w:r w:rsidRPr="00B91A9E">
        <w:rPr>
          <w:b/>
          <w:sz w:val="24"/>
          <w:szCs w:val="24"/>
        </w:rPr>
        <w:t xml:space="preserve">      </w:t>
      </w:r>
      <w:r w:rsidRPr="00B91A9E">
        <w:rPr>
          <w:b/>
          <w:sz w:val="24"/>
          <w:szCs w:val="24"/>
          <w:lang w:val="uk-UA"/>
        </w:rPr>
        <w:t xml:space="preserve">            </w:t>
      </w:r>
      <w:r>
        <w:rPr>
          <w:b/>
          <w:sz w:val="24"/>
          <w:szCs w:val="24"/>
          <w:lang w:val="uk-UA"/>
        </w:rPr>
        <w:t xml:space="preserve">                         </w:t>
      </w:r>
      <w:r w:rsidRPr="00B91A9E">
        <w:rPr>
          <w:b/>
          <w:sz w:val="24"/>
          <w:szCs w:val="24"/>
          <w:lang w:val="uk-UA"/>
        </w:rPr>
        <w:t xml:space="preserve">                 </w:t>
      </w:r>
      <w:r w:rsidRPr="00B91A9E">
        <w:rPr>
          <w:b/>
          <w:sz w:val="24"/>
          <w:szCs w:val="24"/>
        </w:rPr>
        <w:t xml:space="preserve">       </w:t>
      </w:r>
      <w:r w:rsidRPr="00B91A9E">
        <w:rPr>
          <w:b/>
          <w:sz w:val="24"/>
          <w:szCs w:val="24"/>
          <w:lang w:val="uk-UA"/>
        </w:rPr>
        <w:t>Олександр МАРУСЯК</w:t>
      </w:r>
    </w:p>
    <w:sectPr w:rsidR="00E45A94" w:rsidRPr="00B91A9E" w:rsidSect="00590EA4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046"/>
    <w:rsid w:val="0002603C"/>
    <w:rsid w:val="000807F9"/>
    <w:rsid w:val="0008599E"/>
    <w:rsid w:val="000D0646"/>
    <w:rsid w:val="000D129B"/>
    <w:rsid w:val="001338D1"/>
    <w:rsid w:val="00175A3A"/>
    <w:rsid w:val="00197A98"/>
    <w:rsid w:val="001C6A3B"/>
    <w:rsid w:val="001D288A"/>
    <w:rsid w:val="001D3A9D"/>
    <w:rsid w:val="001D5A33"/>
    <w:rsid w:val="001F7A3D"/>
    <w:rsid w:val="00217698"/>
    <w:rsid w:val="002335F5"/>
    <w:rsid w:val="00254E1B"/>
    <w:rsid w:val="00320B40"/>
    <w:rsid w:val="00340AAA"/>
    <w:rsid w:val="00360528"/>
    <w:rsid w:val="00366AA9"/>
    <w:rsid w:val="003670C2"/>
    <w:rsid w:val="00370942"/>
    <w:rsid w:val="00387E3B"/>
    <w:rsid w:val="003C383B"/>
    <w:rsid w:val="003C6813"/>
    <w:rsid w:val="00440587"/>
    <w:rsid w:val="004433A4"/>
    <w:rsid w:val="00451D67"/>
    <w:rsid w:val="00465149"/>
    <w:rsid w:val="00473420"/>
    <w:rsid w:val="00496107"/>
    <w:rsid w:val="004A7BD3"/>
    <w:rsid w:val="004B39D5"/>
    <w:rsid w:val="00504454"/>
    <w:rsid w:val="00515BB1"/>
    <w:rsid w:val="005274B1"/>
    <w:rsid w:val="0053554F"/>
    <w:rsid w:val="00545E7D"/>
    <w:rsid w:val="005825EA"/>
    <w:rsid w:val="00583A40"/>
    <w:rsid w:val="00590EA4"/>
    <w:rsid w:val="005B0FCE"/>
    <w:rsid w:val="005B34F8"/>
    <w:rsid w:val="005D43E8"/>
    <w:rsid w:val="00666386"/>
    <w:rsid w:val="0066770A"/>
    <w:rsid w:val="00680458"/>
    <w:rsid w:val="00681DE4"/>
    <w:rsid w:val="00763D2C"/>
    <w:rsid w:val="00794A2F"/>
    <w:rsid w:val="007E2D4D"/>
    <w:rsid w:val="00807CCA"/>
    <w:rsid w:val="00807F06"/>
    <w:rsid w:val="00854D20"/>
    <w:rsid w:val="008A2C9A"/>
    <w:rsid w:val="008D785D"/>
    <w:rsid w:val="008F650F"/>
    <w:rsid w:val="0091792C"/>
    <w:rsid w:val="00A35F74"/>
    <w:rsid w:val="00AB23AD"/>
    <w:rsid w:val="00AB4A0B"/>
    <w:rsid w:val="00AC74B2"/>
    <w:rsid w:val="00AE462C"/>
    <w:rsid w:val="00B006FD"/>
    <w:rsid w:val="00B20770"/>
    <w:rsid w:val="00B91A9E"/>
    <w:rsid w:val="00B96261"/>
    <w:rsid w:val="00BD1612"/>
    <w:rsid w:val="00C30570"/>
    <w:rsid w:val="00C451D0"/>
    <w:rsid w:val="00CA3F4C"/>
    <w:rsid w:val="00D5289C"/>
    <w:rsid w:val="00D77F80"/>
    <w:rsid w:val="00D869BE"/>
    <w:rsid w:val="00DA1936"/>
    <w:rsid w:val="00DA2FED"/>
    <w:rsid w:val="00DA412D"/>
    <w:rsid w:val="00DC139D"/>
    <w:rsid w:val="00DC7980"/>
    <w:rsid w:val="00E05F1E"/>
    <w:rsid w:val="00E13EE7"/>
    <w:rsid w:val="00E45A94"/>
    <w:rsid w:val="00E46D7F"/>
    <w:rsid w:val="00E53F40"/>
    <w:rsid w:val="00EA6005"/>
    <w:rsid w:val="00EB4E1C"/>
    <w:rsid w:val="00EC72AC"/>
    <w:rsid w:val="00EE1AD4"/>
    <w:rsid w:val="00F4351C"/>
    <w:rsid w:val="00F92C8F"/>
    <w:rsid w:val="00FA7133"/>
    <w:rsid w:val="00FB75F0"/>
    <w:rsid w:val="00FB76A4"/>
    <w:rsid w:val="00FD7AE4"/>
    <w:rsid w:val="00FE3E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eastAsia="Calibri" w:hAnsi="Arial Black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6252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2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2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2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386</Words>
  <Characters>2203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2022-07-05T09:28:00Z</cp:lastPrinted>
  <dcterms:created xsi:type="dcterms:W3CDTF">2022-09-29T08:10:00Z</dcterms:created>
  <dcterms:modified xsi:type="dcterms:W3CDTF">2022-09-29T08:12:00Z</dcterms:modified>
</cp:coreProperties>
</file>