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D44" w:rsidRPr="00723384" w:rsidRDefault="009F7D44" w:rsidP="006961F9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25890360" r:id="rId5"/>
        </w:object>
      </w:r>
    </w:p>
    <w:p w:rsidR="009F7D44" w:rsidRPr="00765A76" w:rsidRDefault="009F7D44" w:rsidP="006961F9">
      <w:pPr>
        <w:pStyle w:val="1"/>
        <w:rPr>
          <w:rFonts w:ascii="Times New Roman" w:hAnsi="Times New Roman"/>
          <w:szCs w:val="26"/>
        </w:rPr>
      </w:pPr>
      <w:r w:rsidRPr="00765A76">
        <w:rPr>
          <w:rFonts w:ascii="Times New Roman" w:hAnsi="Times New Roman"/>
          <w:szCs w:val="26"/>
        </w:rPr>
        <w:t>УКРАЇНА</w:t>
      </w:r>
    </w:p>
    <w:p w:rsidR="009F7D44" w:rsidRPr="00765A76" w:rsidRDefault="009F7D44" w:rsidP="006961F9">
      <w:pPr>
        <w:pStyle w:val="11"/>
        <w:rPr>
          <w:rFonts w:ascii="Times New Roman" w:hAnsi="Times New Roman"/>
          <w:szCs w:val="28"/>
        </w:rPr>
      </w:pPr>
      <w:r w:rsidRPr="00765A76">
        <w:rPr>
          <w:rFonts w:ascii="Times New Roman" w:hAnsi="Times New Roman"/>
          <w:szCs w:val="28"/>
        </w:rPr>
        <w:t>КІЦМАНСЬКА МІСЬКА РАДА</w:t>
      </w:r>
    </w:p>
    <w:p w:rsidR="009F7D44" w:rsidRPr="00765A76" w:rsidRDefault="009F7D44" w:rsidP="006961F9">
      <w:pPr>
        <w:pStyle w:val="11"/>
        <w:rPr>
          <w:rFonts w:ascii="Times New Roman" w:hAnsi="Times New Roman"/>
          <w:szCs w:val="28"/>
        </w:rPr>
      </w:pPr>
      <w:r w:rsidRPr="00765A76">
        <w:rPr>
          <w:rFonts w:ascii="Times New Roman" w:hAnsi="Times New Roman"/>
          <w:szCs w:val="28"/>
        </w:rPr>
        <w:t>ЧЕРНІВЕЦЬКОГО  РАЙОНУ ЧЕРНІВЕЦЬКОЇ ОБЛАСТІ</w:t>
      </w:r>
    </w:p>
    <w:p w:rsidR="009F7D44" w:rsidRPr="00765A76" w:rsidRDefault="009F7D44" w:rsidP="006961F9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65A76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9F7D44" w:rsidRPr="00723384" w:rsidRDefault="009F7D44" w:rsidP="006961F9">
      <w:pPr>
        <w:pStyle w:val="Normal1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723384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9F7D44" w:rsidRPr="00723384" w:rsidRDefault="009F7D44" w:rsidP="006961F9">
      <w:pPr>
        <w:pStyle w:val="Normal1"/>
        <w:jc w:val="center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szCs w:val="24"/>
        </w:rPr>
        <w:t>Email:04062127@mail.gov.ua</w:t>
      </w:r>
    </w:p>
    <w:p w:rsidR="009F7D44" w:rsidRPr="00723384" w:rsidRDefault="009F7D44" w:rsidP="006961F9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</w:p>
    <w:p w:rsidR="009F7D44" w:rsidRPr="00723384" w:rsidRDefault="009F7D44" w:rsidP="006961F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9F7D44" w:rsidRPr="00723384" w:rsidRDefault="009F7D44" w:rsidP="006961F9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9F7D44" w:rsidRPr="00723384" w:rsidRDefault="009F7D44" w:rsidP="006961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 І Ш Е Н Н Я  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>№ _____</w:t>
      </w:r>
      <w:r>
        <w:rPr>
          <w:rFonts w:ascii="Times New Roman" w:hAnsi="Times New Roman"/>
          <w:b/>
          <w:sz w:val="24"/>
          <w:szCs w:val="24"/>
          <w:lang w:val="uk-UA"/>
        </w:rPr>
        <w:t>___</w:t>
      </w:r>
    </w:p>
    <w:p w:rsidR="009F7D44" w:rsidRPr="00723384" w:rsidRDefault="009F7D44" w:rsidP="006961F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F7D44" w:rsidRPr="00723384" w:rsidRDefault="009F7D44" w:rsidP="006961F9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_____________ 2022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</w:t>
      </w:r>
      <w:r w:rsidRPr="00723384">
        <w:rPr>
          <w:rFonts w:ascii="Times New Roman" w:hAnsi="Times New Roman"/>
          <w:sz w:val="24"/>
          <w:szCs w:val="24"/>
          <w:lang w:val="uk-UA"/>
        </w:rPr>
        <w:t>м. Кіцмань</w:t>
      </w:r>
    </w:p>
    <w:p w:rsidR="009F7D44" w:rsidRPr="00723384" w:rsidRDefault="009F7D4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9F7D44" w:rsidRPr="00723384" w:rsidRDefault="009F7D4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Про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утворення</w:t>
      </w:r>
      <w:r w:rsidRPr="0072338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 xml:space="preserve">міждисциплінарних </w:t>
      </w:r>
    </w:p>
    <w:p w:rsidR="009F7D44" w:rsidRPr="00723384" w:rsidRDefault="009F7D4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 xml:space="preserve">команд для організації соціального </w:t>
      </w:r>
    </w:p>
    <w:p w:rsidR="009F7D44" w:rsidRPr="00723384" w:rsidRDefault="009F7D4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pacing w:val="-4"/>
        </w:rPr>
      </w:pPr>
      <w:r w:rsidRPr="00723384">
        <w:rPr>
          <w:rFonts w:ascii="Times New Roman" w:hAnsi="Times New Roman" w:cs="Times New Roman"/>
          <w:b/>
          <w:iCs/>
        </w:rPr>
        <w:t>захисту</w:t>
      </w:r>
      <w:r>
        <w:rPr>
          <w:rFonts w:ascii="Times New Roman" w:hAnsi="Times New Roman" w:cs="Times New Roman"/>
          <w:b/>
          <w:iCs/>
        </w:rPr>
        <w:t xml:space="preserve"> </w:t>
      </w:r>
      <w:r w:rsidRPr="00723384">
        <w:rPr>
          <w:rFonts w:ascii="Times New Roman" w:hAnsi="Times New Roman" w:cs="Times New Roman"/>
          <w:b/>
          <w:iCs/>
          <w:spacing w:val="-57"/>
        </w:rPr>
        <w:t xml:space="preserve">    </w:t>
      </w:r>
      <w:r w:rsidRPr="00723384">
        <w:rPr>
          <w:rFonts w:ascii="Times New Roman" w:hAnsi="Times New Roman" w:cs="Times New Roman"/>
          <w:b/>
          <w:iCs/>
        </w:rPr>
        <w:t>дітей,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які</w:t>
      </w:r>
      <w:r w:rsidRPr="00723384">
        <w:rPr>
          <w:rFonts w:ascii="Times New Roman" w:hAnsi="Times New Roman" w:cs="Times New Roman"/>
          <w:b/>
          <w:iCs/>
          <w:spacing w:val="-2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перебувають у</w:t>
      </w:r>
      <w:r w:rsidRPr="00723384">
        <w:rPr>
          <w:rFonts w:ascii="Times New Roman" w:hAnsi="Times New Roman" w:cs="Times New Roman"/>
          <w:b/>
          <w:iCs/>
          <w:spacing w:val="-4"/>
        </w:rPr>
        <w:t xml:space="preserve"> </w:t>
      </w:r>
    </w:p>
    <w:p w:rsidR="009F7D44" w:rsidRPr="00723384" w:rsidRDefault="009F7D4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складних</w:t>
      </w:r>
      <w:r w:rsidRPr="00723384">
        <w:rPr>
          <w:rFonts w:ascii="Times New Roman" w:hAnsi="Times New Roman" w:cs="Times New Roman"/>
          <w:b/>
          <w:iCs/>
          <w:spacing w:val="3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життєвих</w:t>
      </w:r>
      <w:r w:rsidRPr="00723384">
        <w:rPr>
          <w:rFonts w:ascii="Times New Roman" w:hAnsi="Times New Roman" w:cs="Times New Roman"/>
          <w:b/>
          <w:iCs/>
          <w:spacing w:val="-1"/>
        </w:rPr>
        <w:t xml:space="preserve"> </w:t>
      </w:r>
      <w:r w:rsidRPr="00723384">
        <w:rPr>
          <w:rFonts w:ascii="Times New Roman" w:hAnsi="Times New Roman" w:cs="Times New Roman"/>
          <w:b/>
          <w:iCs/>
        </w:rPr>
        <w:t>обставинах</w:t>
      </w:r>
    </w:p>
    <w:p w:rsidR="009F7D44" w:rsidRPr="00723384" w:rsidRDefault="009F7D4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та затвердження їх персонального складу</w:t>
      </w:r>
    </w:p>
    <w:p w:rsidR="009F7D44" w:rsidRPr="00723384" w:rsidRDefault="009F7D4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з числа суб’єктів організації</w:t>
      </w:r>
    </w:p>
    <w:p w:rsidR="009F7D44" w:rsidRPr="00723384" w:rsidRDefault="009F7D4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  <w:r w:rsidRPr="00723384">
        <w:rPr>
          <w:rFonts w:ascii="Times New Roman" w:hAnsi="Times New Roman" w:cs="Times New Roman"/>
          <w:b/>
          <w:iCs/>
        </w:rPr>
        <w:t>соціального захисту дітей даної категорії</w:t>
      </w:r>
    </w:p>
    <w:p w:rsidR="009F7D44" w:rsidRPr="00723384" w:rsidRDefault="009F7D44" w:rsidP="006961F9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</w:rPr>
      </w:pPr>
    </w:p>
    <w:p w:rsidR="009F7D44" w:rsidRDefault="009F7D44" w:rsidP="006961F9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32, 34, 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52, 73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«Про запобігання та протидію домашньому насильству», «Про соціальні послуги», </w:t>
      </w:r>
      <w:bookmarkStart w:id="0" w:name="_Hlk69460910"/>
      <w:r w:rsidRPr="00723384">
        <w:rPr>
          <w:rFonts w:ascii="Times New Roman" w:hAnsi="Times New Roman"/>
          <w:sz w:val="24"/>
          <w:szCs w:val="24"/>
          <w:lang w:val="uk-UA" w:eastAsia="ru-RU"/>
        </w:rPr>
        <w:t>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24.09.2008 № 866 «Питання діяльності органів опіки та піклування, пов’язаної із захистом прав дитини» (із змінами</w:t>
      </w:r>
      <w:bookmarkStart w:id="1" w:name="_Hlk69460888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),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постановою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>рішенням виконавчого комітету Кіцманської міської ради від 15.12.2021 № 384/12, з метою забезпечення найкращих інтересів дітей, які перебувають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 xml:space="preserve"> у складних життєвих обставинах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терит</w:t>
      </w:r>
      <w:r w:rsidRPr="00723384">
        <w:rPr>
          <w:rFonts w:ascii="Times New Roman" w:hAnsi="Times New Roman"/>
          <w:sz w:val="24"/>
          <w:szCs w:val="24"/>
          <w:lang w:val="uk-UA" w:eastAsia="ru-RU"/>
        </w:rPr>
        <w:t>орії Кіцманської</w:t>
      </w:r>
      <w:r w:rsidRPr="0072338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громади,</w:t>
      </w:r>
      <w:r w:rsidRPr="00723384">
        <w:rPr>
          <w:rFonts w:ascii="Times New Roman" w:hAnsi="Times New Roman" w:cs="Times New Roman"/>
          <w:sz w:val="24"/>
          <w:szCs w:val="24"/>
          <w:lang w:val="uk-UA"/>
        </w:rPr>
        <w:t xml:space="preserve"> виконавчий  комітет  міської ради </w:t>
      </w:r>
    </w:p>
    <w:p w:rsidR="009F7D44" w:rsidRPr="00723384" w:rsidRDefault="009F7D44" w:rsidP="006961F9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</w:p>
    <w:p w:rsidR="009F7D44" w:rsidRPr="00723384" w:rsidRDefault="009F7D44" w:rsidP="00765A7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В И Р І Ш И В:</w:t>
      </w:r>
    </w:p>
    <w:p w:rsidR="009F7D44" w:rsidRPr="00723384" w:rsidRDefault="009F7D44" w:rsidP="006961F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F7D44" w:rsidRPr="00723384" w:rsidRDefault="009F7D44" w:rsidP="006961F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1. Утворити міждисциплінарні команди для організації соціального захисту дітей, які перебувають у складних життєвих обставинах 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на території </w:t>
      </w:r>
      <w:r w:rsidRPr="00723384">
        <w:rPr>
          <w:rFonts w:ascii="Times New Roman" w:hAnsi="Times New Roman"/>
          <w:sz w:val="24"/>
          <w:szCs w:val="24"/>
          <w:lang w:val="uk-UA"/>
        </w:rPr>
        <w:t>Кіцманської громади.</w:t>
      </w:r>
    </w:p>
    <w:p w:rsidR="009F7D44" w:rsidRPr="00723384" w:rsidRDefault="009F7D44" w:rsidP="006961F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F7D44" w:rsidRPr="00723384" w:rsidRDefault="009F7D44" w:rsidP="006961F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>2. Затвердити персональний склад міждисциплінарних команд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з числа суб’єктів організації соціального захисту дітей, які перебувають у складних життєвих обставинах (додається).</w:t>
      </w:r>
    </w:p>
    <w:p w:rsidR="009F7D44" w:rsidRPr="00723384" w:rsidRDefault="009F7D44" w:rsidP="006961F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F7D44" w:rsidRPr="00723384" w:rsidRDefault="009F7D44" w:rsidP="006961F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3.</w:t>
      </w:r>
      <w:r w:rsidRPr="00723384">
        <w:rPr>
          <w:rFonts w:ascii="Times New Roman" w:hAnsi="Times New Roman"/>
          <w:color w:val="000000"/>
          <w:sz w:val="24"/>
          <w:szCs w:val="24"/>
          <w:lang w:val="uk-UA"/>
        </w:rPr>
        <w:t xml:space="preserve">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:rsidR="009F7D44" w:rsidRPr="00723384" w:rsidRDefault="009F7D44" w:rsidP="006961F9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9F7D44" w:rsidRPr="00723384" w:rsidRDefault="009F7D44" w:rsidP="006961F9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4. Контроль за виконанням даного рішення покласти на заступника міського голови з питань організаційно-господарської діяльності Олександра  ТКАЧУКА.</w:t>
      </w:r>
    </w:p>
    <w:p w:rsidR="009F7D44" w:rsidRPr="00723384" w:rsidRDefault="009F7D44" w:rsidP="006961F9">
      <w:pPr>
        <w:pStyle w:val="10"/>
        <w:jc w:val="both"/>
        <w:rPr>
          <w:rFonts w:ascii="Times New Roman" w:hAnsi="Times New Roman"/>
          <w:b/>
          <w:szCs w:val="24"/>
        </w:rPr>
      </w:pPr>
    </w:p>
    <w:p w:rsidR="009F7D44" w:rsidRPr="00723384" w:rsidRDefault="009F7D44" w:rsidP="006961F9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9F7D44" w:rsidRPr="00723384" w:rsidRDefault="009F7D44" w:rsidP="006961F9">
      <w:pPr>
        <w:pStyle w:val="1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В.о. міського   голови</w:t>
      </w:r>
      <w:r w:rsidRPr="00723384">
        <w:rPr>
          <w:rFonts w:ascii="Times New Roman" w:hAnsi="Times New Roman"/>
          <w:b/>
          <w:szCs w:val="24"/>
        </w:rPr>
        <w:t xml:space="preserve">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Олександр МАРУСЯК</w:t>
      </w:r>
    </w:p>
    <w:p w:rsidR="009F7D44" w:rsidRDefault="009F7D44" w:rsidP="006961F9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p w:rsidR="009F7D44" w:rsidRPr="00723384" w:rsidRDefault="009F7D44" w:rsidP="006961F9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Додаток</w:t>
      </w:r>
    </w:p>
    <w:p w:rsidR="009F7D44" w:rsidRPr="00723384" w:rsidRDefault="009F7D44" w:rsidP="006961F9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до рішення</w:t>
      </w:r>
    </w:p>
    <w:p w:rsidR="009F7D44" w:rsidRPr="00723384" w:rsidRDefault="009F7D44" w:rsidP="006961F9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виконавчого комітету</w:t>
      </w:r>
    </w:p>
    <w:p w:rsidR="009F7D44" w:rsidRPr="00723384" w:rsidRDefault="009F7D44" w:rsidP="006961F9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Кіцманської міської ради</w:t>
      </w:r>
    </w:p>
    <w:p w:rsidR="009F7D44" w:rsidRPr="00723384" w:rsidRDefault="009F7D44" w:rsidP="006961F9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від __________2022 р. № ____</w:t>
      </w:r>
    </w:p>
    <w:p w:rsidR="009F7D44" w:rsidRPr="00723384" w:rsidRDefault="009F7D44" w:rsidP="006961F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9F7D44" w:rsidRPr="00723384" w:rsidRDefault="009F7D44" w:rsidP="006961F9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9F7D44" w:rsidRPr="00723384" w:rsidRDefault="009F7D44" w:rsidP="006961F9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ПЕРСОНАЛЬНИЙ СКЛАД</w:t>
      </w:r>
    </w:p>
    <w:p w:rsidR="009F7D44" w:rsidRPr="00723384" w:rsidRDefault="009F7D44" w:rsidP="006961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color w:val="000000"/>
          <w:sz w:val="24"/>
          <w:szCs w:val="24"/>
          <w:lang w:val="uk-UA"/>
        </w:rPr>
        <w:t>міждисциплінарних команд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 xml:space="preserve"> з числа суб’єктів</w:t>
      </w:r>
    </w:p>
    <w:p w:rsidR="009F7D44" w:rsidRPr="00723384" w:rsidRDefault="009F7D44" w:rsidP="006961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організації соціального захисту дітей,</w:t>
      </w:r>
    </w:p>
    <w:p w:rsidR="009F7D44" w:rsidRPr="00723384" w:rsidRDefault="009F7D44" w:rsidP="006961F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які перебувають у складних життєвих обставинах</w:t>
      </w:r>
    </w:p>
    <w:p w:rsidR="009F7D44" w:rsidRPr="00723384" w:rsidRDefault="009F7D44" w:rsidP="006961F9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Cs/>
          <w:sz w:val="24"/>
          <w:szCs w:val="24"/>
          <w:lang w:val="uk-UA"/>
        </w:rPr>
        <w:t xml:space="preserve">1. </w:t>
      </w:r>
      <w:r w:rsidRPr="00723384">
        <w:rPr>
          <w:rFonts w:ascii="Times New Roman" w:hAnsi="Times New Roman"/>
          <w:sz w:val="24"/>
          <w:szCs w:val="24"/>
          <w:lang w:val="uk-UA"/>
        </w:rPr>
        <w:t>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6961F9">
        <w:rPr>
          <w:rFonts w:ascii="Times New Roman" w:hAnsi="Times New Roman"/>
          <w:b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 w:eastAsia="uk-UA"/>
        </w:rPr>
        <w:t>***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 xml:space="preserve"> 2011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меш</w:t>
      </w:r>
      <w:r>
        <w:rPr>
          <w:rFonts w:ascii="Times New Roman" w:hAnsi="Times New Roman"/>
          <w:sz w:val="24"/>
          <w:szCs w:val="24"/>
          <w:lang w:val="uk-UA"/>
        </w:rPr>
        <w:t>канки м. Кіцмань, АДРЕСА 1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9F7D44" w:rsidRPr="004E3DF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9F7D44" w:rsidRPr="00B602D8" w:rsidRDefault="009F7D44" w:rsidP="00032796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B602D8">
        <w:rPr>
          <w:rFonts w:ascii="Times New Roman" w:hAnsi="Times New Roman"/>
          <w:b/>
          <w:sz w:val="24"/>
          <w:szCs w:val="24"/>
          <w:lang w:val="uk-UA"/>
        </w:rPr>
        <w:t>Ольга ТАТАРЕНКО</w:t>
      </w:r>
      <w:r w:rsidRPr="00B602D8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B602D8">
        <w:rPr>
          <w:rFonts w:ascii="Times New Roman" w:hAnsi="Times New Roman"/>
          <w:szCs w:val="24"/>
          <w:lang w:val="uk-UA"/>
        </w:rPr>
        <w:t>імейний лікар Кіцманської АЗПСМ.</w:t>
      </w:r>
    </w:p>
    <w:p w:rsidR="009F7D44" w:rsidRPr="00DA1A91" w:rsidRDefault="009F7D44" w:rsidP="000327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A1A91">
        <w:rPr>
          <w:rFonts w:ascii="Times New Roman" w:hAnsi="Times New Roman"/>
          <w:b/>
          <w:sz w:val="24"/>
          <w:szCs w:val="24"/>
          <w:lang w:val="uk-UA"/>
        </w:rPr>
        <w:t>Оксана МАРУСЯК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– директор Кіцманського ЗЗСО І-ІІІ ст.;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Cs/>
          <w:sz w:val="24"/>
          <w:szCs w:val="24"/>
          <w:lang w:val="uk-UA"/>
        </w:rPr>
        <w:t xml:space="preserve">2. 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Для організації соціального захисту малолітнього 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6961F9">
        <w:rPr>
          <w:rFonts w:ascii="Times New Roman" w:hAnsi="Times New Roman"/>
          <w:sz w:val="24"/>
          <w:szCs w:val="24"/>
          <w:lang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6961F9">
        <w:rPr>
          <w:rFonts w:ascii="Times New Roman" w:hAnsi="Times New Roman"/>
          <w:sz w:val="24"/>
          <w:szCs w:val="24"/>
          <w:lang w:eastAsia="uk-UA"/>
        </w:rPr>
        <w:t xml:space="preserve"> 2013 року народження</w:t>
      </w:r>
      <w:r>
        <w:rPr>
          <w:rFonts w:ascii="Times New Roman" w:hAnsi="Times New Roman"/>
          <w:sz w:val="24"/>
          <w:szCs w:val="24"/>
          <w:lang w:val="uk-UA" w:eastAsia="uk-UA"/>
        </w:rPr>
        <w:t>,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ме</w:t>
      </w:r>
      <w:r>
        <w:rPr>
          <w:rFonts w:ascii="Times New Roman" w:hAnsi="Times New Roman"/>
          <w:sz w:val="24"/>
          <w:szCs w:val="24"/>
          <w:lang w:val="uk-UA"/>
        </w:rPr>
        <w:t>шканця м. Кіцмань, АДРЕСА 2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9F7D44" w:rsidRPr="004E3DF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9F7D44" w:rsidRPr="00B602D8" w:rsidRDefault="009F7D44" w:rsidP="006961F9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B602D8">
        <w:rPr>
          <w:rFonts w:ascii="Times New Roman" w:hAnsi="Times New Roman"/>
          <w:b/>
          <w:sz w:val="24"/>
          <w:szCs w:val="24"/>
          <w:lang w:val="uk-UA"/>
        </w:rPr>
        <w:t>Ольга ТАТАРЕНКО</w:t>
      </w:r>
      <w:r w:rsidRPr="00B602D8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B602D8">
        <w:rPr>
          <w:rFonts w:ascii="Times New Roman" w:hAnsi="Times New Roman"/>
          <w:szCs w:val="24"/>
          <w:lang w:val="uk-UA"/>
        </w:rPr>
        <w:t>імейний лікар Кіцманської АЗПСМ.</w:t>
      </w:r>
    </w:p>
    <w:p w:rsidR="009F7D44" w:rsidRPr="00DA1A91" w:rsidRDefault="009F7D44" w:rsidP="00DA1A9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A1A91">
        <w:rPr>
          <w:rFonts w:ascii="Times New Roman" w:hAnsi="Times New Roman"/>
          <w:b/>
          <w:sz w:val="24"/>
          <w:szCs w:val="24"/>
          <w:lang w:val="uk-UA"/>
        </w:rPr>
        <w:t>Оксана МАРУСЯК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– директор Кіцманського ЗЗСО І-ІІІ ст.;</w:t>
      </w:r>
    </w:p>
    <w:p w:rsidR="009F7D44" w:rsidRDefault="009F7D44" w:rsidP="006961F9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3. Для організації соціального захисту малолітньої </w:t>
      </w:r>
      <w:r>
        <w:rPr>
          <w:rFonts w:ascii="Times New Roman" w:hAnsi="Times New Roman"/>
          <w:sz w:val="24"/>
          <w:szCs w:val="24"/>
          <w:lang w:val="uk-UA"/>
        </w:rPr>
        <w:t>ОСОБА 3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 xml:space="preserve"> 2014 року народження</w:t>
      </w:r>
      <w:r w:rsidRPr="00723384">
        <w:rPr>
          <w:rFonts w:ascii="Times New Roman" w:hAnsi="Times New Roman"/>
          <w:sz w:val="24"/>
          <w:szCs w:val="24"/>
          <w:lang w:val="uk-UA"/>
        </w:rPr>
        <w:t>, меш</w:t>
      </w:r>
      <w:r>
        <w:rPr>
          <w:rFonts w:ascii="Times New Roman" w:hAnsi="Times New Roman"/>
          <w:sz w:val="24"/>
          <w:szCs w:val="24"/>
          <w:lang w:val="uk-UA"/>
        </w:rPr>
        <w:t>канки м. Кіцмань, АДРЕСА 3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9F7D44" w:rsidRPr="004E3DF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9F7D44" w:rsidRPr="00B602D8" w:rsidRDefault="009F7D44" w:rsidP="00B602D8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B602D8">
        <w:rPr>
          <w:rFonts w:ascii="Times New Roman" w:hAnsi="Times New Roman"/>
          <w:b/>
          <w:sz w:val="24"/>
          <w:szCs w:val="24"/>
          <w:lang w:val="uk-UA"/>
        </w:rPr>
        <w:t>Ольга ТАТАРЕНКО</w:t>
      </w:r>
      <w:r w:rsidRPr="00B602D8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B602D8">
        <w:rPr>
          <w:rFonts w:ascii="Times New Roman" w:hAnsi="Times New Roman"/>
          <w:szCs w:val="24"/>
          <w:lang w:val="uk-UA"/>
        </w:rPr>
        <w:t>імейний лікар Кіцманської АЗПСМ.</w:t>
      </w:r>
    </w:p>
    <w:p w:rsidR="009F7D44" w:rsidRPr="00DA1A91" w:rsidRDefault="009F7D44" w:rsidP="00DA1A9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A1A91">
        <w:rPr>
          <w:rFonts w:ascii="Times New Roman" w:hAnsi="Times New Roman"/>
          <w:b/>
          <w:sz w:val="24"/>
          <w:szCs w:val="24"/>
          <w:lang w:val="uk-UA"/>
        </w:rPr>
        <w:t>Оксана МАРУСЯК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– директор Кіцманського ЗЗСО І-ІІІ ст.;</w:t>
      </w:r>
    </w:p>
    <w:p w:rsidR="009F7D44" w:rsidRPr="00723384" w:rsidRDefault="009F7D44" w:rsidP="006961F9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4. 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малолітньої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4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 xml:space="preserve"> 2019 року народження,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мешк</w:t>
      </w:r>
      <w:r>
        <w:rPr>
          <w:rFonts w:ascii="Times New Roman" w:hAnsi="Times New Roman"/>
          <w:sz w:val="24"/>
          <w:szCs w:val="24"/>
          <w:lang w:val="uk-UA"/>
        </w:rPr>
        <w:t>анця м. Кіцмань, АДРЕСА 4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9F7D44" w:rsidRPr="004E3DF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9F7D44" w:rsidRPr="00B602D8" w:rsidRDefault="009F7D44" w:rsidP="00B602D8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B602D8">
        <w:rPr>
          <w:rFonts w:ascii="Times New Roman" w:hAnsi="Times New Roman"/>
          <w:b/>
          <w:sz w:val="24"/>
          <w:szCs w:val="24"/>
          <w:lang w:val="uk-UA"/>
        </w:rPr>
        <w:t>Ольга ТАТАРЕНКО</w:t>
      </w:r>
      <w:r w:rsidRPr="00B602D8">
        <w:rPr>
          <w:rFonts w:ascii="Times New Roman" w:hAnsi="Times New Roman"/>
          <w:sz w:val="24"/>
          <w:szCs w:val="24"/>
          <w:lang w:val="uk-UA"/>
        </w:rPr>
        <w:t xml:space="preserve"> - с</w:t>
      </w:r>
      <w:r w:rsidRPr="00B602D8">
        <w:rPr>
          <w:rFonts w:ascii="Times New Roman" w:hAnsi="Times New Roman"/>
          <w:szCs w:val="24"/>
          <w:lang w:val="uk-UA"/>
        </w:rPr>
        <w:t>імейний лікар Кіцманської АЗПСМ.</w:t>
      </w:r>
    </w:p>
    <w:p w:rsidR="009F7D4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5. Для організації соціального захисту малолітньої </w:t>
      </w:r>
      <w:r>
        <w:rPr>
          <w:rFonts w:ascii="Times New Roman" w:hAnsi="Times New Roman"/>
          <w:sz w:val="24"/>
          <w:szCs w:val="24"/>
          <w:lang w:val="uk-UA"/>
        </w:rPr>
        <w:t>ОСОБА 5</w:t>
      </w:r>
      <w:r w:rsidRPr="00032796">
        <w:rPr>
          <w:rFonts w:ascii="Times New Roman" w:hAnsi="Times New Roman"/>
          <w:sz w:val="24"/>
          <w:szCs w:val="24"/>
          <w:lang w:val="uk-UA" w:eastAsia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***</w:t>
      </w:r>
      <w:r w:rsidRPr="00032796">
        <w:rPr>
          <w:rFonts w:ascii="Times New Roman" w:hAnsi="Times New Roman"/>
          <w:sz w:val="24"/>
          <w:szCs w:val="24"/>
          <w:lang w:val="uk-UA" w:eastAsia="uk-UA"/>
        </w:rPr>
        <w:t xml:space="preserve"> 2011 року народження</w:t>
      </w:r>
      <w:r w:rsidRPr="00032796">
        <w:rPr>
          <w:rFonts w:ascii="Times New Roman" w:hAnsi="Times New Roman"/>
          <w:sz w:val="24"/>
          <w:szCs w:val="24"/>
          <w:lang w:val="uk-UA"/>
        </w:rPr>
        <w:t>,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мешк</w:t>
      </w:r>
      <w:r>
        <w:rPr>
          <w:rFonts w:ascii="Times New Roman" w:hAnsi="Times New Roman"/>
          <w:sz w:val="24"/>
          <w:szCs w:val="24"/>
          <w:lang w:val="uk-UA"/>
        </w:rPr>
        <w:t>анки м. Кіцмань, АДРЕСА 5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9F7D44" w:rsidRPr="004E3DF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9F7D44" w:rsidRPr="00B602D8" w:rsidRDefault="009F7D44" w:rsidP="00032796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B602D8">
        <w:rPr>
          <w:rFonts w:ascii="Times New Roman" w:hAnsi="Times New Roman"/>
          <w:b/>
          <w:sz w:val="24"/>
          <w:szCs w:val="24"/>
          <w:lang w:val="uk-UA"/>
        </w:rPr>
        <w:t>Олена БУГА</w:t>
      </w:r>
      <w:r w:rsidRPr="00B602D8">
        <w:rPr>
          <w:rFonts w:ascii="Times New Roman" w:hAnsi="Times New Roman"/>
          <w:sz w:val="24"/>
          <w:szCs w:val="24"/>
          <w:lang w:val="uk-UA"/>
        </w:rPr>
        <w:t xml:space="preserve"> – с</w:t>
      </w:r>
      <w:r w:rsidRPr="00B602D8">
        <w:rPr>
          <w:rFonts w:ascii="Times New Roman" w:hAnsi="Times New Roman"/>
          <w:szCs w:val="24"/>
          <w:lang w:val="uk-UA"/>
        </w:rPr>
        <w:t>імейний лікар Кіцманської АЗПСМ.</w:t>
      </w:r>
    </w:p>
    <w:p w:rsidR="009F7D44" w:rsidRPr="00DA1A91" w:rsidRDefault="009F7D44" w:rsidP="008D538F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A1A91">
        <w:rPr>
          <w:rFonts w:ascii="Times New Roman" w:hAnsi="Times New Roman"/>
          <w:b/>
          <w:sz w:val="24"/>
          <w:szCs w:val="24"/>
          <w:lang w:val="uk-UA"/>
        </w:rPr>
        <w:t>Оксана МАРУСЯК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– директор Кіцманського ЗЗСО І-ІІІ ст.;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6. Для організації соціального захисту</w:t>
      </w:r>
      <w:r>
        <w:rPr>
          <w:rFonts w:ascii="Times New Roman" w:hAnsi="Times New Roman"/>
          <w:sz w:val="24"/>
          <w:szCs w:val="24"/>
          <w:lang w:val="uk-UA"/>
        </w:rPr>
        <w:t xml:space="preserve"> неповнолітнього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6</w:t>
      </w:r>
      <w:r>
        <w:rPr>
          <w:rFonts w:ascii="Times New Roman" w:hAnsi="Times New Roman"/>
          <w:sz w:val="24"/>
          <w:szCs w:val="24"/>
          <w:lang w:val="uk-UA" w:eastAsia="uk-UA"/>
        </w:rPr>
        <w:t>, ***</w:t>
      </w:r>
      <w:r w:rsidRPr="006961F9">
        <w:rPr>
          <w:rFonts w:ascii="Times New Roman" w:hAnsi="Times New Roman"/>
          <w:sz w:val="24"/>
          <w:szCs w:val="24"/>
          <w:lang w:val="uk-UA" w:eastAsia="uk-UA"/>
        </w:rPr>
        <w:t xml:space="preserve"> 2007 року народження</w:t>
      </w:r>
      <w:r>
        <w:rPr>
          <w:rFonts w:ascii="Times New Roman" w:hAnsi="Times New Roman"/>
          <w:sz w:val="24"/>
          <w:szCs w:val="24"/>
          <w:lang w:val="uk-UA"/>
        </w:rPr>
        <w:t>, мешканця с. Гаврилівці, АДРЕСА 6</w:t>
      </w:r>
      <w:r w:rsidRPr="00723384">
        <w:rPr>
          <w:rFonts w:ascii="Times New Roman" w:hAnsi="Times New Roman"/>
          <w:sz w:val="24"/>
          <w:szCs w:val="24"/>
          <w:lang w:val="uk-UA"/>
        </w:rPr>
        <w:t>: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Валентина ОЛЕКСЮК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головний спеціаліст служби у справах дітей Кіцманської міської ради;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Наталія ЛЕОНТІЄВА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з питань соціальної роботи виконавчого комітету Кіцманської міської ради;</w:t>
      </w:r>
    </w:p>
    <w:p w:rsidR="009F7D44" w:rsidRPr="0072338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Андрій РУРАК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– старший інспектор сектору ювенальної превенції Чернівецького районного управління поліції Головного управління національної поліції в Чернівецькій області;</w:t>
      </w:r>
    </w:p>
    <w:p w:rsidR="009F7D44" w:rsidRPr="004E3DF4" w:rsidRDefault="009F7D44" w:rsidP="006961F9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E3DF4">
        <w:rPr>
          <w:rFonts w:ascii="Times New Roman" w:hAnsi="Times New Roman"/>
          <w:b/>
          <w:sz w:val="24"/>
          <w:szCs w:val="24"/>
          <w:lang w:val="uk-UA"/>
        </w:rPr>
        <w:t>Надія ДОСЯКІВСЬКА</w:t>
      </w:r>
      <w:r w:rsidRPr="004E3DF4">
        <w:rPr>
          <w:rFonts w:ascii="Times New Roman" w:hAnsi="Times New Roman"/>
          <w:sz w:val="24"/>
          <w:szCs w:val="24"/>
          <w:lang w:val="uk-UA"/>
        </w:rPr>
        <w:t xml:space="preserve"> – спеціаліст І категорії відділу освіти, молоді і спорту виконавчого комітету Кіцманської міської ради; </w:t>
      </w:r>
    </w:p>
    <w:p w:rsidR="009F7D44" w:rsidRPr="00B602D8" w:rsidRDefault="009F7D44" w:rsidP="006961F9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Cs w:val="24"/>
          <w:lang w:val="uk-UA"/>
        </w:rPr>
      </w:pPr>
      <w:r w:rsidRPr="00B602D8">
        <w:rPr>
          <w:rFonts w:ascii="Times New Roman" w:hAnsi="Times New Roman"/>
          <w:b/>
          <w:sz w:val="24"/>
          <w:szCs w:val="24"/>
          <w:lang w:val="uk-UA"/>
        </w:rPr>
        <w:t>Тетяна ДРОНЬ</w:t>
      </w:r>
      <w:r w:rsidRPr="00B602D8">
        <w:rPr>
          <w:rFonts w:ascii="Times New Roman" w:hAnsi="Times New Roman"/>
          <w:sz w:val="24"/>
          <w:szCs w:val="24"/>
          <w:lang w:val="uk-UA"/>
        </w:rPr>
        <w:t xml:space="preserve"> – с</w:t>
      </w:r>
      <w:r w:rsidRPr="00B602D8">
        <w:rPr>
          <w:rFonts w:ascii="Times New Roman" w:hAnsi="Times New Roman"/>
          <w:szCs w:val="24"/>
          <w:lang w:val="uk-UA"/>
        </w:rPr>
        <w:t>імейний лікар Кіцманської АЗПСМ.</w:t>
      </w:r>
    </w:p>
    <w:p w:rsidR="009F7D44" w:rsidRPr="00DA1A91" w:rsidRDefault="009F7D44" w:rsidP="000327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A1A91">
        <w:rPr>
          <w:rFonts w:ascii="Times New Roman" w:hAnsi="Times New Roman"/>
          <w:b/>
          <w:sz w:val="24"/>
          <w:szCs w:val="24"/>
          <w:lang w:val="uk-UA"/>
        </w:rPr>
        <w:t>Надія ФЕДОРЮК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– директор Іванківського ЗЗСО І-ІІ ст.;</w:t>
      </w:r>
    </w:p>
    <w:p w:rsidR="009F7D44" w:rsidRPr="00DA1A91" w:rsidRDefault="009F7D44" w:rsidP="0003279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DA1A91">
        <w:rPr>
          <w:rFonts w:ascii="Times New Roman" w:hAnsi="Times New Roman"/>
          <w:b/>
          <w:sz w:val="24"/>
          <w:szCs w:val="24"/>
          <w:lang w:val="uk-UA"/>
        </w:rPr>
        <w:t>Анжеліка МАКСИМЮК</w:t>
      </w:r>
      <w:r w:rsidRPr="00DA1A91">
        <w:rPr>
          <w:rFonts w:ascii="Times New Roman" w:hAnsi="Times New Roman"/>
          <w:sz w:val="24"/>
          <w:szCs w:val="24"/>
          <w:lang w:val="uk-UA"/>
        </w:rPr>
        <w:t xml:space="preserve"> – староста села Гаврилівці.</w:t>
      </w:r>
    </w:p>
    <w:p w:rsidR="009F7D44" w:rsidRPr="00723384" w:rsidRDefault="009F7D44" w:rsidP="0003279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F7D44" w:rsidRPr="00723384" w:rsidRDefault="009F7D44" w:rsidP="006961F9">
      <w:pPr>
        <w:widowControl w:val="0"/>
        <w:tabs>
          <w:tab w:val="left" w:pos="142"/>
          <w:tab w:val="left" w:pos="60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F7D44" w:rsidRPr="00723384" w:rsidRDefault="009F7D44" w:rsidP="000327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9F7D44" w:rsidRDefault="009F7D44" w:rsidP="000327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723384">
        <w:rPr>
          <w:rFonts w:ascii="Times New Roman" w:hAnsi="Times New Roman"/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9F7D44" w:rsidRDefault="009F7D44" w:rsidP="000327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F7D44" w:rsidRDefault="009F7D44" w:rsidP="000327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F7D44" w:rsidRDefault="009F7D44" w:rsidP="000327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F7D44" w:rsidRDefault="009F7D44" w:rsidP="000327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F7D44" w:rsidRDefault="009F7D44" w:rsidP="000327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F7D44" w:rsidRDefault="009F7D44" w:rsidP="000327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F7D44" w:rsidRDefault="009F7D44" w:rsidP="000327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F7D44" w:rsidRDefault="009F7D44" w:rsidP="000327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F7D44" w:rsidRDefault="009F7D44" w:rsidP="000327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F7D44" w:rsidRDefault="009F7D44" w:rsidP="000327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9F7D44" w:rsidRDefault="009F7D44" w:rsidP="000327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sectPr w:rsidR="009F7D44" w:rsidSect="00765A76">
      <w:pgSz w:w="11906" w:h="16838"/>
      <w:pgMar w:top="568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61F9"/>
    <w:rsid w:val="00003498"/>
    <w:rsid w:val="00032796"/>
    <w:rsid w:val="0004595F"/>
    <w:rsid w:val="00057F02"/>
    <w:rsid w:val="000D11E2"/>
    <w:rsid w:val="001117C0"/>
    <w:rsid w:val="00154B10"/>
    <w:rsid w:val="00186858"/>
    <w:rsid w:val="001F1791"/>
    <w:rsid w:val="002A01FA"/>
    <w:rsid w:val="002F480F"/>
    <w:rsid w:val="00410FCE"/>
    <w:rsid w:val="004347EE"/>
    <w:rsid w:val="00454D63"/>
    <w:rsid w:val="004D3A16"/>
    <w:rsid w:val="004E3DF4"/>
    <w:rsid w:val="00592E6C"/>
    <w:rsid w:val="006961F9"/>
    <w:rsid w:val="006E30BE"/>
    <w:rsid w:val="00723384"/>
    <w:rsid w:val="00765A76"/>
    <w:rsid w:val="008878DE"/>
    <w:rsid w:val="008D538F"/>
    <w:rsid w:val="008E03ED"/>
    <w:rsid w:val="009F7D44"/>
    <w:rsid w:val="00B602D8"/>
    <w:rsid w:val="00C77E4A"/>
    <w:rsid w:val="00CC5218"/>
    <w:rsid w:val="00D025E7"/>
    <w:rsid w:val="00DA1A91"/>
    <w:rsid w:val="00DB66C4"/>
    <w:rsid w:val="00DC5C90"/>
    <w:rsid w:val="00E334D9"/>
    <w:rsid w:val="00E63B4F"/>
    <w:rsid w:val="00E65092"/>
    <w:rsid w:val="00ED319C"/>
    <w:rsid w:val="00FA1BD4"/>
    <w:rsid w:val="00FC3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25E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6961F9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6961F9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6961F9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6961F9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6961F9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6961F9"/>
  </w:style>
  <w:style w:type="paragraph" w:styleId="HTMLPreformatted">
    <w:name w:val="HTML Preformatted"/>
    <w:basedOn w:val="Normal"/>
    <w:link w:val="HTMLPreformattedChar"/>
    <w:uiPriority w:val="99"/>
    <w:rsid w:val="006961F9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6961F9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6961F9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6961F9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customStyle="1" w:styleId="2">
    <w:name w:val="Обычный2"/>
    <w:uiPriority w:val="99"/>
    <w:rsid w:val="00032796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0327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4</Pages>
  <Words>1042</Words>
  <Characters>5941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2022-09-21T09:05:00Z</cp:lastPrinted>
  <dcterms:created xsi:type="dcterms:W3CDTF">2022-09-28T13:33:00Z</dcterms:created>
  <dcterms:modified xsi:type="dcterms:W3CDTF">2022-09-28T14:13:00Z</dcterms:modified>
</cp:coreProperties>
</file>